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1DCF7" w14:textId="79821180" w:rsidR="00887D21" w:rsidRPr="00257C7E" w:rsidRDefault="00C44B09" w:rsidP="00AD18D1">
      <w:pPr>
        <w:jc w:val="both"/>
        <w:rPr>
          <w:rFonts w:ascii="Gisha" w:hAnsi="Gisha" w:cs="Gisha"/>
          <w:sz w:val="24"/>
          <w:szCs w:val="24"/>
        </w:rPr>
      </w:pPr>
      <w:r>
        <w:rPr>
          <w:rFonts w:ascii="Calibri" w:hAnsi="Calibri" w:cs="Calibri"/>
          <w:sz w:val="24"/>
          <w:szCs w:val="24"/>
        </w:rPr>
        <w:t>`</w:t>
      </w:r>
      <w:r w:rsidR="00DA58C0">
        <w:rPr>
          <w:rFonts w:ascii="Calibri" w:hAnsi="Calibri" w:cs="Calibri"/>
          <w:sz w:val="24"/>
          <w:szCs w:val="24"/>
        </w:rPr>
        <w:t xml:space="preserve"> </w:t>
      </w:r>
    </w:p>
    <w:p w14:paraId="09B6E273" w14:textId="77777777" w:rsidR="003D58B3" w:rsidRPr="00257C7E" w:rsidRDefault="003D58B3" w:rsidP="00AD18D1">
      <w:pPr>
        <w:jc w:val="both"/>
        <w:rPr>
          <w:rFonts w:ascii="Gisha" w:hAnsi="Gisha" w:cs="Gisha"/>
          <w:sz w:val="24"/>
          <w:szCs w:val="24"/>
        </w:rPr>
      </w:pPr>
    </w:p>
    <w:p w14:paraId="481A0CD9" w14:textId="77777777" w:rsidR="003D58B3" w:rsidRPr="00257C7E" w:rsidRDefault="003D58B3" w:rsidP="003D58B3">
      <w:pPr>
        <w:jc w:val="center"/>
        <w:rPr>
          <w:rFonts w:ascii="Gisha" w:hAnsi="Gisha" w:cs="Gisha"/>
          <w:b/>
          <w:sz w:val="28"/>
          <w:szCs w:val="28"/>
        </w:rPr>
      </w:pPr>
      <w:r w:rsidRPr="00257C7E">
        <w:rPr>
          <w:rFonts w:ascii="Gisha" w:hAnsi="Gisha" w:cs="Gisha" w:hint="cs"/>
          <w:b/>
          <w:sz w:val="28"/>
          <w:szCs w:val="28"/>
        </w:rPr>
        <w:t>ADMISSION FORM</w:t>
      </w:r>
    </w:p>
    <w:p w14:paraId="2A6BCE14" w14:textId="77777777" w:rsidR="00AA4ECB" w:rsidRPr="00257C7E" w:rsidRDefault="00AA4ECB" w:rsidP="003D58B3">
      <w:pPr>
        <w:jc w:val="center"/>
        <w:rPr>
          <w:rFonts w:ascii="Gisha" w:hAnsi="Gisha" w:cs="Gisha"/>
          <w:b/>
          <w:sz w:val="28"/>
          <w:szCs w:val="28"/>
        </w:rPr>
      </w:pPr>
      <w:r w:rsidRPr="00257C7E">
        <w:rPr>
          <w:rFonts w:ascii="Gisha" w:hAnsi="Gisha" w:cs="Gisha" w:hint="cs"/>
          <w:b/>
          <w:sz w:val="28"/>
          <w:szCs w:val="28"/>
        </w:rPr>
        <w:t xml:space="preserve">ACORN </w:t>
      </w:r>
      <w:r w:rsidR="00BC017E" w:rsidRPr="00257C7E">
        <w:rPr>
          <w:rFonts w:ascii="Gisha" w:hAnsi="Gisha" w:cs="Gisha" w:hint="cs"/>
          <w:b/>
          <w:sz w:val="28"/>
          <w:szCs w:val="28"/>
        </w:rPr>
        <w:t>CHILDCARE CENTRE</w:t>
      </w:r>
    </w:p>
    <w:p w14:paraId="04CDA8AA" w14:textId="77777777" w:rsidR="000B0035" w:rsidRPr="00257C7E" w:rsidRDefault="00BF681C" w:rsidP="003D58B3">
      <w:pPr>
        <w:jc w:val="center"/>
        <w:rPr>
          <w:rFonts w:ascii="Gisha" w:hAnsi="Gisha" w:cs="Gisha"/>
          <w:b/>
        </w:rPr>
      </w:pPr>
      <w:r w:rsidRPr="00257C7E">
        <w:rPr>
          <w:rFonts w:ascii="Gisha" w:hAnsi="Gisha" w:cs="Gisha" w:hint="cs"/>
          <w:b/>
        </w:rPr>
        <w:t>Please ensure you have</w:t>
      </w:r>
      <w:r w:rsidR="003D58B3" w:rsidRPr="00257C7E">
        <w:rPr>
          <w:rFonts w:ascii="Gisha" w:hAnsi="Gisha" w:cs="Gisha" w:hint="cs"/>
          <w:b/>
        </w:rPr>
        <w:t xml:space="preserve"> agreed </w:t>
      </w:r>
      <w:r w:rsidR="000B0035" w:rsidRPr="00257C7E">
        <w:rPr>
          <w:rFonts w:ascii="Gisha" w:hAnsi="Gisha" w:cs="Gisha" w:hint="cs"/>
          <w:b/>
        </w:rPr>
        <w:t>your start date and sessions with</w:t>
      </w:r>
    </w:p>
    <w:p w14:paraId="60CC3B9A" w14:textId="77777777" w:rsidR="000B0035" w:rsidRPr="00257C7E" w:rsidRDefault="00BF2D07" w:rsidP="003D58B3">
      <w:pPr>
        <w:jc w:val="center"/>
        <w:rPr>
          <w:rFonts w:ascii="Gisha" w:hAnsi="Gisha" w:cs="Gisha"/>
          <w:b/>
        </w:rPr>
      </w:pPr>
      <w:r w:rsidRPr="00257C7E">
        <w:rPr>
          <w:rFonts w:ascii="Gisha" w:hAnsi="Gisha" w:cs="Gisha" w:hint="cs"/>
          <w:b/>
        </w:rPr>
        <w:t xml:space="preserve">Acorn Childcare Centre </w:t>
      </w:r>
      <w:r w:rsidR="000B0035" w:rsidRPr="00257C7E">
        <w:rPr>
          <w:rFonts w:ascii="Gisha" w:hAnsi="Gisha" w:cs="Gisha" w:hint="cs"/>
          <w:b/>
        </w:rPr>
        <w:t>before completing this form.  Thank you.</w:t>
      </w:r>
    </w:p>
    <w:p w14:paraId="1617657B" w14:textId="77777777" w:rsidR="003D58B3" w:rsidRPr="00257C7E" w:rsidRDefault="003D58B3" w:rsidP="00B659C7">
      <w:pPr>
        <w:rPr>
          <w:rFonts w:ascii="Gisha" w:hAnsi="Gisha" w:cs="Gish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9"/>
        <w:gridCol w:w="6005"/>
      </w:tblGrid>
      <w:tr w:rsidR="003D58B3" w:rsidRPr="00257C7E" w14:paraId="6114C83B" w14:textId="77777777" w:rsidTr="00BB68B0">
        <w:tc>
          <w:tcPr>
            <w:tcW w:w="3369" w:type="dxa"/>
          </w:tcPr>
          <w:p w14:paraId="1A9CCDB1" w14:textId="77777777" w:rsidR="003D58B3" w:rsidRPr="00257C7E" w:rsidRDefault="003D58B3" w:rsidP="003D58B3">
            <w:pPr>
              <w:rPr>
                <w:rFonts w:ascii="Gisha" w:hAnsi="Gisha" w:cs="Gisha"/>
                <w:sz w:val="24"/>
                <w:szCs w:val="24"/>
              </w:rPr>
            </w:pPr>
            <w:r w:rsidRPr="00257C7E">
              <w:rPr>
                <w:rFonts w:ascii="Gisha" w:hAnsi="Gisha" w:cs="Gisha" w:hint="cs"/>
                <w:sz w:val="24"/>
                <w:szCs w:val="24"/>
              </w:rPr>
              <w:t>Forename</w:t>
            </w:r>
          </w:p>
          <w:p w14:paraId="0C8BC703" w14:textId="77777777" w:rsidR="003D58B3" w:rsidRPr="00257C7E" w:rsidRDefault="003D58B3" w:rsidP="003D58B3">
            <w:pPr>
              <w:rPr>
                <w:rFonts w:ascii="Gisha" w:hAnsi="Gisha" w:cs="Gisha"/>
                <w:sz w:val="24"/>
                <w:szCs w:val="24"/>
              </w:rPr>
            </w:pPr>
          </w:p>
        </w:tc>
        <w:tc>
          <w:tcPr>
            <w:tcW w:w="6095" w:type="dxa"/>
          </w:tcPr>
          <w:p w14:paraId="695E6B0B" w14:textId="77777777" w:rsidR="003D58B3" w:rsidRPr="00257C7E" w:rsidRDefault="003D58B3" w:rsidP="003D58B3">
            <w:pPr>
              <w:rPr>
                <w:rFonts w:ascii="Gisha" w:hAnsi="Gisha" w:cs="Gisha"/>
                <w:sz w:val="24"/>
                <w:szCs w:val="24"/>
              </w:rPr>
            </w:pPr>
          </w:p>
          <w:p w14:paraId="663D8499" w14:textId="77777777" w:rsidR="00B659C7" w:rsidRPr="00257C7E" w:rsidRDefault="00B659C7" w:rsidP="003D58B3">
            <w:pPr>
              <w:rPr>
                <w:rFonts w:ascii="Gisha" w:hAnsi="Gisha" w:cs="Gisha"/>
                <w:sz w:val="24"/>
                <w:szCs w:val="24"/>
              </w:rPr>
            </w:pPr>
          </w:p>
        </w:tc>
      </w:tr>
      <w:tr w:rsidR="003D58B3" w:rsidRPr="00257C7E" w14:paraId="6A99A20A" w14:textId="77777777" w:rsidTr="00BB68B0">
        <w:tc>
          <w:tcPr>
            <w:tcW w:w="3369" w:type="dxa"/>
          </w:tcPr>
          <w:p w14:paraId="755279CA" w14:textId="77777777" w:rsidR="003D58B3" w:rsidRPr="00257C7E" w:rsidRDefault="003D58B3" w:rsidP="003D58B3">
            <w:pPr>
              <w:rPr>
                <w:rFonts w:ascii="Gisha" w:hAnsi="Gisha" w:cs="Gisha"/>
                <w:sz w:val="24"/>
                <w:szCs w:val="24"/>
              </w:rPr>
            </w:pPr>
            <w:r w:rsidRPr="00257C7E">
              <w:rPr>
                <w:rFonts w:ascii="Gisha" w:hAnsi="Gisha" w:cs="Gisha" w:hint="cs"/>
                <w:sz w:val="24"/>
                <w:szCs w:val="24"/>
              </w:rPr>
              <w:t>Middle Name</w:t>
            </w:r>
          </w:p>
          <w:p w14:paraId="78172BF9" w14:textId="77777777" w:rsidR="003D58B3" w:rsidRPr="00257C7E" w:rsidRDefault="003D58B3" w:rsidP="003D58B3">
            <w:pPr>
              <w:rPr>
                <w:rFonts w:ascii="Gisha" w:hAnsi="Gisha" w:cs="Gisha"/>
                <w:sz w:val="24"/>
                <w:szCs w:val="24"/>
              </w:rPr>
            </w:pPr>
          </w:p>
        </w:tc>
        <w:tc>
          <w:tcPr>
            <w:tcW w:w="6095" w:type="dxa"/>
          </w:tcPr>
          <w:p w14:paraId="2BFED762" w14:textId="77777777" w:rsidR="003D58B3" w:rsidRPr="00257C7E" w:rsidRDefault="003D58B3" w:rsidP="003D58B3">
            <w:pPr>
              <w:rPr>
                <w:rFonts w:ascii="Gisha" w:hAnsi="Gisha" w:cs="Gisha"/>
                <w:sz w:val="24"/>
                <w:szCs w:val="24"/>
              </w:rPr>
            </w:pPr>
          </w:p>
        </w:tc>
      </w:tr>
      <w:tr w:rsidR="003D58B3" w:rsidRPr="00257C7E" w14:paraId="03721A26" w14:textId="77777777" w:rsidTr="00BB68B0">
        <w:tc>
          <w:tcPr>
            <w:tcW w:w="3369" w:type="dxa"/>
          </w:tcPr>
          <w:p w14:paraId="22EA58DD"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135FDA19" w14:textId="77777777" w:rsidR="003D58B3" w:rsidRPr="00257C7E" w:rsidRDefault="003D58B3" w:rsidP="003D58B3">
            <w:pPr>
              <w:rPr>
                <w:rFonts w:ascii="Gisha" w:hAnsi="Gisha" w:cs="Gisha"/>
                <w:sz w:val="24"/>
                <w:szCs w:val="24"/>
              </w:rPr>
            </w:pPr>
          </w:p>
        </w:tc>
        <w:tc>
          <w:tcPr>
            <w:tcW w:w="6095" w:type="dxa"/>
          </w:tcPr>
          <w:p w14:paraId="5F3EB351" w14:textId="77777777" w:rsidR="003D58B3" w:rsidRPr="00257C7E" w:rsidRDefault="003D58B3" w:rsidP="003D58B3">
            <w:pPr>
              <w:rPr>
                <w:rFonts w:ascii="Gisha" w:hAnsi="Gisha" w:cs="Gisha"/>
                <w:sz w:val="24"/>
                <w:szCs w:val="24"/>
              </w:rPr>
            </w:pPr>
          </w:p>
        </w:tc>
      </w:tr>
      <w:tr w:rsidR="003D58B3" w:rsidRPr="00257C7E" w14:paraId="6A16CDF6" w14:textId="77777777" w:rsidTr="00BB68B0">
        <w:tc>
          <w:tcPr>
            <w:tcW w:w="3369" w:type="dxa"/>
          </w:tcPr>
          <w:p w14:paraId="4B61D09D" w14:textId="77777777" w:rsidR="003D58B3" w:rsidRPr="00257C7E" w:rsidRDefault="003D58B3" w:rsidP="003D58B3">
            <w:pPr>
              <w:rPr>
                <w:rFonts w:ascii="Gisha" w:hAnsi="Gisha" w:cs="Gisha"/>
                <w:sz w:val="24"/>
                <w:szCs w:val="24"/>
              </w:rPr>
            </w:pPr>
            <w:r w:rsidRPr="00257C7E">
              <w:rPr>
                <w:rFonts w:ascii="Gisha" w:hAnsi="Gisha" w:cs="Gisha" w:hint="cs"/>
                <w:sz w:val="24"/>
                <w:szCs w:val="24"/>
              </w:rPr>
              <w:t>Known as Name</w:t>
            </w:r>
          </w:p>
          <w:p w14:paraId="028CE258" w14:textId="77777777" w:rsidR="003D58B3" w:rsidRPr="00257C7E" w:rsidRDefault="003D58B3" w:rsidP="003D58B3">
            <w:pPr>
              <w:rPr>
                <w:rFonts w:ascii="Gisha" w:hAnsi="Gisha" w:cs="Gisha"/>
                <w:sz w:val="24"/>
                <w:szCs w:val="24"/>
              </w:rPr>
            </w:pPr>
          </w:p>
        </w:tc>
        <w:tc>
          <w:tcPr>
            <w:tcW w:w="6095" w:type="dxa"/>
          </w:tcPr>
          <w:p w14:paraId="71D3EC22" w14:textId="77777777" w:rsidR="003D58B3" w:rsidRPr="00257C7E" w:rsidRDefault="003D58B3" w:rsidP="003D58B3">
            <w:pPr>
              <w:rPr>
                <w:rFonts w:ascii="Gisha" w:hAnsi="Gisha" w:cs="Gisha"/>
                <w:sz w:val="24"/>
                <w:szCs w:val="24"/>
              </w:rPr>
            </w:pPr>
          </w:p>
        </w:tc>
      </w:tr>
      <w:tr w:rsidR="00F92BBF" w:rsidRPr="00257C7E" w14:paraId="6E32BD84" w14:textId="77777777" w:rsidTr="00BB68B0">
        <w:trPr>
          <w:trHeight w:val="596"/>
        </w:trPr>
        <w:tc>
          <w:tcPr>
            <w:tcW w:w="3369" w:type="dxa"/>
            <w:vMerge w:val="restart"/>
          </w:tcPr>
          <w:p w14:paraId="07E83FA5" w14:textId="77777777" w:rsidR="00F92BBF" w:rsidRPr="00257C7E" w:rsidRDefault="00F92BBF" w:rsidP="003D58B3">
            <w:pPr>
              <w:rPr>
                <w:rFonts w:ascii="Gisha" w:hAnsi="Gisha" w:cs="Gisha"/>
                <w:sz w:val="24"/>
                <w:szCs w:val="24"/>
              </w:rPr>
            </w:pPr>
            <w:r w:rsidRPr="00257C7E">
              <w:rPr>
                <w:rFonts w:ascii="Gisha" w:hAnsi="Gisha" w:cs="Gisha" w:hint="cs"/>
                <w:sz w:val="24"/>
                <w:szCs w:val="24"/>
              </w:rPr>
              <w:t>Parent</w:t>
            </w:r>
            <w:r w:rsidR="00F55D38" w:rsidRPr="00257C7E">
              <w:rPr>
                <w:rFonts w:ascii="Gisha" w:hAnsi="Gisha" w:cs="Gisha" w:hint="cs"/>
                <w:sz w:val="24"/>
                <w:szCs w:val="24"/>
              </w:rPr>
              <w:t>’</w:t>
            </w:r>
            <w:r w:rsidRPr="00257C7E">
              <w:rPr>
                <w:rFonts w:ascii="Gisha" w:hAnsi="Gisha" w:cs="Gisha" w:hint="cs"/>
                <w:sz w:val="24"/>
                <w:szCs w:val="24"/>
              </w:rPr>
              <w:t>s Name 1</w:t>
            </w:r>
          </w:p>
          <w:p w14:paraId="73DE5848" w14:textId="77777777" w:rsidR="00F92BBF" w:rsidRPr="00257C7E" w:rsidRDefault="00F92BBF" w:rsidP="004671CF">
            <w:pPr>
              <w:rPr>
                <w:rFonts w:ascii="Gisha" w:hAnsi="Gisha" w:cs="Gisha"/>
                <w:sz w:val="24"/>
                <w:szCs w:val="24"/>
              </w:rPr>
            </w:pPr>
            <w:r w:rsidRPr="00257C7E">
              <w:rPr>
                <w:rFonts w:ascii="Gisha" w:hAnsi="Gisha" w:cs="Gisha" w:hint="cs"/>
                <w:sz w:val="24"/>
                <w:szCs w:val="24"/>
              </w:rPr>
              <w:t>Forename</w:t>
            </w:r>
          </w:p>
          <w:p w14:paraId="33EDBCF7" w14:textId="77777777" w:rsidR="00F92BBF" w:rsidRPr="00257C7E" w:rsidRDefault="00F92BBF" w:rsidP="004671CF">
            <w:pPr>
              <w:rPr>
                <w:rFonts w:ascii="Gisha" w:hAnsi="Gisha" w:cs="Gisha"/>
                <w:sz w:val="24"/>
                <w:szCs w:val="24"/>
              </w:rPr>
            </w:pPr>
          </w:p>
          <w:p w14:paraId="42771E7B" w14:textId="77777777" w:rsidR="00F92BBF" w:rsidRPr="00257C7E" w:rsidRDefault="00F92BBF" w:rsidP="004671CF">
            <w:pPr>
              <w:rPr>
                <w:rFonts w:ascii="Gisha" w:hAnsi="Gisha" w:cs="Gisha"/>
                <w:sz w:val="24"/>
                <w:szCs w:val="24"/>
              </w:rPr>
            </w:pPr>
            <w:r w:rsidRPr="00257C7E">
              <w:rPr>
                <w:rFonts w:ascii="Gisha" w:hAnsi="Gisha" w:cs="Gisha" w:hint="cs"/>
                <w:sz w:val="24"/>
                <w:szCs w:val="24"/>
              </w:rPr>
              <w:t>Surname</w:t>
            </w:r>
          </w:p>
        </w:tc>
        <w:tc>
          <w:tcPr>
            <w:tcW w:w="6095" w:type="dxa"/>
          </w:tcPr>
          <w:p w14:paraId="6ED92AD9" w14:textId="77777777" w:rsidR="00F92BBF" w:rsidRPr="00257C7E" w:rsidRDefault="00F92BBF" w:rsidP="003D58B3">
            <w:pPr>
              <w:rPr>
                <w:rFonts w:ascii="Gisha" w:hAnsi="Gisha" w:cs="Gisha"/>
                <w:sz w:val="24"/>
                <w:szCs w:val="24"/>
              </w:rPr>
            </w:pPr>
          </w:p>
          <w:p w14:paraId="1C4DC2B1" w14:textId="77777777" w:rsidR="00845E26" w:rsidRPr="00257C7E" w:rsidRDefault="00845E26" w:rsidP="003D58B3">
            <w:pPr>
              <w:rPr>
                <w:rFonts w:ascii="Gisha" w:hAnsi="Gisha" w:cs="Gisha"/>
                <w:sz w:val="24"/>
                <w:szCs w:val="24"/>
              </w:rPr>
            </w:pPr>
          </w:p>
        </w:tc>
      </w:tr>
      <w:tr w:rsidR="00F92BBF" w:rsidRPr="00257C7E" w14:paraId="601B8321" w14:textId="77777777" w:rsidTr="00BB68B0">
        <w:tc>
          <w:tcPr>
            <w:tcW w:w="3369" w:type="dxa"/>
            <w:vMerge/>
          </w:tcPr>
          <w:p w14:paraId="2B9D5A27" w14:textId="77777777" w:rsidR="00F92BBF" w:rsidRPr="00257C7E" w:rsidRDefault="00F92BBF" w:rsidP="004671CF">
            <w:pPr>
              <w:rPr>
                <w:rFonts w:ascii="Gisha" w:hAnsi="Gisha" w:cs="Gisha"/>
                <w:sz w:val="24"/>
                <w:szCs w:val="24"/>
              </w:rPr>
            </w:pPr>
          </w:p>
        </w:tc>
        <w:tc>
          <w:tcPr>
            <w:tcW w:w="6095" w:type="dxa"/>
          </w:tcPr>
          <w:p w14:paraId="4E9864E8" w14:textId="77777777" w:rsidR="00F92BBF" w:rsidRPr="00257C7E" w:rsidRDefault="00F92BBF" w:rsidP="003D58B3">
            <w:pPr>
              <w:rPr>
                <w:rFonts w:ascii="Gisha" w:hAnsi="Gisha" w:cs="Gisha"/>
                <w:sz w:val="24"/>
                <w:szCs w:val="24"/>
              </w:rPr>
            </w:pPr>
          </w:p>
          <w:p w14:paraId="4763F0D9" w14:textId="77777777" w:rsidR="00845E26" w:rsidRPr="00257C7E" w:rsidRDefault="00845E26" w:rsidP="003D58B3">
            <w:pPr>
              <w:rPr>
                <w:rFonts w:ascii="Gisha" w:hAnsi="Gisha" w:cs="Gisha"/>
                <w:sz w:val="24"/>
                <w:szCs w:val="24"/>
              </w:rPr>
            </w:pPr>
          </w:p>
        </w:tc>
      </w:tr>
      <w:tr w:rsidR="00103F22" w:rsidRPr="00257C7E" w14:paraId="77CBEF5B" w14:textId="77777777" w:rsidTr="00BB68B0">
        <w:tc>
          <w:tcPr>
            <w:tcW w:w="3369" w:type="dxa"/>
            <w:vMerge w:val="restart"/>
          </w:tcPr>
          <w:p w14:paraId="1A828213" w14:textId="77777777" w:rsidR="00103F22" w:rsidRPr="00257C7E" w:rsidRDefault="00103F22" w:rsidP="004671CF">
            <w:pPr>
              <w:rPr>
                <w:rFonts w:ascii="Gisha" w:hAnsi="Gisha" w:cs="Gisha"/>
                <w:sz w:val="24"/>
                <w:szCs w:val="24"/>
              </w:rPr>
            </w:pPr>
            <w:r w:rsidRPr="00257C7E">
              <w:rPr>
                <w:rFonts w:ascii="Gisha" w:hAnsi="Gisha" w:cs="Gisha" w:hint="cs"/>
                <w:sz w:val="24"/>
                <w:szCs w:val="24"/>
              </w:rPr>
              <w:t>Parent</w:t>
            </w:r>
            <w:r w:rsidR="00F55D38" w:rsidRPr="00257C7E">
              <w:rPr>
                <w:rFonts w:ascii="Gisha" w:hAnsi="Gisha" w:cs="Gisha" w:hint="cs"/>
                <w:sz w:val="24"/>
                <w:szCs w:val="24"/>
              </w:rPr>
              <w:t>’</w:t>
            </w:r>
            <w:r w:rsidRPr="00257C7E">
              <w:rPr>
                <w:rFonts w:ascii="Gisha" w:hAnsi="Gisha" w:cs="Gisha" w:hint="cs"/>
                <w:sz w:val="24"/>
                <w:szCs w:val="24"/>
              </w:rPr>
              <w:t>s Name 2</w:t>
            </w:r>
          </w:p>
          <w:p w14:paraId="1BC4DAC3" w14:textId="77777777" w:rsidR="00103F22" w:rsidRPr="00257C7E" w:rsidRDefault="00103F22" w:rsidP="004671CF">
            <w:pPr>
              <w:rPr>
                <w:rFonts w:ascii="Gisha" w:hAnsi="Gisha" w:cs="Gisha"/>
                <w:sz w:val="24"/>
                <w:szCs w:val="24"/>
              </w:rPr>
            </w:pPr>
            <w:r w:rsidRPr="00257C7E">
              <w:rPr>
                <w:rFonts w:ascii="Gisha" w:hAnsi="Gisha" w:cs="Gisha" w:hint="cs"/>
                <w:sz w:val="24"/>
                <w:szCs w:val="24"/>
              </w:rPr>
              <w:t>Forename</w:t>
            </w:r>
          </w:p>
          <w:p w14:paraId="6A0925BB" w14:textId="77777777" w:rsidR="00103F22" w:rsidRPr="00257C7E" w:rsidRDefault="00103F22" w:rsidP="004671CF">
            <w:pPr>
              <w:rPr>
                <w:rFonts w:ascii="Gisha" w:hAnsi="Gisha" w:cs="Gisha"/>
                <w:sz w:val="24"/>
                <w:szCs w:val="24"/>
              </w:rPr>
            </w:pPr>
          </w:p>
          <w:p w14:paraId="7BF96E4B" w14:textId="77777777" w:rsidR="00103F22" w:rsidRPr="00257C7E" w:rsidRDefault="00103F22" w:rsidP="004671CF">
            <w:pPr>
              <w:rPr>
                <w:rFonts w:ascii="Gisha" w:hAnsi="Gisha" w:cs="Gisha"/>
                <w:sz w:val="24"/>
                <w:szCs w:val="24"/>
              </w:rPr>
            </w:pPr>
            <w:r w:rsidRPr="00257C7E">
              <w:rPr>
                <w:rFonts w:ascii="Gisha" w:hAnsi="Gisha" w:cs="Gisha" w:hint="cs"/>
                <w:sz w:val="24"/>
                <w:szCs w:val="24"/>
              </w:rPr>
              <w:t>Surname</w:t>
            </w:r>
          </w:p>
        </w:tc>
        <w:tc>
          <w:tcPr>
            <w:tcW w:w="6095" w:type="dxa"/>
          </w:tcPr>
          <w:p w14:paraId="2B091AA6" w14:textId="77777777" w:rsidR="00103F22" w:rsidRPr="00257C7E" w:rsidRDefault="00103F22" w:rsidP="003D58B3">
            <w:pPr>
              <w:rPr>
                <w:rFonts w:ascii="Gisha" w:hAnsi="Gisha" w:cs="Gisha"/>
                <w:sz w:val="24"/>
                <w:szCs w:val="24"/>
              </w:rPr>
            </w:pPr>
          </w:p>
          <w:p w14:paraId="17501F42" w14:textId="77777777" w:rsidR="00103F22" w:rsidRPr="00257C7E" w:rsidRDefault="00103F22" w:rsidP="003D58B3">
            <w:pPr>
              <w:rPr>
                <w:rFonts w:ascii="Gisha" w:hAnsi="Gisha" w:cs="Gisha"/>
                <w:sz w:val="24"/>
                <w:szCs w:val="24"/>
              </w:rPr>
            </w:pPr>
          </w:p>
        </w:tc>
      </w:tr>
      <w:tr w:rsidR="00103F22" w:rsidRPr="00257C7E" w14:paraId="059D6850" w14:textId="77777777" w:rsidTr="00BB68B0">
        <w:tc>
          <w:tcPr>
            <w:tcW w:w="3369" w:type="dxa"/>
            <w:vMerge/>
          </w:tcPr>
          <w:p w14:paraId="65AA61BB" w14:textId="77777777" w:rsidR="00103F22" w:rsidRPr="00257C7E" w:rsidRDefault="00103F22" w:rsidP="003D58B3">
            <w:pPr>
              <w:rPr>
                <w:rFonts w:ascii="Gisha" w:hAnsi="Gisha" w:cs="Gisha"/>
                <w:sz w:val="24"/>
                <w:szCs w:val="24"/>
              </w:rPr>
            </w:pPr>
          </w:p>
        </w:tc>
        <w:tc>
          <w:tcPr>
            <w:tcW w:w="6095" w:type="dxa"/>
          </w:tcPr>
          <w:p w14:paraId="54741D85" w14:textId="77777777" w:rsidR="00103F22" w:rsidRPr="00257C7E" w:rsidRDefault="00103F22" w:rsidP="003D58B3">
            <w:pPr>
              <w:rPr>
                <w:rFonts w:ascii="Gisha" w:hAnsi="Gisha" w:cs="Gisha"/>
                <w:sz w:val="24"/>
                <w:szCs w:val="24"/>
              </w:rPr>
            </w:pPr>
          </w:p>
        </w:tc>
      </w:tr>
      <w:tr w:rsidR="003D58B3" w:rsidRPr="00257C7E" w14:paraId="4FAAB16C" w14:textId="77777777" w:rsidTr="00BB68B0">
        <w:tc>
          <w:tcPr>
            <w:tcW w:w="3369" w:type="dxa"/>
          </w:tcPr>
          <w:p w14:paraId="02B7753F" w14:textId="77777777" w:rsidR="003D58B3" w:rsidRPr="00257C7E" w:rsidRDefault="003D58B3" w:rsidP="003D58B3">
            <w:pPr>
              <w:rPr>
                <w:rFonts w:ascii="Gisha" w:hAnsi="Gisha" w:cs="Gisha"/>
                <w:sz w:val="24"/>
                <w:szCs w:val="24"/>
              </w:rPr>
            </w:pPr>
            <w:r w:rsidRPr="00257C7E">
              <w:rPr>
                <w:rFonts w:ascii="Gisha" w:hAnsi="Gisha" w:cs="Gisha" w:hint="cs"/>
                <w:sz w:val="24"/>
                <w:szCs w:val="24"/>
              </w:rPr>
              <w:t>Confirmed Start Date</w:t>
            </w:r>
          </w:p>
          <w:p w14:paraId="53199D7F" w14:textId="77777777" w:rsidR="003D58B3" w:rsidRPr="00257C7E" w:rsidRDefault="003D58B3" w:rsidP="003D58B3">
            <w:pPr>
              <w:rPr>
                <w:rFonts w:ascii="Gisha" w:hAnsi="Gisha" w:cs="Gisha"/>
                <w:i/>
              </w:rPr>
            </w:pPr>
            <w:r w:rsidRPr="00257C7E">
              <w:rPr>
                <w:rFonts w:ascii="Gisha" w:hAnsi="Gisha" w:cs="Gisha" w:hint="cs"/>
              </w:rPr>
              <w:t>(</w:t>
            </w:r>
            <w:r w:rsidRPr="00257C7E">
              <w:rPr>
                <w:rFonts w:ascii="Gisha" w:hAnsi="Gisha" w:cs="Gisha" w:hint="cs"/>
                <w:i/>
              </w:rPr>
              <w:t>As confirmed by Acorn)</w:t>
            </w:r>
          </w:p>
          <w:p w14:paraId="18BBE00B" w14:textId="77777777" w:rsidR="003D58B3" w:rsidRPr="00257C7E" w:rsidRDefault="003D58B3" w:rsidP="003D58B3">
            <w:pPr>
              <w:rPr>
                <w:rFonts w:ascii="Gisha" w:hAnsi="Gisha" w:cs="Gisha"/>
                <w:sz w:val="24"/>
                <w:szCs w:val="24"/>
              </w:rPr>
            </w:pPr>
          </w:p>
        </w:tc>
        <w:tc>
          <w:tcPr>
            <w:tcW w:w="6095" w:type="dxa"/>
          </w:tcPr>
          <w:p w14:paraId="7A8EB460" w14:textId="77777777" w:rsidR="003D58B3" w:rsidRPr="00257C7E" w:rsidRDefault="003D58B3" w:rsidP="003D58B3">
            <w:pPr>
              <w:rPr>
                <w:rFonts w:ascii="Gisha" w:hAnsi="Gisha" w:cs="Gisha"/>
                <w:sz w:val="24"/>
                <w:szCs w:val="24"/>
              </w:rPr>
            </w:pPr>
          </w:p>
        </w:tc>
      </w:tr>
      <w:tr w:rsidR="003D58B3" w:rsidRPr="00257C7E" w14:paraId="385F60CB" w14:textId="77777777" w:rsidTr="00BB68B0">
        <w:tc>
          <w:tcPr>
            <w:tcW w:w="3369" w:type="dxa"/>
          </w:tcPr>
          <w:p w14:paraId="62656176"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Gender</w:t>
            </w:r>
          </w:p>
          <w:p w14:paraId="6658D4EA" w14:textId="77777777" w:rsidR="003D58B3" w:rsidRPr="00257C7E" w:rsidRDefault="003D58B3" w:rsidP="003D58B3">
            <w:pPr>
              <w:rPr>
                <w:rFonts w:ascii="Gisha" w:hAnsi="Gisha" w:cs="Gisha"/>
                <w:sz w:val="24"/>
                <w:szCs w:val="24"/>
              </w:rPr>
            </w:pPr>
          </w:p>
        </w:tc>
        <w:tc>
          <w:tcPr>
            <w:tcW w:w="6095" w:type="dxa"/>
          </w:tcPr>
          <w:p w14:paraId="78ED082B" w14:textId="77777777" w:rsidR="003D58B3" w:rsidRPr="00257C7E" w:rsidRDefault="003D58B3" w:rsidP="003D58B3">
            <w:pPr>
              <w:rPr>
                <w:rFonts w:ascii="Gisha" w:hAnsi="Gisha" w:cs="Gisha"/>
                <w:sz w:val="24"/>
                <w:szCs w:val="24"/>
              </w:rPr>
            </w:pPr>
          </w:p>
        </w:tc>
      </w:tr>
      <w:tr w:rsidR="003D58B3" w:rsidRPr="00257C7E" w14:paraId="579EC646" w14:textId="77777777" w:rsidTr="00BB68B0">
        <w:tc>
          <w:tcPr>
            <w:tcW w:w="3369" w:type="dxa"/>
          </w:tcPr>
          <w:p w14:paraId="3E11194C"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Date of Birth</w:t>
            </w:r>
          </w:p>
          <w:p w14:paraId="31045260" w14:textId="77777777" w:rsidR="003D58B3" w:rsidRPr="00257C7E" w:rsidRDefault="003D58B3" w:rsidP="003D58B3">
            <w:pPr>
              <w:rPr>
                <w:rFonts w:ascii="Gisha" w:hAnsi="Gisha" w:cs="Gisha"/>
                <w:sz w:val="24"/>
                <w:szCs w:val="24"/>
              </w:rPr>
            </w:pPr>
          </w:p>
        </w:tc>
        <w:tc>
          <w:tcPr>
            <w:tcW w:w="6095" w:type="dxa"/>
          </w:tcPr>
          <w:p w14:paraId="0DD8F795" w14:textId="77777777" w:rsidR="003D58B3" w:rsidRPr="00257C7E" w:rsidRDefault="003D58B3" w:rsidP="003D58B3">
            <w:pPr>
              <w:rPr>
                <w:rFonts w:ascii="Gisha" w:hAnsi="Gisha" w:cs="Gisha"/>
                <w:sz w:val="24"/>
                <w:szCs w:val="24"/>
              </w:rPr>
            </w:pPr>
          </w:p>
        </w:tc>
      </w:tr>
      <w:tr w:rsidR="003D58B3" w:rsidRPr="00257C7E" w14:paraId="12C4C0EE" w14:textId="77777777" w:rsidTr="00BB68B0">
        <w:tc>
          <w:tcPr>
            <w:tcW w:w="3369" w:type="dxa"/>
          </w:tcPr>
          <w:p w14:paraId="01295FA6"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Home Address</w:t>
            </w:r>
          </w:p>
          <w:p w14:paraId="2B470C38" w14:textId="77777777" w:rsidR="003D58B3" w:rsidRPr="00257C7E" w:rsidRDefault="003D58B3" w:rsidP="003D58B3">
            <w:pPr>
              <w:rPr>
                <w:rFonts w:ascii="Gisha" w:hAnsi="Gisha" w:cs="Gisha"/>
                <w:sz w:val="24"/>
                <w:szCs w:val="24"/>
              </w:rPr>
            </w:pPr>
          </w:p>
          <w:p w14:paraId="5FAC7A90" w14:textId="77777777" w:rsidR="003D58B3" w:rsidRPr="00257C7E" w:rsidRDefault="003D58B3" w:rsidP="003D58B3">
            <w:pPr>
              <w:rPr>
                <w:rFonts w:ascii="Gisha" w:hAnsi="Gisha" w:cs="Gisha"/>
                <w:sz w:val="24"/>
                <w:szCs w:val="24"/>
              </w:rPr>
            </w:pPr>
          </w:p>
          <w:p w14:paraId="76E6D0D2" w14:textId="77777777" w:rsidR="00C609E2" w:rsidRPr="00257C7E" w:rsidRDefault="00C609E2" w:rsidP="003D58B3">
            <w:pPr>
              <w:rPr>
                <w:rFonts w:ascii="Gisha" w:hAnsi="Gisha" w:cs="Gisha"/>
                <w:sz w:val="24"/>
                <w:szCs w:val="24"/>
              </w:rPr>
            </w:pPr>
          </w:p>
          <w:p w14:paraId="0FE5FD08" w14:textId="77777777" w:rsidR="00B659C7" w:rsidRPr="00257C7E" w:rsidRDefault="00B659C7" w:rsidP="003D58B3">
            <w:pPr>
              <w:rPr>
                <w:rFonts w:ascii="Gisha" w:hAnsi="Gisha" w:cs="Gisha"/>
                <w:sz w:val="24"/>
                <w:szCs w:val="24"/>
              </w:rPr>
            </w:pPr>
          </w:p>
          <w:p w14:paraId="0528CF63" w14:textId="77777777" w:rsidR="003D58B3" w:rsidRPr="00257C7E" w:rsidRDefault="003D58B3" w:rsidP="003D58B3">
            <w:pPr>
              <w:rPr>
                <w:rFonts w:ascii="Gisha" w:hAnsi="Gisha" w:cs="Gisha"/>
                <w:sz w:val="24"/>
                <w:szCs w:val="24"/>
              </w:rPr>
            </w:pPr>
            <w:r w:rsidRPr="00257C7E">
              <w:rPr>
                <w:rFonts w:ascii="Gisha" w:hAnsi="Gisha" w:cs="Gisha" w:hint="cs"/>
                <w:sz w:val="24"/>
                <w:szCs w:val="24"/>
              </w:rPr>
              <w:t>Postcode</w:t>
            </w:r>
          </w:p>
        </w:tc>
        <w:tc>
          <w:tcPr>
            <w:tcW w:w="6095" w:type="dxa"/>
          </w:tcPr>
          <w:p w14:paraId="09A8B447" w14:textId="77777777" w:rsidR="003D58B3" w:rsidRPr="00257C7E" w:rsidRDefault="003D58B3" w:rsidP="003D58B3">
            <w:pPr>
              <w:rPr>
                <w:rFonts w:ascii="Gisha" w:hAnsi="Gisha" w:cs="Gisha"/>
                <w:sz w:val="24"/>
                <w:szCs w:val="24"/>
              </w:rPr>
            </w:pPr>
          </w:p>
          <w:p w14:paraId="2818BAD2" w14:textId="77777777" w:rsidR="00AE2E05" w:rsidRPr="00257C7E" w:rsidRDefault="00AE2E05" w:rsidP="003D58B3">
            <w:pPr>
              <w:rPr>
                <w:rFonts w:ascii="Gisha" w:hAnsi="Gisha" w:cs="Gisha"/>
                <w:sz w:val="24"/>
                <w:szCs w:val="24"/>
              </w:rPr>
            </w:pPr>
          </w:p>
          <w:p w14:paraId="57C3D883" w14:textId="77777777" w:rsidR="00AE2E05" w:rsidRPr="00257C7E" w:rsidRDefault="00AE2E05" w:rsidP="003D58B3">
            <w:pPr>
              <w:rPr>
                <w:rFonts w:ascii="Gisha" w:hAnsi="Gisha" w:cs="Gisha"/>
                <w:sz w:val="24"/>
                <w:szCs w:val="24"/>
              </w:rPr>
            </w:pPr>
          </w:p>
          <w:p w14:paraId="0F560BB5" w14:textId="77777777" w:rsidR="00AE2E05" w:rsidRPr="00257C7E" w:rsidRDefault="00AE2E05" w:rsidP="003D58B3">
            <w:pPr>
              <w:rPr>
                <w:rFonts w:ascii="Gisha" w:hAnsi="Gisha" w:cs="Gisha"/>
                <w:sz w:val="24"/>
                <w:szCs w:val="24"/>
              </w:rPr>
            </w:pPr>
          </w:p>
          <w:p w14:paraId="730BEABA" w14:textId="77777777" w:rsidR="00AE2E05" w:rsidRPr="00257C7E" w:rsidRDefault="00AE2E05" w:rsidP="003D58B3">
            <w:pPr>
              <w:rPr>
                <w:rFonts w:ascii="Gisha" w:hAnsi="Gisha" w:cs="Gisha"/>
                <w:sz w:val="24"/>
                <w:szCs w:val="24"/>
              </w:rPr>
            </w:pPr>
          </w:p>
          <w:p w14:paraId="2B38E8D1" w14:textId="77777777" w:rsidR="00AE2E05" w:rsidRPr="00257C7E" w:rsidRDefault="00AE2E05" w:rsidP="003D58B3">
            <w:pPr>
              <w:rPr>
                <w:rFonts w:ascii="Gisha" w:hAnsi="Gisha" w:cs="Gisha"/>
                <w:sz w:val="24"/>
                <w:szCs w:val="24"/>
              </w:rPr>
            </w:pPr>
          </w:p>
          <w:p w14:paraId="41486E85" w14:textId="77777777" w:rsidR="00B659C7" w:rsidRPr="00257C7E" w:rsidRDefault="00B659C7" w:rsidP="003D58B3">
            <w:pPr>
              <w:rPr>
                <w:rFonts w:ascii="Gisha" w:hAnsi="Gisha" w:cs="Gisha"/>
                <w:sz w:val="24"/>
                <w:szCs w:val="24"/>
              </w:rPr>
            </w:pPr>
          </w:p>
        </w:tc>
      </w:tr>
      <w:tr w:rsidR="00B659C7" w:rsidRPr="00257C7E" w14:paraId="171D0B94" w14:textId="77777777" w:rsidTr="00BB68B0">
        <w:tc>
          <w:tcPr>
            <w:tcW w:w="3369" w:type="dxa"/>
          </w:tcPr>
          <w:p w14:paraId="212A316C" w14:textId="77777777" w:rsidR="00B659C7" w:rsidRPr="00257C7E" w:rsidRDefault="00B659C7" w:rsidP="003D58B3">
            <w:pPr>
              <w:rPr>
                <w:rFonts w:ascii="Gisha" w:hAnsi="Gisha" w:cs="Gisha"/>
                <w:sz w:val="24"/>
                <w:szCs w:val="24"/>
              </w:rPr>
            </w:pPr>
            <w:r w:rsidRPr="00257C7E">
              <w:rPr>
                <w:rFonts w:ascii="Gisha" w:hAnsi="Gisha" w:cs="Gisha" w:hint="cs"/>
                <w:sz w:val="24"/>
                <w:szCs w:val="24"/>
              </w:rPr>
              <w:t xml:space="preserve">Childs Nationality </w:t>
            </w:r>
          </w:p>
          <w:p w14:paraId="6AB6B03B" w14:textId="77777777" w:rsidR="00B659C7" w:rsidRPr="00257C7E" w:rsidRDefault="00B659C7" w:rsidP="003D58B3">
            <w:pPr>
              <w:rPr>
                <w:rFonts w:ascii="Gisha" w:hAnsi="Gisha" w:cs="Gisha"/>
                <w:sz w:val="24"/>
                <w:szCs w:val="24"/>
              </w:rPr>
            </w:pPr>
          </w:p>
          <w:p w14:paraId="7D93C9E1" w14:textId="77777777" w:rsidR="00B659C7" w:rsidRPr="00257C7E" w:rsidRDefault="00B659C7" w:rsidP="003D58B3">
            <w:pPr>
              <w:rPr>
                <w:rFonts w:ascii="Gisha" w:hAnsi="Gisha" w:cs="Gisha"/>
                <w:sz w:val="24"/>
                <w:szCs w:val="24"/>
              </w:rPr>
            </w:pPr>
          </w:p>
        </w:tc>
        <w:tc>
          <w:tcPr>
            <w:tcW w:w="6095" w:type="dxa"/>
          </w:tcPr>
          <w:p w14:paraId="29B4C602" w14:textId="77777777" w:rsidR="00B659C7" w:rsidRPr="00257C7E" w:rsidRDefault="00B659C7" w:rsidP="003D58B3">
            <w:pPr>
              <w:rPr>
                <w:rFonts w:ascii="Gisha" w:hAnsi="Gisha" w:cs="Gisha"/>
                <w:sz w:val="24"/>
                <w:szCs w:val="24"/>
              </w:rPr>
            </w:pPr>
          </w:p>
        </w:tc>
      </w:tr>
      <w:tr w:rsidR="00B659C7" w:rsidRPr="00257C7E" w14:paraId="17FAC7E0" w14:textId="77777777" w:rsidTr="00BB68B0">
        <w:tc>
          <w:tcPr>
            <w:tcW w:w="3369" w:type="dxa"/>
          </w:tcPr>
          <w:p w14:paraId="5051DFDE" w14:textId="77777777" w:rsidR="00B659C7" w:rsidRPr="00257C7E" w:rsidRDefault="00B659C7" w:rsidP="00B659C7">
            <w:pPr>
              <w:rPr>
                <w:rFonts w:ascii="Gisha" w:hAnsi="Gisha" w:cs="Gisha"/>
                <w:sz w:val="24"/>
                <w:szCs w:val="24"/>
              </w:rPr>
            </w:pPr>
            <w:r w:rsidRPr="00257C7E">
              <w:rPr>
                <w:rFonts w:ascii="Gisha" w:hAnsi="Gisha" w:cs="Gisha" w:hint="cs"/>
                <w:sz w:val="24"/>
                <w:szCs w:val="24"/>
              </w:rPr>
              <w:t xml:space="preserve">Child’s Religion </w:t>
            </w:r>
          </w:p>
          <w:p w14:paraId="70061CD7" w14:textId="77777777" w:rsidR="00B659C7" w:rsidRPr="00257C7E" w:rsidRDefault="00B659C7" w:rsidP="003D58B3">
            <w:pPr>
              <w:rPr>
                <w:rFonts w:ascii="Gisha" w:hAnsi="Gisha" w:cs="Gisha"/>
                <w:sz w:val="24"/>
                <w:szCs w:val="24"/>
              </w:rPr>
            </w:pPr>
          </w:p>
          <w:p w14:paraId="358D521A" w14:textId="77777777" w:rsidR="00B659C7" w:rsidRPr="00257C7E" w:rsidRDefault="00B659C7" w:rsidP="003D58B3">
            <w:pPr>
              <w:rPr>
                <w:rFonts w:ascii="Gisha" w:hAnsi="Gisha" w:cs="Gisha"/>
                <w:sz w:val="24"/>
                <w:szCs w:val="24"/>
              </w:rPr>
            </w:pPr>
          </w:p>
          <w:p w14:paraId="09937BCD" w14:textId="77777777" w:rsidR="00B659C7" w:rsidRPr="00257C7E" w:rsidRDefault="00B659C7" w:rsidP="003D58B3">
            <w:pPr>
              <w:rPr>
                <w:rFonts w:ascii="Gisha" w:hAnsi="Gisha" w:cs="Gisha"/>
                <w:sz w:val="24"/>
                <w:szCs w:val="24"/>
              </w:rPr>
            </w:pPr>
          </w:p>
        </w:tc>
        <w:tc>
          <w:tcPr>
            <w:tcW w:w="6095" w:type="dxa"/>
          </w:tcPr>
          <w:p w14:paraId="7A011E78" w14:textId="77777777" w:rsidR="00B659C7" w:rsidRPr="00257C7E" w:rsidRDefault="00B659C7" w:rsidP="003D58B3">
            <w:pPr>
              <w:rPr>
                <w:rFonts w:ascii="Gisha" w:hAnsi="Gisha" w:cs="Gisha"/>
                <w:sz w:val="24"/>
                <w:szCs w:val="24"/>
              </w:rPr>
            </w:pPr>
          </w:p>
        </w:tc>
      </w:tr>
      <w:tr w:rsidR="00B659C7" w:rsidRPr="00257C7E" w14:paraId="28252273" w14:textId="77777777" w:rsidTr="00BB68B0">
        <w:tc>
          <w:tcPr>
            <w:tcW w:w="3369" w:type="dxa"/>
          </w:tcPr>
          <w:p w14:paraId="0AD28D9B" w14:textId="77777777" w:rsidR="00B659C7" w:rsidRPr="00257C7E" w:rsidRDefault="00B659C7" w:rsidP="00B659C7">
            <w:pPr>
              <w:rPr>
                <w:rFonts w:ascii="Gisha" w:hAnsi="Gisha" w:cs="Gisha"/>
                <w:sz w:val="24"/>
                <w:szCs w:val="24"/>
              </w:rPr>
            </w:pPr>
            <w:r w:rsidRPr="00257C7E">
              <w:rPr>
                <w:rFonts w:ascii="Gisha" w:hAnsi="Gisha" w:cs="Gisha" w:hint="cs"/>
                <w:sz w:val="24"/>
                <w:szCs w:val="24"/>
              </w:rPr>
              <w:t xml:space="preserve">Child’s first language </w:t>
            </w:r>
          </w:p>
          <w:p w14:paraId="4A8F33BF" w14:textId="77777777" w:rsidR="00B659C7" w:rsidRPr="00257C7E" w:rsidRDefault="00B659C7" w:rsidP="00B659C7">
            <w:pPr>
              <w:rPr>
                <w:rFonts w:ascii="Gisha" w:hAnsi="Gisha" w:cs="Gisha"/>
                <w:sz w:val="24"/>
                <w:szCs w:val="24"/>
              </w:rPr>
            </w:pPr>
          </w:p>
          <w:p w14:paraId="72C10851" w14:textId="77777777" w:rsidR="00B659C7" w:rsidRPr="00257C7E" w:rsidRDefault="00B659C7" w:rsidP="00B659C7">
            <w:pPr>
              <w:rPr>
                <w:rFonts w:ascii="Gisha" w:hAnsi="Gisha" w:cs="Gisha"/>
                <w:sz w:val="24"/>
                <w:szCs w:val="24"/>
              </w:rPr>
            </w:pPr>
          </w:p>
          <w:p w14:paraId="7268F4C6" w14:textId="77777777" w:rsidR="00B659C7" w:rsidRPr="00257C7E" w:rsidRDefault="00B659C7" w:rsidP="00B659C7">
            <w:pPr>
              <w:rPr>
                <w:rFonts w:ascii="Gisha" w:hAnsi="Gisha" w:cs="Gisha"/>
                <w:sz w:val="24"/>
                <w:szCs w:val="24"/>
              </w:rPr>
            </w:pPr>
          </w:p>
        </w:tc>
        <w:tc>
          <w:tcPr>
            <w:tcW w:w="6095" w:type="dxa"/>
          </w:tcPr>
          <w:p w14:paraId="3F8338C1" w14:textId="77777777" w:rsidR="00B659C7" w:rsidRPr="00257C7E" w:rsidRDefault="00B659C7" w:rsidP="003D58B3">
            <w:pPr>
              <w:rPr>
                <w:rFonts w:ascii="Gisha" w:hAnsi="Gisha" w:cs="Gisha"/>
                <w:sz w:val="24"/>
                <w:szCs w:val="24"/>
              </w:rPr>
            </w:pPr>
          </w:p>
        </w:tc>
      </w:tr>
    </w:tbl>
    <w:p w14:paraId="33A7638E" w14:textId="77777777" w:rsidR="00BB68B0" w:rsidRPr="00257C7E" w:rsidRDefault="00BB68B0">
      <w:pPr>
        <w:rPr>
          <w:rFonts w:ascii="Gisha" w:hAnsi="Gisha" w:cs="Gisha"/>
        </w:rPr>
      </w:pPr>
    </w:p>
    <w:p w14:paraId="37A306E4" w14:textId="77777777" w:rsidR="00B659C7" w:rsidRPr="00257C7E" w:rsidRDefault="00B659C7">
      <w:pPr>
        <w:rPr>
          <w:rFonts w:ascii="Gisha" w:hAnsi="Gisha" w:cs="Gisha"/>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5982"/>
      </w:tblGrid>
      <w:tr w:rsidR="003D58B3" w:rsidRPr="00257C7E" w14:paraId="534A2BD4" w14:textId="77777777" w:rsidTr="00B659C7">
        <w:tc>
          <w:tcPr>
            <w:tcW w:w="3369" w:type="dxa"/>
          </w:tcPr>
          <w:p w14:paraId="044C3D89" w14:textId="77777777" w:rsidR="003D58B3" w:rsidRPr="00257C7E" w:rsidRDefault="003D58B3" w:rsidP="003D58B3">
            <w:pPr>
              <w:rPr>
                <w:rFonts w:ascii="Gisha" w:hAnsi="Gisha" w:cs="Gisha"/>
                <w:sz w:val="24"/>
                <w:szCs w:val="24"/>
              </w:rPr>
            </w:pPr>
            <w:r w:rsidRPr="00257C7E">
              <w:rPr>
                <w:rFonts w:ascii="Gisha" w:hAnsi="Gisha" w:cs="Gisha" w:hint="cs"/>
                <w:sz w:val="24"/>
                <w:szCs w:val="24"/>
              </w:rPr>
              <w:lastRenderedPageBreak/>
              <w:t>Child’s Ethnic Origin</w:t>
            </w:r>
          </w:p>
          <w:p w14:paraId="7BE1690A" w14:textId="77777777" w:rsidR="003D58B3" w:rsidRPr="00257C7E" w:rsidRDefault="003D58B3" w:rsidP="003D58B3">
            <w:pPr>
              <w:rPr>
                <w:rFonts w:ascii="Gisha" w:hAnsi="Gisha" w:cs="Gisha"/>
                <w:sz w:val="24"/>
                <w:szCs w:val="24"/>
              </w:rPr>
            </w:pPr>
          </w:p>
          <w:p w14:paraId="11878E49" w14:textId="77777777" w:rsidR="003D58B3" w:rsidRPr="00257C7E" w:rsidRDefault="003D58B3" w:rsidP="00452C3C">
            <w:pPr>
              <w:rPr>
                <w:rFonts w:ascii="Gisha" w:hAnsi="Gisha" w:cs="Gisha"/>
                <w:sz w:val="24"/>
                <w:szCs w:val="24"/>
              </w:rPr>
            </w:pPr>
          </w:p>
        </w:tc>
        <w:tc>
          <w:tcPr>
            <w:tcW w:w="5982" w:type="dxa"/>
          </w:tcPr>
          <w:p w14:paraId="186A3E7E" w14:textId="77777777" w:rsidR="00A31BCD" w:rsidRPr="00257C7E" w:rsidRDefault="00A31BCD" w:rsidP="003D58B3">
            <w:pPr>
              <w:rPr>
                <w:rFonts w:ascii="Gisha" w:hAnsi="Gisha" w:cs="Gisha"/>
                <w:i/>
              </w:rPr>
            </w:pPr>
            <w:r w:rsidRPr="00257C7E">
              <w:rPr>
                <w:rFonts w:ascii="Gisha" w:hAnsi="Gisha" w:cs="Gisha" w:hint="cs"/>
                <w:i/>
              </w:rPr>
              <w:t>Please tick</w:t>
            </w:r>
          </w:p>
          <w:p w14:paraId="3EEC358D" w14:textId="77777777" w:rsidR="003D58B3" w:rsidRPr="00257C7E" w:rsidRDefault="00A31BCD" w:rsidP="003D58B3">
            <w:pPr>
              <w:rPr>
                <w:rFonts w:ascii="Gisha" w:hAnsi="Gisha" w:cs="Gisha"/>
                <w:sz w:val="24"/>
                <w:szCs w:val="24"/>
              </w:rPr>
            </w:pPr>
            <w:r w:rsidRPr="00257C7E">
              <w:rPr>
                <w:rFonts w:ascii="Gisha" w:hAnsi="Gisha" w:cs="Gisha" w:hint="cs"/>
                <w:sz w:val="24"/>
                <w:szCs w:val="24"/>
              </w:rPr>
              <w:t>White British</w:t>
            </w:r>
          </w:p>
          <w:p w14:paraId="06CF2A88" w14:textId="77777777" w:rsidR="000710B2" w:rsidRPr="00257C7E" w:rsidRDefault="000710B2" w:rsidP="003D58B3">
            <w:pPr>
              <w:rPr>
                <w:rFonts w:ascii="Gisha" w:hAnsi="Gisha" w:cs="Gisha"/>
                <w:sz w:val="24"/>
                <w:szCs w:val="24"/>
              </w:rPr>
            </w:pPr>
            <w:r w:rsidRPr="00257C7E">
              <w:rPr>
                <w:rFonts w:ascii="Gisha" w:hAnsi="Gisha" w:cs="Gisha" w:hint="cs"/>
                <w:sz w:val="24"/>
                <w:szCs w:val="24"/>
              </w:rPr>
              <w:t>White Irish</w:t>
            </w:r>
          </w:p>
          <w:p w14:paraId="549F61BF" w14:textId="77777777" w:rsidR="00480F93" w:rsidRPr="00257C7E" w:rsidRDefault="00480F93" w:rsidP="003D58B3">
            <w:pPr>
              <w:rPr>
                <w:rFonts w:ascii="Gisha" w:hAnsi="Gisha" w:cs="Gisha"/>
                <w:sz w:val="24"/>
                <w:szCs w:val="24"/>
              </w:rPr>
            </w:pPr>
            <w:r w:rsidRPr="00257C7E">
              <w:rPr>
                <w:rFonts w:ascii="Gisha" w:hAnsi="Gisha" w:cs="Gisha" w:hint="cs"/>
                <w:sz w:val="24"/>
                <w:szCs w:val="24"/>
              </w:rPr>
              <w:t>White Traveller of Irish Heritage</w:t>
            </w:r>
          </w:p>
          <w:p w14:paraId="0175BB06" w14:textId="77777777" w:rsidR="00480F93" w:rsidRPr="00257C7E" w:rsidRDefault="00480F93" w:rsidP="003D58B3">
            <w:pPr>
              <w:rPr>
                <w:rFonts w:ascii="Gisha" w:hAnsi="Gisha" w:cs="Gisha"/>
                <w:sz w:val="24"/>
                <w:szCs w:val="24"/>
              </w:rPr>
            </w:pPr>
            <w:r w:rsidRPr="00257C7E">
              <w:rPr>
                <w:rFonts w:ascii="Gisha" w:hAnsi="Gisha" w:cs="Gisha" w:hint="cs"/>
                <w:sz w:val="24"/>
                <w:szCs w:val="24"/>
              </w:rPr>
              <w:t>White Other</w:t>
            </w:r>
          </w:p>
          <w:p w14:paraId="1C949878" w14:textId="77777777" w:rsidR="00480F93" w:rsidRPr="00257C7E" w:rsidRDefault="00480F93" w:rsidP="003D58B3">
            <w:pPr>
              <w:rPr>
                <w:rFonts w:ascii="Gisha" w:hAnsi="Gisha" w:cs="Gisha"/>
                <w:sz w:val="24"/>
                <w:szCs w:val="24"/>
              </w:rPr>
            </w:pPr>
            <w:r w:rsidRPr="00257C7E">
              <w:rPr>
                <w:rFonts w:ascii="Gisha" w:hAnsi="Gisha" w:cs="Gisha" w:hint="cs"/>
                <w:sz w:val="24"/>
                <w:szCs w:val="24"/>
              </w:rPr>
              <w:t>White Gypsy/Roma</w:t>
            </w:r>
          </w:p>
          <w:p w14:paraId="0BA9EB6C" w14:textId="77777777" w:rsidR="00480F93" w:rsidRPr="00257C7E" w:rsidRDefault="00480F93" w:rsidP="003D58B3">
            <w:pPr>
              <w:rPr>
                <w:rFonts w:ascii="Gisha" w:hAnsi="Gisha" w:cs="Gisha"/>
                <w:sz w:val="24"/>
                <w:szCs w:val="24"/>
              </w:rPr>
            </w:pPr>
            <w:r w:rsidRPr="00257C7E">
              <w:rPr>
                <w:rFonts w:ascii="Gisha" w:hAnsi="Gisha" w:cs="Gisha" w:hint="cs"/>
                <w:sz w:val="24"/>
                <w:szCs w:val="24"/>
              </w:rPr>
              <w:t>Mixed White and Black Caribbean</w:t>
            </w:r>
          </w:p>
          <w:p w14:paraId="10B93337" w14:textId="77777777" w:rsidR="00480F93" w:rsidRPr="00257C7E" w:rsidRDefault="00480F93" w:rsidP="003D58B3">
            <w:pPr>
              <w:rPr>
                <w:rFonts w:ascii="Gisha" w:hAnsi="Gisha" w:cs="Gisha"/>
                <w:sz w:val="24"/>
                <w:szCs w:val="24"/>
              </w:rPr>
            </w:pPr>
            <w:r w:rsidRPr="00257C7E">
              <w:rPr>
                <w:rFonts w:ascii="Gisha" w:hAnsi="Gisha" w:cs="Gisha" w:hint="cs"/>
                <w:sz w:val="24"/>
                <w:szCs w:val="24"/>
              </w:rPr>
              <w:t>Mixed White and Black African</w:t>
            </w:r>
          </w:p>
          <w:p w14:paraId="2BEE7DD1" w14:textId="77777777" w:rsidR="00480F93" w:rsidRPr="00257C7E" w:rsidRDefault="00896911" w:rsidP="003D58B3">
            <w:pPr>
              <w:rPr>
                <w:rFonts w:ascii="Gisha" w:hAnsi="Gisha" w:cs="Gisha"/>
                <w:sz w:val="24"/>
                <w:szCs w:val="24"/>
              </w:rPr>
            </w:pPr>
            <w:r w:rsidRPr="00257C7E">
              <w:rPr>
                <w:rFonts w:ascii="Gisha" w:hAnsi="Gisha" w:cs="Gisha" w:hint="cs"/>
                <w:sz w:val="24"/>
                <w:szCs w:val="24"/>
              </w:rPr>
              <w:t>Mixed White and Asian</w:t>
            </w:r>
          </w:p>
          <w:p w14:paraId="775D78ED" w14:textId="77777777" w:rsidR="00896911" w:rsidRPr="00257C7E" w:rsidRDefault="00896911" w:rsidP="003D58B3">
            <w:pPr>
              <w:rPr>
                <w:rFonts w:ascii="Gisha" w:hAnsi="Gisha" w:cs="Gisha"/>
                <w:sz w:val="24"/>
                <w:szCs w:val="24"/>
              </w:rPr>
            </w:pPr>
            <w:r w:rsidRPr="00257C7E">
              <w:rPr>
                <w:rFonts w:ascii="Gisha" w:hAnsi="Gisha" w:cs="Gisha" w:hint="cs"/>
                <w:sz w:val="24"/>
                <w:szCs w:val="24"/>
              </w:rPr>
              <w:t>Mixed Other</w:t>
            </w:r>
          </w:p>
          <w:p w14:paraId="57F514EB"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Indian</w:t>
            </w:r>
          </w:p>
          <w:p w14:paraId="7030647E"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Pakistani</w:t>
            </w:r>
          </w:p>
          <w:p w14:paraId="0B8C2FE9"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Bangladeshi</w:t>
            </w:r>
          </w:p>
          <w:p w14:paraId="1C16B41F" w14:textId="77777777" w:rsidR="00896911" w:rsidRPr="00257C7E" w:rsidRDefault="00896911" w:rsidP="003D58B3">
            <w:pPr>
              <w:rPr>
                <w:rFonts w:ascii="Gisha" w:hAnsi="Gisha" w:cs="Gisha"/>
                <w:sz w:val="24"/>
                <w:szCs w:val="24"/>
              </w:rPr>
            </w:pPr>
            <w:r w:rsidRPr="00257C7E">
              <w:rPr>
                <w:rFonts w:ascii="Gisha" w:hAnsi="Gisha" w:cs="Gisha" w:hint="cs"/>
                <w:sz w:val="24"/>
                <w:szCs w:val="24"/>
              </w:rPr>
              <w:t>Asian or Asian British – Other</w:t>
            </w:r>
          </w:p>
          <w:p w14:paraId="2E08BEC3" w14:textId="77777777" w:rsidR="00896911" w:rsidRPr="00257C7E" w:rsidRDefault="00E520B9" w:rsidP="003D58B3">
            <w:pPr>
              <w:rPr>
                <w:rFonts w:ascii="Gisha" w:hAnsi="Gisha" w:cs="Gisha"/>
                <w:sz w:val="24"/>
                <w:szCs w:val="24"/>
              </w:rPr>
            </w:pPr>
            <w:r w:rsidRPr="00257C7E">
              <w:rPr>
                <w:rFonts w:ascii="Gisha" w:hAnsi="Gisha" w:cs="Gisha" w:hint="cs"/>
                <w:sz w:val="24"/>
                <w:szCs w:val="24"/>
              </w:rPr>
              <w:t>Black or Black British – Caribbean</w:t>
            </w:r>
          </w:p>
          <w:p w14:paraId="208B0CD8" w14:textId="77777777" w:rsidR="00E520B9" w:rsidRPr="00257C7E" w:rsidRDefault="00E520B9" w:rsidP="003D58B3">
            <w:pPr>
              <w:rPr>
                <w:rFonts w:ascii="Gisha" w:hAnsi="Gisha" w:cs="Gisha"/>
                <w:sz w:val="24"/>
                <w:szCs w:val="24"/>
              </w:rPr>
            </w:pPr>
            <w:r w:rsidRPr="00257C7E">
              <w:rPr>
                <w:rFonts w:ascii="Gisha" w:hAnsi="Gisha" w:cs="Gisha" w:hint="cs"/>
                <w:sz w:val="24"/>
                <w:szCs w:val="24"/>
              </w:rPr>
              <w:t>Black or Black British – African</w:t>
            </w:r>
          </w:p>
          <w:p w14:paraId="11787152" w14:textId="77777777" w:rsidR="00E520B9" w:rsidRPr="00257C7E" w:rsidRDefault="00E520B9" w:rsidP="003D58B3">
            <w:pPr>
              <w:rPr>
                <w:rFonts w:ascii="Gisha" w:hAnsi="Gisha" w:cs="Gisha"/>
                <w:sz w:val="24"/>
                <w:szCs w:val="24"/>
              </w:rPr>
            </w:pPr>
            <w:r w:rsidRPr="00257C7E">
              <w:rPr>
                <w:rFonts w:ascii="Gisha" w:hAnsi="Gisha" w:cs="Gisha" w:hint="cs"/>
                <w:sz w:val="24"/>
                <w:szCs w:val="24"/>
              </w:rPr>
              <w:t>Black or Black British – Other</w:t>
            </w:r>
          </w:p>
          <w:p w14:paraId="54A008C4" w14:textId="77777777" w:rsidR="00E520B9" w:rsidRPr="00257C7E" w:rsidRDefault="00E520B9" w:rsidP="003D58B3">
            <w:pPr>
              <w:rPr>
                <w:rFonts w:ascii="Gisha" w:hAnsi="Gisha" w:cs="Gisha"/>
                <w:sz w:val="24"/>
                <w:szCs w:val="24"/>
              </w:rPr>
            </w:pPr>
            <w:r w:rsidRPr="00257C7E">
              <w:rPr>
                <w:rFonts w:ascii="Gisha" w:hAnsi="Gisha" w:cs="Gisha" w:hint="cs"/>
                <w:sz w:val="24"/>
                <w:szCs w:val="24"/>
              </w:rPr>
              <w:t>Chinese</w:t>
            </w:r>
          </w:p>
          <w:p w14:paraId="1A7D26F7" w14:textId="77777777" w:rsidR="00E520B9" w:rsidRPr="00257C7E" w:rsidRDefault="00E520B9" w:rsidP="003D58B3">
            <w:pPr>
              <w:rPr>
                <w:rFonts w:ascii="Gisha" w:hAnsi="Gisha" w:cs="Gisha"/>
                <w:sz w:val="24"/>
                <w:szCs w:val="24"/>
              </w:rPr>
            </w:pPr>
            <w:r w:rsidRPr="00257C7E">
              <w:rPr>
                <w:rFonts w:ascii="Gisha" w:hAnsi="Gisha" w:cs="Gisha" w:hint="cs"/>
                <w:sz w:val="24"/>
                <w:szCs w:val="24"/>
              </w:rPr>
              <w:t>Any Other Ethnic Group ___________________</w:t>
            </w:r>
          </w:p>
          <w:p w14:paraId="4E4C8A73" w14:textId="77777777" w:rsidR="000B0035" w:rsidRPr="00257C7E" w:rsidRDefault="000B0035" w:rsidP="00AC6923">
            <w:pPr>
              <w:rPr>
                <w:rFonts w:ascii="Gisha" w:hAnsi="Gisha" w:cs="Gisha"/>
                <w:sz w:val="24"/>
                <w:szCs w:val="24"/>
              </w:rPr>
            </w:pPr>
          </w:p>
          <w:p w14:paraId="69684ADF" w14:textId="1ADABA79" w:rsidR="000710B2" w:rsidRPr="00257C7E" w:rsidRDefault="000B0035" w:rsidP="00AC6923">
            <w:pPr>
              <w:rPr>
                <w:rFonts w:ascii="Gisha" w:hAnsi="Gisha" w:cs="Gisha"/>
                <w:sz w:val="24"/>
                <w:szCs w:val="24"/>
              </w:rPr>
            </w:pPr>
            <w:r w:rsidRPr="00257C7E">
              <w:rPr>
                <w:rFonts w:ascii="Gisha" w:hAnsi="Gisha" w:cs="Gisha" w:hint="cs"/>
                <w:sz w:val="24"/>
                <w:szCs w:val="24"/>
              </w:rPr>
              <w:t>Or p</w:t>
            </w:r>
            <w:r w:rsidR="00AC6923" w:rsidRPr="00257C7E">
              <w:rPr>
                <w:rFonts w:ascii="Gisha" w:hAnsi="Gisha" w:cs="Gisha" w:hint="cs"/>
                <w:sz w:val="24"/>
                <w:szCs w:val="24"/>
              </w:rPr>
              <w:t xml:space="preserve">refer not to </w:t>
            </w:r>
            <w:r w:rsidR="000D4431" w:rsidRPr="00257C7E">
              <w:rPr>
                <w:rFonts w:ascii="Gisha" w:hAnsi="Gisha" w:cs="Gisha" w:hint="cs"/>
                <w:sz w:val="24"/>
                <w:szCs w:val="24"/>
              </w:rPr>
              <w:t>say.</w:t>
            </w:r>
          </w:p>
          <w:p w14:paraId="610D38D5" w14:textId="77777777" w:rsidR="00AC6923" w:rsidRPr="00257C7E" w:rsidRDefault="00AC6923" w:rsidP="00AC6923">
            <w:pPr>
              <w:rPr>
                <w:rFonts w:ascii="Gisha" w:hAnsi="Gisha" w:cs="Gisha"/>
                <w:sz w:val="24"/>
                <w:szCs w:val="24"/>
              </w:rPr>
            </w:pPr>
          </w:p>
        </w:tc>
      </w:tr>
      <w:tr w:rsidR="003D58B3" w:rsidRPr="00257C7E" w14:paraId="4EF99E81" w14:textId="77777777" w:rsidTr="005F5B9D">
        <w:trPr>
          <w:trHeight w:val="669"/>
        </w:trPr>
        <w:tc>
          <w:tcPr>
            <w:tcW w:w="3369" w:type="dxa"/>
          </w:tcPr>
          <w:p w14:paraId="57027E85" w14:textId="7151CA51" w:rsidR="0051111D" w:rsidRPr="005F5B9D" w:rsidRDefault="003D58B3" w:rsidP="003D58B3">
            <w:pPr>
              <w:rPr>
                <w:rFonts w:ascii="Gisha" w:hAnsi="Gisha" w:cs="Gisha"/>
                <w:sz w:val="24"/>
                <w:szCs w:val="24"/>
              </w:rPr>
            </w:pPr>
            <w:r w:rsidRPr="00257C7E">
              <w:rPr>
                <w:rFonts w:ascii="Gisha" w:hAnsi="Gisha" w:cs="Gisha" w:hint="cs"/>
                <w:sz w:val="24"/>
                <w:szCs w:val="24"/>
              </w:rPr>
              <w:t>Child’s Previous Nursery</w:t>
            </w:r>
          </w:p>
        </w:tc>
        <w:tc>
          <w:tcPr>
            <w:tcW w:w="5982" w:type="dxa"/>
          </w:tcPr>
          <w:p w14:paraId="15BCA53C" w14:textId="77777777" w:rsidR="003D58B3" w:rsidRPr="00257C7E" w:rsidRDefault="003D58B3" w:rsidP="003D58B3">
            <w:pPr>
              <w:rPr>
                <w:rFonts w:ascii="Gisha" w:hAnsi="Gisha" w:cs="Gisha"/>
                <w:sz w:val="24"/>
                <w:szCs w:val="24"/>
              </w:rPr>
            </w:pPr>
          </w:p>
          <w:p w14:paraId="011BBE60" w14:textId="77777777" w:rsidR="00B659C7" w:rsidRPr="00257C7E" w:rsidRDefault="00B659C7" w:rsidP="003D58B3">
            <w:pPr>
              <w:rPr>
                <w:rFonts w:ascii="Gisha" w:hAnsi="Gisha" w:cs="Gisha"/>
                <w:sz w:val="24"/>
                <w:szCs w:val="24"/>
              </w:rPr>
            </w:pPr>
          </w:p>
          <w:p w14:paraId="2063189B" w14:textId="77777777" w:rsidR="00B659C7" w:rsidRPr="00257C7E" w:rsidRDefault="00B659C7" w:rsidP="003D58B3">
            <w:pPr>
              <w:rPr>
                <w:rFonts w:ascii="Gisha" w:hAnsi="Gisha" w:cs="Gisha"/>
                <w:sz w:val="24"/>
                <w:szCs w:val="24"/>
              </w:rPr>
            </w:pPr>
          </w:p>
          <w:p w14:paraId="14B3C0D6" w14:textId="77777777" w:rsidR="00B659C7" w:rsidRPr="00257C7E" w:rsidRDefault="00B659C7" w:rsidP="003D58B3">
            <w:pPr>
              <w:rPr>
                <w:rFonts w:ascii="Gisha" w:hAnsi="Gisha" w:cs="Gisha"/>
                <w:sz w:val="24"/>
                <w:szCs w:val="24"/>
              </w:rPr>
            </w:pPr>
          </w:p>
        </w:tc>
      </w:tr>
      <w:tr w:rsidR="00EB4E48" w:rsidRPr="00257C7E" w14:paraId="15CC00E6" w14:textId="77777777" w:rsidTr="005F5B9D">
        <w:trPr>
          <w:trHeight w:val="1224"/>
        </w:trPr>
        <w:tc>
          <w:tcPr>
            <w:tcW w:w="3369" w:type="dxa"/>
          </w:tcPr>
          <w:p w14:paraId="7059C7B0" w14:textId="77777777" w:rsidR="00EB4E48" w:rsidRPr="00257C7E" w:rsidRDefault="00EB4E48" w:rsidP="003D58B3">
            <w:pPr>
              <w:rPr>
                <w:rFonts w:ascii="Gisha" w:hAnsi="Gisha" w:cs="Gisha"/>
                <w:sz w:val="24"/>
                <w:szCs w:val="24"/>
              </w:rPr>
            </w:pPr>
            <w:r w:rsidRPr="00257C7E">
              <w:rPr>
                <w:rFonts w:ascii="Gisha" w:hAnsi="Gisha" w:cs="Gisha" w:hint="cs"/>
                <w:sz w:val="24"/>
                <w:szCs w:val="24"/>
              </w:rPr>
              <w:t>Has your child had a 2-year check completed at a previous nursery</w:t>
            </w:r>
            <w:r w:rsidR="00F812EA" w:rsidRPr="00257C7E">
              <w:rPr>
                <w:rFonts w:ascii="Gisha" w:hAnsi="Gisha" w:cs="Gisha" w:hint="cs"/>
                <w:sz w:val="24"/>
                <w:szCs w:val="24"/>
              </w:rPr>
              <w:t xml:space="preserve"> </w:t>
            </w:r>
          </w:p>
          <w:p w14:paraId="224EB082" w14:textId="14A7677B" w:rsidR="00F812EA" w:rsidRPr="00257C7E" w:rsidRDefault="00F812EA" w:rsidP="003D58B3">
            <w:pPr>
              <w:rPr>
                <w:rFonts w:ascii="Gisha" w:hAnsi="Gisha" w:cs="Gisha"/>
                <w:sz w:val="24"/>
                <w:szCs w:val="24"/>
              </w:rPr>
            </w:pPr>
            <w:r w:rsidRPr="00257C7E">
              <w:rPr>
                <w:rFonts w:ascii="Gisha" w:hAnsi="Gisha" w:cs="Gisha" w:hint="cs"/>
                <w:i/>
              </w:rPr>
              <w:t>(If yes, please provide a copy)</w:t>
            </w:r>
          </w:p>
        </w:tc>
        <w:tc>
          <w:tcPr>
            <w:tcW w:w="5982" w:type="dxa"/>
          </w:tcPr>
          <w:p w14:paraId="3FD62812" w14:textId="77777777" w:rsidR="00EB4E48" w:rsidRPr="00257C7E" w:rsidRDefault="00EB4E48" w:rsidP="003D58B3">
            <w:pPr>
              <w:rPr>
                <w:rFonts w:ascii="Gisha" w:hAnsi="Gisha" w:cs="Gisha"/>
                <w:sz w:val="24"/>
                <w:szCs w:val="24"/>
              </w:rPr>
            </w:pPr>
          </w:p>
        </w:tc>
      </w:tr>
      <w:tr w:rsidR="003D58B3" w:rsidRPr="00257C7E" w14:paraId="58CA1B81" w14:textId="77777777" w:rsidTr="00B659C7">
        <w:tc>
          <w:tcPr>
            <w:tcW w:w="3369" w:type="dxa"/>
          </w:tcPr>
          <w:p w14:paraId="5942AB5E" w14:textId="77777777" w:rsidR="003D58B3" w:rsidRPr="00257C7E" w:rsidRDefault="003D58B3" w:rsidP="003D58B3">
            <w:pPr>
              <w:rPr>
                <w:rFonts w:ascii="Gisha" w:hAnsi="Gisha" w:cs="Gisha"/>
                <w:sz w:val="24"/>
                <w:szCs w:val="24"/>
              </w:rPr>
            </w:pPr>
            <w:r w:rsidRPr="00257C7E">
              <w:rPr>
                <w:rFonts w:ascii="Gisha" w:hAnsi="Gisha" w:cs="Gisha" w:hint="cs"/>
                <w:sz w:val="24"/>
                <w:szCs w:val="24"/>
              </w:rPr>
              <w:t>Child’s Brothers or Sisters</w:t>
            </w:r>
          </w:p>
          <w:p w14:paraId="6DB517E7" w14:textId="77777777" w:rsidR="003D58B3" w:rsidRPr="00257C7E" w:rsidRDefault="0040112C" w:rsidP="003D58B3">
            <w:pPr>
              <w:rPr>
                <w:rFonts w:ascii="Gisha" w:hAnsi="Gisha" w:cs="Gisha"/>
                <w:i/>
              </w:rPr>
            </w:pPr>
            <w:r w:rsidRPr="00257C7E">
              <w:rPr>
                <w:rFonts w:ascii="Gisha" w:hAnsi="Gisha" w:cs="Gisha" w:hint="cs"/>
                <w:i/>
              </w:rPr>
              <w:t>(</w:t>
            </w:r>
            <w:r w:rsidR="003D58B3" w:rsidRPr="00257C7E">
              <w:rPr>
                <w:rFonts w:ascii="Gisha" w:hAnsi="Gisha" w:cs="Gisha" w:hint="cs"/>
                <w:i/>
              </w:rPr>
              <w:t>Names and ages</w:t>
            </w:r>
            <w:r w:rsidRPr="00257C7E">
              <w:rPr>
                <w:rFonts w:ascii="Gisha" w:hAnsi="Gisha" w:cs="Gisha" w:hint="cs"/>
                <w:i/>
              </w:rPr>
              <w:t>)</w:t>
            </w:r>
          </w:p>
          <w:p w14:paraId="5762E231" w14:textId="77777777" w:rsidR="003D58B3" w:rsidRPr="00257C7E" w:rsidRDefault="003D58B3" w:rsidP="003D58B3">
            <w:pPr>
              <w:rPr>
                <w:rFonts w:ascii="Gisha" w:hAnsi="Gisha" w:cs="Gisha"/>
                <w:sz w:val="24"/>
                <w:szCs w:val="24"/>
              </w:rPr>
            </w:pPr>
          </w:p>
        </w:tc>
        <w:tc>
          <w:tcPr>
            <w:tcW w:w="5982" w:type="dxa"/>
          </w:tcPr>
          <w:p w14:paraId="078C5396" w14:textId="77777777" w:rsidR="003D58B3" w:rsidRPr="00257C7E" w:rsidRDefault="003D58B3" w:rsidP="003D58B3">
            <w:pPr>
              <w:rPr>
                <w:rFonts w:ascii="Gisha" w:hAnsi="Gisha" w:cs="Gisha"/>
                <w:sz w:val="24"/>
                <w:szCs w:val="24"/>
              </w:rPr>
            </w:pPr>
          </w:p>
          <w:p w14:paraId="216638B4" w14:textId="77777777" w:rsidR="00102765" w:rsidRPr="00257C7E" w:rsidRDefault="00102765" w:rsidP="003D58B3">
            <w:pPr>
              <w:rPr>
                <w:rFonts w:ascii="Gisha" w:hAnsi="Gisha" w:cs="Gisha"/>
                <w:sz w:val="24"/>
                <w:szCs w:val="24"/>
              </w:rPr>
            </w:pPr>
          </w:p>
          <w:p w14:paraId="699A1FFD" w14:textId="77777777" w:rsidR="002D6CB7" w:rsidRPr="00257C7E" w:rsidRDefault="002D6CB7" w:rsidP="003D58B3">
            <w:pPr>
              <w:rPr>
                <w:rFonts w:ascii="Gisha" w:hAnsi="Gisha" w:cs="Gisha"/>
                <w:sz w:val="24"/>
                <w:szCs w:val="24"/>
              </w:rPr>
            </w:pPr>
          </w:p>
        </w:tc>
      </w:tr>
      <w:tr w:rsidR="00B659C7" w:rsidRPr="00257C7E" w14:paraId="2C3D9BC8" w14:textId="77777777" w:rsidTr="00B659C7">
        <w:tc>
          <w:tcPr>
            <w:tcW w:w="3369" w:type="dxa"/>
          </w:tcPr>
          <w:p w14:paraId="5C8E0199" w14:textId="77777777" w:rsidR="00B659C7" w:rsidRPr="00257C7E" w:rsidRDefault="00B659C7" w:rsidP="00B659C7">
            <w:pPr>
              <w:rPr>
                <w:rFonts w:ascii="Gisha" w:hAnsi="Gisha" w:cs="Gisha"/>
                <w:sz w:val="24"/>
                <w:szCs w:val="24"/>
              </w:rPr>
            </w:pPr>
            <w:r w:rsidRPr="00257C7E">
              <w:rPr>
                <w:rFonts w:ascii="Gisha" w:hAnsi="Gisha" w:cs="Gisha" w:hint="cs"/>
                <w:sz w:val="24"/>
                <w:szCs w:val="24"/>
              </w:rPr>
              <w:t>Child’s GP Name and Surgery Details</w:t>
            </w:r>
          </w:p>
          <w:p w14:paraId="4EE02D56" w14:textId="77777777" w:rsidR="00B659C7" w:rsidRPr="00257C7E" w:rsidRDefault="00B659C7" w:rsidP="003D58B3">
            <w:pPr>
              <w:rPr>
                <w:rFonts w:ascii="Gisha" w:hAnsi="Gisha" w:cs="Gisha"/>
                <w:sz w:val="24"/>
                <w:szCs w:val="24"/>
              </w:rPr>
            </w:pPr>
          </w:p>
          <w:p w14:paraId="09382585" w14:textId="77777777" w:rsidR="00B659C7" w:rsidRPr="00257C7E" w:rsidRDefault="00B659C7" w:rsidP="003D58B3">
            <w:pPr>
              <w:rPr>
                <w:rFonts w:ascii="Gisha" w:hAnsi="Gisha" w:cs="Gisha"/>
                <w:sz w:val="24"/>
                <w:szCs w:val="24"/>
              </w:rPr>
            </w:pPr>
          </w:p>
          <w:p w14:paraId="4A041AA9" w14:textId="77777777" w:rsidR="00B659C7" w:rsidRPr="00257C7E" w:rsidRDefault="00B659C7" w:rsidP="003D58B3">
            <w:pPr>
              <w:rPr>
                <w:rFonts w:ascii="Gisha" w:hAnsi="Gisha" w:cs="Gisha"/>
                <w:sz w:val="24"/>
                <w:szCs w:val="24"/>
              </w:rPr>
            </w:pPr>
          </w:p>
        </w:tc>
        <w:tc>
          <w:tcPr>
            <w:tcW w:w="5982" w:type="dxa"/>
          </w:tcPr>
          <w:p w14:paraId="1A7F99D7" w14:textId="77777777" w:rsidR="00B659C7" w:rsidRPr="00257C7E" w:rsidRDefault="00B659C7" w:rsidP="003D58B3">
            <w:pPr>
              <w:rPr>
                <w:rFonts w:ascii="Gisha" w:hAnsi="Gisha" w:cs="Gisha"/>
                <w:sz w:val="24"/>
                <w:szCs w:val="24"/>
              </w:rPr>
            </w:pPr>
          </w:p>
        </w:tc>
      </w:tr>
      <w:tr w:rsidR="00B659C7" w:rsidRPr="00257C7E" w14:paraId="6817F68B" w14:textId="77777777" w:rsidTr="00B659C7">
        <w:tc>
          <w:tcPr>
            <w:tcW w:w="3369" w:type="dxa"/>
          </w:tcPr>
          <w:p w14:paraId="528E16DB" w14:textId="77777777" w:rsidR="00B659C7" w:rsidRPr="00257C7E" w:rsidRDefault="00B659C7" w:rsidP="00B659C7">
            <w:pPr>
              <w:rPr>
                <w:rFonts w:ascii="Gisha" w:hAnsi="Gisha" w:cs="Gisha"/>
                <w:sz w:val="24"/>
                <w:szCs w:val="24"/>
              </w:rPr>
            </w:pPr>
            <w:r w:rsidRPr="00257C7E">
              <w:rPr>
                <w:rFonts w:ascii="Gisha" w:hAnsi="Gisha" w:cs="Gisha" w:hint="cs"/>
                <w:sz w:val="24"/>
                <w:szCs w:val="24"/>
              </w:rPr>
              <w:t xml:space="preserve">Does your child have any medical conditions or require any medication? </w:t>
            </w:r>
          </w:p>
          <w:p w14:paraId="300FA92D" w14:textId="77777777" w:rsidR="00B659C7" w:rsidRPr="00257C7E" w:rsidRDefault="00B659C7" w:rsidP="00B659C7">
            <w:pPr>
              <w:rPr>
                <w:rFonts w:ascii="Gisha" w:hAnsi="Gisha" w:cs="Gisha"/>
                <w:i/>
              </w:rPr>
            </w:pPr>
            <w:r w:rsidRPr="00257C7E">
              <w:rPr>
                <w:rFonts w:ascii="Gisha" w:hAnsi="Gisha" w:cs="Gisha" w:hint="cs"/>
                <w:i/>
              </w:rPr>
              <w:t>(If yes, please give details)</w:t>
            </w:r>
          </w:p>
          <w:p w14:paraId="63D9E01D" w14:textId="77777777" w:rsidR="00B659C7" w:rsidRPr="00257C7E" w:rsidRDefault="00B659C7" w:rsidP="00B659C7">
            <w:pPr>
              <w:rPr>
                <w:rFonts w:ascii="Gisha" w:hAnsi="Gisha" w:cs="Gisha"/>
                <w:sz w:val="24"/>
                <w:szCs w:val="24"/>
              </w:rPr>
            </w:pPr>
          </w:p>
          <w:p w14:paraId="38779E4A" w14:textId="77777777" w:rsidR="00B659C7" w:rsidRPr="00257C7E" w:rsidRDefault="00B659C7" w:rsidP="00B659C7">
            <w:pPr>
              <w:rPr>
                <w:rFonts w:ascii="Gisha" w:hAnsi="Gisha" w:cs="Gisha"/>
                <w:sz w:val="24"/>
                <w:szCs w:val="24"/>
              </w:rPr>
            </w:pPr>
          </w:p>
        </w:tc>
        <w:tc>
          <w:tcPr>
            <w:tcW w:w="5982" w:type="dxa"/>
          </w:tcPr>
          <w:p w14:paraId="600049FB" w14:textId="77777777" w:rsidR="00B659C7" w:rsidRPr="00257C7E" w:rsidRDefault="00B659C7" w:rsidP="003D58B3">
            <w:pPr>
              <w:rPr>
                <w:rFonts w:ascii="Gisha" w:hAnsi="Gisha" w:cs="Gisha"/>
                <w:sz w:val="24"/>
                <w:szCs w:val="24"/>
              </w:rPr>
            </w:pPr>
          </w:p>
          <w:p w14:paraId="06231EDE" w14:textId="77777777" w:rsidR="00B659C7" w:rsidRPr="00257C7E" w:rsidRDefault="00B659C7" w:rsidP="003D58B3">
            <w:pPr>
              <w:rPr>
                <w:rFonts w:ascii="Gisha" w:hAnsi="Gisha" w:cs="Gisha"/>
                <w:sz w:val="24"/>
                <w:szCs w:val="24"/>
              </w:rPr>
            </w:pPr>
          </w:p>
          <w:p w14:paraId="0C63E7B8" w14:textId="77777777" w:rsidR="00B659C7" w:rsidRPr="00257C7E" w:rsidRDefault="00B659C7" w:rsidP="003D58B3">
            <w:pPr>
              <w:rPr>
                <w:rFonts w:ascii="Gisha" w:hAnsi="Gisha" w:cs="Gisha"/>
                <w:sz w:val="24"/>
                <w:szCs w:val="24"/>
              </w:rPr>
            </w:pPr>
          </w:p>
          <w:p w14:paraId="6FBD32BE" w14:textId="77777777" w:rsidR="00B659C7" w:rsidRPr="00257C7E" w:rsidRDefault="00B659C7" w:rsidP="003D58B3">
            <w:pPr>
              <w:rPr>
                <w:rFonts w:ascii="Gisha" w:hAnsi="Gisha" w:cs="Gisha"/>
                <w:sz w:val="24"/>
                <w:szCs w:val="24"/>
              </w:rPr>
            </w:pPr>
          </w:p>
          <w:p w14:paraId="48508601" w14:textId="77777777" w:rsidR="00B659C7" w:rsidRPr="00257C7E" w:rsidRDefault="00B659C7" w:rsidP="003D58B3">
            <w:pPr>
              <w:rPr>
                <w:rFonts w:ascii="Gisha" w:hAnsi="Gisha" w:cs="Gisha"/>
                <w:sz w:val="24"/>
                <w:szCs w:val="24"/>
              </w:rPr>
            </w:pPr>
          </w:p>
          <w:p w14:paraId="5431AC41" w14:textId="77777777" w:rsidR="00B659C7" w:rsidRPr="00257C7E" w:rsidRDefault="00B659C7" w:rsidP="003D58B3">
            <w:pPr>
              <w:rPr>
                <w:rFonts w:ascii="Gisha" w:hAnsi="Gisha" w:cs="Gisha"/>
                <w:sz w:val="24"/>
                <w:szCs w:val="24"/>
              </w:rPr>
            </w:pPr>
          </w:p>
          <w:p w14:paraId="10AA15EE" w14:textId="77777777" w:rsidR="00B659C7" w:rsidRPr="00257C7E" w:rsidRDefault="00B659C7" w:rsidP="003D58B3">
            <w:pPr>
              <w:rPr>
                <w:rFonts w:ascii="Gisha" w:hAnsi="Gisha" w:cs="Gisha"/>
                <w:sz w:val="24"/>
                <w:szCs w:val="24"/>
              </w:rPr>
            </w:pPr>
          </w:p>
        </w:tc>
      </w:tr>
    </w:tbl>
    <w:p w14:paraId="7A5A1D57" w14:textId="77777777" w:rsidR="000B0035" w:rsidRPr="00257C7E" w:rsidRDefault="000B0035" w:rsidP="00B659C7">
      <w:pPr>
        <w:rPr>
          <w:rFonts w:ascii="Gisha" w:hAnsi="Gisha" w:cs="Gisha"/>
          <w:sz w:val="24"/>
          <w:szCs w:val="24"/>
        </w:rPr>
      </w:pPr>
    </w:p>
    <w:p w14:paraId="6E24938E" w14:textId="77777777" w:rsidR="00B659C7" w:rsidRPr="00257C7E" w:rsidRDefault="00B659C7" w:rsidP="00B659C7">
      <w:pPr>
        <w:rPr>
          <w:rFonts w:ascii="Gisha" w:hAnsi="Gisha" w:cs="Gisha"/>
          <w:sz w:val="24"/>
          <w:szCs w:val="24"/>
        </w:rPr>
      </w:pPr>
    </w:p>
    <w:p w14:paraId="0C3D9FA8" w14:textId="77777777" w:rsidR="00B659C7" w:rsidRPr="00257C7E" w:rsidRDefault="00B659C7" w:rsidP="00B659C7">
      <w:pPr>
        <w:rPr>
          <w:rFonts w:ascii="Gisha" w:hAnsi="Gisha" w:cs="Gisha"/>
          <w:sz w:val="24"/>
          <w:szCs w:val="24"/>
        </w:rPr>
      </w:pPr>
    </w:p>
    <w:p w14:paraId="3322A741" w14:textId="77777777" w:rsidR="00B659C7" w:rsidRPr="00257C7E" w:rsidRDefault="00B659C7" w:rsidP="00B659C7">
      <w:pPr>
        <w:rPr>
          <w:rFonts w:ascii="Gisha" w:hAnsi="Gisha" w:cs="Gisha"/>
          <w:sz w:val="24"/>
          <w:szCs w:val="24"/>
        </w:rPr>
      </w:pPr>
    </w:p>
    <w:p w14:paraId="53773D6E" w14:textId="77777777" w:rsidR="00B659C7" w:rsidRPr="00257C7E" w:rsidRDefault="00B659C7" w:rsidP="00B659C7">
      <w:pPr>
        <w:rPr>
          <w:rFonts w:ascii="Gisha" w:hAnsi="Gisha" w:cs="Gisha"/>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5954"/>
      </w:tblGrid>
      <w:tr w:rsidR="003D58B3" w:rsidRPr="00257C7E" w14:paraId="63A627A9" w14:textId="77777777" w:rsidTr="00B659C7">
        <w:tc>
          <w:tcPr>
            <w:tcW w:w="3397" w:type="dxa"/>
          </w:tcPr>
          <w:p w14:paraId="207C967B" w14:textId="77777777" w:rsidR="003D58B3" w:rsidRPr="00257C7E" w:rsidRDefault="000B0035" w:rsidP="003D58B3">
            <w:pPr>
              <w:rPr>
                <w:rFonts w:ascii="Gisha" w:hAnsi="Gisha" w:cs="Gisha"/>
                <w:sz w:val="24"/>
                <w:szCs w:val="24"/>
              </w:rPr>
            </w:pPr>
            <w:r w:rsidRPr="00257C7E">
              <w:rPr>
                <w:rFonts w:ascii="Gisha" w:hAnsi="Gisha" w:cs="Gisha" w:hint="cs"/>
                <w:sz w:val="24"/>
                <w:szCs w:val="24"/>
              </w:rPr>
              <w:lastRenderedPageBreak/>
              <w:t xml:space="preserve">Are </w:t>
            </w:r>
            <w:r w:rsidR="003D58B3" w:rsidRPr="00257C7E">
              <w:rPr>
                <w:rFonts w:ascii="Gisha" w:hAnsi="Gisha" w:cs="Gisha" w:hint="cs"/>
                <w:sz w:val="24"/>
                <w:szCs w:val="24"/>
              </w:rPr>
              <w:t>your child’s immunisation</w:t>
            </w:r>
            <w:r w:rsidRPr="00257C7E">
              <w:rPr>
                <w:rFonts w:ascii="Gisha" w:hAnsi="Gisha" w:cs="Gisha" w:hint="cs"/>
                <w:sz w:val="24"/>
                <w:szCs w:val="24"/>
              </w:rPr>
              <w:t>s</w:t>
            </w:r>
            <w:r w:rsidR="003D58B3" w:rsidRPr="00257C7E">
              <w:rPr>
                <w:rFonts w:ascii="Gisha" w:hAnsi="Gisha" w:cs="Gisha" w:hint="cs"/>
                <w:sz w:val="24"/>
                <w:szCs w:val="24"/>
              </w:rPr>
              <w:t xml:space="preserve"> up to date?</w:t>
            </w:r>
          </w:p>
          <w:p w14:paraId="66A5A747" w14:textId="77777777" w:rsidR="003D58B3" w:rsidRPr="00257C7E" w:rsidRDefault="0040112C" w:rsidP="003D58B3">
            <w:pPr>
              <w:rPr>
                <w:rFonts w:ascii="Gisha" w:hAnsi="Gisha" w:cs="Gisha"/>
                <w:i/>
              </w:rPr>
            </w:pPr>
            <w:r w:rsidRPr="00257C7E">
              <w:rPr>
                <w:rFonts w:ascii="Gisha" w:hAnsi="Gisha" w:cs="Gisha" w:hint="cs"/>
                <w:i/>
              </w:rPr>
              <w:t>(</w:t>
            </w:r>
            <w:r w:rsidR="000B0035" w:rsidRPr="00257C7E">
              <w:rPr>
                <w:rFonts w:ascii="Gisha" w:hAnsi="Gisha" w:cs="Gisha" w:hint="cs"/>
                <w:i/>
              </w:rPr>
              <w:t>Please give details about any missing immunisations</w:t>
            </w:r>
            <w:r w:rsidRPr="00257C7E">
              <w:rPr>
                <w:rFonts w:ascii="Gisha" w:hAnsi="Gisha" w:cs="Gisha" w:hint="cs"/>
                <w:i/>
              </w:rPr>
              <w:t>)</w:t>
            </w:r>
          </w:p>
          <w:p w14:paraId="7C0F2A47" w14:textId="77777777" w:rsidR="003D58B3" w:rsidRPr="00257C7E" w:rsidRDefault="003D58B3" w:rsidP="003D58B3">
            <w:pPr>
              <w:rPr>
                <w:rFonts w:ascii="Gisha" w:hAnsi="Gisha" w:cs="Gisha"/>
                <w:sz w:val="24"/>
                <w:szCs w:val="24"/>
              </w:rPr>
            </w:pPr>
          </w:p>
        </w:tc>
        <w:tc>
          <w:tcPr>
            <w:tcW w:w="5954" w:type="dxa"/>
          </w:tcPr>
          <w:p w14:paraId="6CD5DDAD" w14:textId="77777777" w:rsidR="003D58B3" w:rsidRPr="00257C7E" w:rsidRDefault="003D58B3" w:rsidP="003D58B3">
            <w:pPr>
              <w:rPr>
                <w:rFonts w:ascii="Gisha" w:hAnsi="Gisha" w:cs="Gisha"/>
                <w:sz w:val="24"/>
                <w:szCs w:val="24"/>
              </w:rPr>
            </w:pPr>
          </w:p>
        </w:tc>
      </w:tr>
      <w:tr w:rsidR="003D58B3" w:rsidRPr="00257C7E" w14:paraId="4AE29427" w14:textId="77777777" w:rsidTr="00B659C7">
        <w:tc>
          <w:tcPr>
            <w:tcW w:w="3397" w:type="dxa"/>
          </w:tcPr>
          <w:p w14:paraId="784C7B4C" w14:textId="77777777" w:rsidR="003D58B3" w:rsidRPr="00257C7E" w:rsidRDefault="00ED2BB6" w:rsidP="003D58B3">
            <w:pPr>
              <w:rPr>
                <w:rFonts w:ascii="Gisha" w:hAnsi="Gisha" w:cs="Gisha"/>
                <w:sz w:val="24"/>
                <w:szCs w:val="24"/>
              </w:rPr>
            </w:pPr>
            <w:r w:rsidRPr="00257C7E">
              <w:rPr>
                <w:rFonts w:ascii="Gisha" w:hAnsi="Gisha" w:cs="Gisha" w:hint="cs"/>
                <w:sz w:val="24"/>
                <w:szCs w:val="24"/>
              </w:rPr>
              <w:t xml:space="preserve">Does your child have any </w:t>
            </w:r>
            <w:r w:rsidR="000B0035" w:rsidRPr="00257C7E">
              <w:rPr>
                <w:rFonts w:ascii="Gisha" w:hAnsi="Gisha" w:cs="Gisha" w:hint="cs"/>
                <w:sz w:val="24"/>
                <w:szCs w:val="24"/>
              </w:rPr>
              <w:t xml:space="preserve">food </w:t>
            </w:r>
            <w:r w:rsidR="003D58B3" w:rsidRPr="00257C7E">
              <w:rPr>
                <w:rFonts w:ascii="Gisha" w:hAnsi="Gisha" w:cs="Gisha" w:hint="cs"/>
                <w:sz w:val="24"/>
                <w:szCs w:val="24"/>
              </w:rPr>
              <w:t>allergies</w:t>
            </w:r>
            <w:r w:rsidR="000B0035" w:rsidRPr="00257C7E">
              <w:rPr>
                <w:rFonts w:ascii="Gisha" w:hAnsi="Gisha" w:cs="Gisha" w:hint="cs"/>
                <w:sz w:val="24"/>
                <w:szCs w:val="24"/>
              </w:rPr>
              <w:t xml:space="preserve"> or dietary requirements?</w:t>
            </w:r>
          </w:p>
          <w:p w14:paraId="29230AF2" w14:textId="77777777" w:rsidR="003D58B3" w:rsidRPr="00257C7E" w:rsidRDefault="00B659C7" w:rsidP="003D58B3">
            <w:pPr>
              <w:rPr>
                <w:rFonts w:ascii="Gisha" w:hAnsi="Gisha" w:cs="Gisha"/>
                <w:i/>
              </w:rPr>
            </w:pPr>
            <w:r w:rsidRPr="00257C7E">
              <w:rPr>
                <w:rFonts w:ascii="Gisha" w:hAnsi="Gisha" w:cs="Gisha" w:hint="cs"/>
                <w:i/>
              </w:rPr>
              <w:t>(</w:t>
            </w:r>
            <w:r w:rsidR="000B0035" w:rsidRPr="00257C7E">
              <w:rPr>
                <w:rFonts w:ascii="Gisha" w:hAnsi="Gisha" w:cs="Gisha" w:hint="cs"/>
                <w:i/>
              </w:rPr>
              <w:t>T</w:t>
            </w:r>
            <w:r w:rsidR="003D58B3" w:rsidRPr="00257C7E">
              <w:rPr>
                <w:rFonts w:ascii="Gisha" w:hAnsi="Gisha" w:cs="Gisha" w:hint="cs"/>
                <w:i/>
              </w:rPr>
              <w:t xml:space="preserve">his will need to be supported by a letter from </w:t>
            </w:r>
            <w:r w:rsidR="000B0035" w:rsidRPr="00257C7E">
              <w:rPr>
                <w:rFonts w:ascii="Gisha" w:hAnsi="Gisha" w:cs="Gisha" w:hint="cs"/>
                <w:i/>
              </w:rPr>
              <w:t>your child’s GP</w:t>
            </w:r>
            <w:r w:rsidR="0040112C" w:rsidRPr="00257C7E">
              <w:rPr>
                <w:rFonts w:ascii="Gisha" w:hAnsi="Gisha" w:cs="Gisha" w:hint="cs"/>
                <w:i/>
              </w:rPr>
              <w:t>)</w:t>
            </w:r>
          </w:p>
          <w:p w14:paraId="4067B4F7" w14:textId="77777777" w:rsidR="003D58B3" w:rsidRPr="00257C7E" w:rsidRDefault="003D58B3" w:rsidP="003D58B3">
            <w:pPr>
              <w:rPr>
                <w:rFonts w:ascii="Gisha" w:hAnsi="Gisha" w:cs="Gisha"/>
                <w:sz w:val="24"/>
                <w:szCs w:val="24"/>
              </w:rPr>
            </w:pPr>
          </w:p>
          <w:p w14:paraId="65963368" w14:textId="77777777" w:rsidR="003D58B3" w:rsidRPr="00257C7E" w:rsidRDefault="003D58B3" w:rsidP="003D58B3">
            <w:pPr>
              <w:rPr>
                <w:rFonts w:ascii="Gisha" w:hAnsi="Gisha" w:cs="Gisha"/>
                <w:sz w:val="24"/>
                <w:szCs w:val="24"/>
              </w:rPr>
            </w:pPr>
          </w:p>
          <w:p w14:paraId="4E3F0827" w14:textId="77777777" w:rsidR="003D58B3" w:rsidRPr="00257C7E" w:rsidRDefault="003D58B3" w:rsidP="003D58B3">
            <w:pPr>
              <w:rPr>
                <w:rFonts w:ascii="Gisha" w:hAnsi="Gisha" w:cs="Gisha"/>
                <w:sz w:val="24"/>
                <w:szCs w:val="24"/>
              </w:rPr>
            </w:pPr>
          </w:p>
          <w:p w14:paraId="6328A52B" w14:textId="77777777" w:rsidR="003D58B3" w:rsidRPr="00257C7E" w:rsidRDefault="003D58B3" w:rsidP="003D58B3">
            <w:pPr>
              <w:rPr>
                <w:rFonts w:ascii="Gisha" w:hAnsi="Gisha" w:cs="Gisha"/>
                <w:sz w:val="24"/>
                <w:szCs w:val="24"/>
              </w:rPr>
            </w:pPr>
          </w:p>
        </w:tc>
        <w:tc>
          <w:tcPr>
            <w:tcW w:w="5954" w:type="dxa"/>
          </w:tcPr>
          <w:p w14:paraId="29555D21" w14:textId="77777777" w:rsidR="003D58B3" w:rsidRPr="00257C7E" w:rsidRDefault="003D58B3" w:rsidP="003D58B3">
            <w:pPr>
              <w:rPr>
                <w:rFonts w:ascii="Gisha" w:hAnsi="Gisha" w:cs="Gisha"/>
                <w:sz w:val="24"/>
                <w:szCs w:val="24"/>
              </w:rPr>
            </w:pPr>
          </w:p>
        </w:tc>
      </w:tr>
      <w:tr w:rsidR="003D58B3" w:rsidRPr="00257C7E" w14:paraId="6807B291" w14:textId="77777777" w:rsidTr="00B659C7">
        <w:tc>
          <w:tcPr>
            <w:tcW w:w="3397" w:type="dxa"/>
          </w:tcPr>
          <w:p w14:paraId="715A7BD9" w14:textId="77777777" w:rsidR="003D58B3" w:rsidRPr="00257C7E" w:rsidRDefault="003D58B3" w:rsidP="003D58B3">
            <w:pPr>
              <w:rPr>
                <w:rFonts w:ascii="Gisha" w:hAnsi="Gisha" w:cs="Gisha"/>
                <w:sz w:val="24"/>
                <w:szCs w:val="24"/>
              </w:rPr>
            </w:pPr>
            <w:r w:rsidRPr="00257C7E">
              <w:rPr>
                <w:rFonts w:ascii="Gisha" w:hAnsi="Gisha" w:cs="Gisha" w:hint="cs"/>
                <w:sz w:val="24"/>
                <w:szCs w:val="24"/>
              </w:rPr>
              <w:t>Does your child have any additional needs?</w:t>
            </w:r>
          </w:p>
          <w:p w14:paraId="374E3250" w14:textId="77777777" w:rsidR="003D58B3" w:rsidRPr="00257C7E" w:rsidRDefault="003D58B3" w:rsidP="003D58B3">
            <w:pPr>
              <w:rPr>
                <w:rFonts w:ascii="Gisha" w:hAnsi="Gisha" w:cs="Gisha"/>
                <w:sz w:val="24"/>
                <w:szCs w:val="24"/>
              </w:rPr>
            </w:pPr>
          </w:p>
          <w:p w14:paraId="4DECF1EA" w14:textId="77777777" w:rsidR="003D58B3" w:rsidRPr="00257C7E" w:rsidRDefault="003D58B3" w:rsidP="003D58B3">
            <w:pPr>
              <w:rPr>
                <w:rFonts w:ascii="Gisha" w:hAnsi="Gisha" w:cs="Gisha"/>
                <w:sz w:val="24"/>
                <w:szCs w:val="24"/>
              </w:rPr>
            </w:pPr>
          </w:p>
          <w:p w14:paraId="16098975" w14:textId="77777777" w:rsidR="003D58B3" w:rsidRPr="00257C7E" w:rsidRDefault="003D58B3" w:rsidP="003D58B3">
            <w:pPr>
              <w:rPr>
                <w:rFonts w:ascii="Gisha" w:hAnsi="Gisha" w:cs="Gisha"/>
                <w:sz w:val="24"/>
                <w:szCs w:val="24"/>
              </w:rPr>
            </w:pPr>
          </w:p>
        </w:tc>
        <w:tc>
          <w:tcPr>
            <w:tcW w:w="5954" w:type="dxa"/>
          </w:tcPr>
          <w:p w14:paraId="06EB131E" w14:textId="77777777" w:rsidR="003D58B3" w:rsidRPr="00257C7E" w:rsidRDefault="003D58B3" w:rsidP="003D58B3">
            <w:pPr>
              <w:rPr>
                <w:rFonts w:ascii="Gisha" w:hAnsi="Gisha" w:cs="Gisha"/>
                <w:sz w:val="24"/>
                <w:szCs w:val="24"/>
              </w:rPr>
            </w:pPr>
          </w:p>
          <w:p w14:paraId="03490F90" w14:textId="77777777" w:rsidR="007442E9" w:rsidRPr="00257C7E" w:rsidRDefault="007442E9" w:rsidP="003D58B3">
            <w:pPr>
              <w:rPr>
                <w:rFonts w:ascii="Gisha" w:hAnsi="Gisha" w:cs="Gisha"/>
                <w:sz w:val="24"/>
                <w:szCs w:val="24"/>
              </w:rPr>
            </w:pPr>
          </w:p>
          <w:p w14:paraId="24E6BA7E" w14:textId="77777777" w:rsidR="007442E9" w:rsidRPr="00257C7E" w:rsidRDefault="007442E9" w:rsidP="003D58B3">
            <w:pPr>
              <w:rPr>
                <w:rFonts w:ascii="Gisha" w:hAnsi="Gisha" w:cs="Gisha"/>
                <w:sz w:val="24"/>
                <w:szCs w:val="24"/>
              </w:rPr>
            </w:pPr>
          </w:p>
          <w:p w14:paraId="428D2993" w14:textId="77777777" w:rsidR="007442E9" w:rsidRPr="00257C7E" w:rsidRDefault="007442E9" w:rsidP="003D58B3">
            <w:pPr>
              <w:rPr>
                <w:rFonts w:ascii="Gisha" w:hAnsi="Gisha" w:cs="Gisha"/>
                <w:sz w:val="24"/>
                <w:szCs w:val="24"/>
              </w:rPr>
            </w:pPr>
          </w:p>
          <w:p w14:paraId="3C80C6EB" w14:textId="77777777" w:rsidR="007442E9" w:rsidRPr="00257C7E" w:rsidRDefault="007442E9" w:rsidP="003D58B3">
            <w:pPr>
              <w:rPr>
                <w:rFonts w:ascii="Gisha" w:hAnsi="Gisha" w:cs="Gisha"/>
                <w:sz w:val="24"/>
                <w:szCs w:val="24"/>
              </w:rPr>
            </w:pPr>
          </w:p>
          <w:p w14:paraId="335BE908" w14:textId="77777777" w:rsidR="007442E9" w:rsidRPr="00257C7E" w:rsidRDefault="007442E9" w:rsidP="003D58B3">
            <w:pPr>
              <w:rPr>
                <w:rFonts w:ascii="Gisha" w:hAnsi="Gisha" w:cs="Gisha"/>
                <w:sz w:val="24"/>
                <w:szCs w:val="24"/>
              </w:rPr>
            </w:pPr>
          </w:p>
        </w:tc>
      </w:tr>
      <w:tr w:rsidR="003D58B3" w:rsidRPr="00257C7E" w14:paraId="4F27D4E1" w14:textId="77777777" w:rsidTr="00B659C7">
        <w:tc>
          <w:tcPr>
            <w:tcW w:w="3397" w:type="dxa"/>
          </w:tcPr>
          <w:p w14:paraId="0A5A5CA4" w14:textId="77777777" w:rsidR="003D58B3" w:rsidRPr="00257C7E" w:rsidRDefault="003D58B3" w:rsidP="003D58B3">
            <w:pPr>
              <w:rPr>
                <w:rFonts w:ascii="Gisha" w:hAnsi="Gisha" w:cs="Gisha"/>
                <w:i/>
              </w:rPr>
            </w:pPr>
            <w:r w:rsidRPr="00257C7E">
              <w:rPr>
                <w:rFonts w:ascii="Gisha" w:hAnsi="Gisha" w:cs="Gisha" w:hint="cs"/>
                <w:sz w:val="24"/>
                <w:szCs w:val="24"/>
              </w:rPr>
              <w:t>Is your child subje</w:t>
            </w:r>
            <w:r w:rsidR="000B0035" w:rsidRPr="00257C7E">
              <w:rPr>
                <w:rFonts w:ascii="Gisha" w:hAnsi="Gisha" w:cs="Gisha" w:hint="cs"/>
                <w:sz w:val="24"/>
                <w:szCs w:val="24"/>
              </w:rPr>
              <w:t xml:space="preserve">ct to any court orders?  </w:t>
            </w:r>
            <w:r w:rsidR="0040112C" w:rsidRPr="00257C7E">
              <w:rPr>
                <w:rFonts w:ascii="Gisha" w:hAnsi="Gisha" w:cs="Gisha" w:hint="cs"/>
                <w:sz w:val="24"/>
                <w:szCs w:val="24"/>
              </w:rPr>
              <w:t>(</w:t>
            </w:r>
            <w:r w:rsidR="000B0035" w:rsidRPr="00257C7E">
              <w:rPr>
                <w:rFonts w:ascii="Gisha" w:hAnsi="Gisha" w:cs="Gisha" w:hint="cs"/>
                <w:i/>
              </w:rPr>
              <w:t>If yes, please provide a copy of those or</w:t>
            </w:r>
            <w:r w:rsidRPr="00257C7E">
              <w:rPr>
                <w:rFonts w:ascii="Gisha" w:hAnsi="Gisha" w:cs="Gisha" w:hint="cs"/>
                <w:i/>
              </w:rPr>
              <w:t>der</w:t>
            </w:r>
            <w:r w:rsidR="000B0035" w:rsidRPr="00257C7E">
              <w:rPr>
                <w:rFonts w:ascii="Gisha" w:hAnsi="Gisha" w:cs="Gisha" w:hint="cs"/>
                <w:i/>
              </w:rPr>
              <w:t>s</w:t>
            </w:r>
            <w:r w:rsidR="0040112C" w:rsidRPr="00257C7E">
              <w:rPr>
                <w:rFonts w:ascii="Gisha" w:hAnsi="Gisha" w:cs="Gisha" w:hint="cs"/>
                <w:i/>
              </w:rPr>
              <w:t>)</w:t>
            </w:r>
          </w:p>
          <w:p w14:paraId="47A0ABA3" w14:textId="77777777" w:rsidR="003D58B3" w:rsidRPr="00257C7E" w:rsidRDefault="003D58B3" w:rsidP="003D58B3">
            <w:pPr>
              <w:rPr>
                <w:rFonts w:ascii="Gisha" w:hAnsi="Gisha" w:cs="Gisha"/>
                <w:sz w:val="24"/>
                <w:szCs w:val="24"/>
              </w:rPr>
            </w:pPr>
          </w:p>
          <w:p w14:paraId="79E55E8F" w14:textId="77777777" w:rsidR="003D58B3" w:rsidRPr="00257C7E" w:rsidRDefault="003D58B3" w:rsidP="003D58B3">
            <w:pPr>
              <w:rPr>
                <w:rFonts w:ascii="Gisha" w:hAnsi="Gisha" w:cs="Gisha"/>
                <w:i/>
                <w:sz w:val="24"/>
                <w:szCs w:val="24"/>
              </w:rPr>
            </w:pPr>
          </w:p>
          <w:p w14:paraId="6F6985B0" w14:textId="77777777" w:rsidR="003D58B3" w:rsidRPr="00257C7E" w:rsidRDefault="003D58B3" w:rsidP="003D58B3">
            <w:pPr>
              <w:rPr>
                <w:rFonts w:ascii="Gisha" w:hAnsi="Gisha" w:cs="Gisha"/>
                <w:i/>
                <w:sz w:val="24"/>
                <w:szCs w:val="24"/>
              </w:rPr>
            </w:pPr>
          </w:p>
          <w:p w14:paraId="3E3AA6F3" w14:textId="77777777" w:rsidR="003D58B3" w:rsidRPr="00257C7E" w:rsidRDefault="003D58B3" w:rsidP="003D58B3">
            <w:pPr>
              <w:rPr>
                <w:rFonts w:ascii="Gisha" w:hAnsi="Gisha" w:cs="Gisha"/>
                <w:sz w:val="24"/>
                <w:szCs w:val="24"/>
              </w:rPr>
            </w:pPr>
          </w:p>
        </w:tc>
        <w:tc>
          <w:tcPr>
            <w:tcW w:w="5954" w:type="dxa"/>
          </w:tcPr>
          <w:p w14:paraId="6B239569" w14:textId="77777777" w:rsidR="003D58B3" w:rsidRPr="00257C7E" w:rsidRDefault="003D58B3" w:rsidP="003D58B3">
            <w:pPr>
              <w:rPr>
                <w:rFonts w:ascii="Gisha" w:hAnsi="Gisha" w:cs="Gisha"/>
                <w:sz w:val="24"/>
                <w:szCs w:val="24"/>
              </w:rPr>
            </w:pPr>
          </w:p>
        </w:tc>
      </w:tr>
      <w:tr w:rsidR="00B659C7" w:rsidRPr="00257C7E" w14:paraId="7270AA4B" w14:textId="77777777" w:rsidTr="00B659C7">
        <w:tc>
          <w:tcPr>
            <w:tcW w:w="3397" w:type="dxa"/>
          </w:tcPr>
          <w:p w14:paraId="461E9FC4" w14:textId="77777777" w:rsidR="00B659C7" w:rsidRPr="00257C7E" w:rsidRDefault="00020AC7" w:rsidP="00020AC7">
            <w:pPr>
              <w:rPr>
                <w:rFonts w:ascii="Gisha" w:hAnsi="Gisha" w:cs="Gisha"/>
              </w:rPr>
            </w:pPr>
            <w:r w:rsidRPr="00257C7E">
              <w:rPr>
                <w:rFonts w:ascii="Gisha" w:hAnsi="Gisha" w:cs="Gisha" w:hint="cs"/>
                <w:sz w:val="24"/>
                <w:szCs w:val="24"/>
              </w:rPr>
              <w:t>Does your child have the support of a</w:t>
            </w:r>
            <w:r w:rsidR="00B659C7" w:rsidRPr="00257C7E">
              <w:rPr>
                <w:rFonts w:ascii="Gisha" w:hAnsi="Gisha" w:cs="Gisha" w:hint="cs"/>
                <w:sz w:val="24"/>
                <w:szCs w:val="24"/>
              </w:rPr>
              <w:t xml:space="preserve"> social worker? (I</w:t>
            </w:r>
            <w:r w:rsidR="00B659C7" w:rsidRPr="00257C7E">
              <w:rPr>
                <w:rFonts w:ascii="Gisha" w:hAnsi="Gisha" w:cs="Gisha" w:hint="cs"/>
              </w:rPr>
              <w:t xml:space="preserve">f yes, please provide details) </w:t>
            </w:r>
          </w:p>
          <w:p w14:paraId="1FE40EDA" w14:textId="77777777" w:rsidR="00B659C7" w:rsidRPr="00257C7E" w:rsidRDefault="00B659C7" w:rsidP="003D58B3">
            <w:pPr>
              <w:rPr>
                <w:rFonts w:ascii="Gisha" w:hAnsi="Gisha" w:cs="Gisha"/>
                <w:sz w:val="24"/>
                <w:szCs w:val="24"/>
                <w:highlight w:val="yellow"/>
              </w:rPr>
            </w:pPr>
          </w:p>
          <w:p w14:paraId="0B1A8336" w14:textId="77777777" w:rsidR="00B659C7" w:rsidRPr="00257C7E" w:rsidRDefault="00B659C7" w:rsidP="003D58B3">
            <w:pPr>
              <w:rPr>
                <w:rFonts w:ascii="Gisha" w:hAnsi="Gisha" w:cs="Gisha"/>
                <w:sz w:val="24"/>
                <w:szCs w:val="24"/>
                <w:highlight w:val="yellow"/>
              </w:rPr>
            </w:pPr>
          </w:p>
          <w:p w14:paraId="13286312" w14:textId="77777777" w:rsidR="00B659C7" w:rsidRPr="00257C7E" w:rsidRDefault="00B659C7" w:rsidP="003D58B3">
            <w:pPr>
              <w:rPr>
                <w:rFonts w:ascii="Gisha" w:hAnsi="Gisha" w:cs="Gisha"/>
                <w:sz w:val="24"/>
                <w:szCs w:val="24"/>
                <w:highlight w:val="yellow"/>
              </w:rPr>
            </w:pPr>
          </w:p>
        </w:tc>
        <w:tc>
          <w:tcPr>
            <w:tcW w:w="5954" w:type="dxa"/>
          </w:tcPr>
          <w:p w14:paraId="0F6D62B6" w14:textId="77777777" w:rsidR="00B659C7" w:rsidRPr="00257C7E" w:rsidRDefault="00B659C7" w:rsidP="003D58B3">
            <w:pPr>
              <w:rPr>
                <w:rFonts w:ascii="Gisha" w:hAnsi="Gisha" w:cs="Gisha"/>
                <w:sz w:val="24"/>
                <w:szCs w:val="24"/>
              </w:rPr>
            </w:pPr>
          </w:p>
        </w:tc>
      </w:tr>
      <w:tr w:rsidR="009B2544" w:rsidRPr="00257C7E" w14:paraId="52E53842" w14:textId="77777777" w:rsidTr="00B659C7">
        <w:tc>
          <w:tcPr>
            <w:tcW w:w="3397" w:type="dxa"/>
          </w:tcPr>
          <w:p w14:paraId="6741F8B4" w14:textId="77777777" w:rsidR="009B2544" w:rsidRPr="00257C7E" w:rsidRDefault="009B2544" w:rsidP="00F96E9E">
            <w:pPr>
              <w:rPr>
                <w:rFonts w:ascii="Gisha" w:hAnsi="Gisha" w:cs="Gisha"/>
                <w:sz w:val="24"/>
                <w:szCs w:val="24"/>
              </w:rPr>
            </w:pPr>
            <w:r w:rsidRPr="00257C7E">
              <w:rPr>
                <w:rFonts w:ascii="Gisha" w:hAnsi="Gisha" w:cs="Gisha" w:hint="cs"/>
                <w:sz w:val="24"/>
                <w:szCs w:val="24"/>
              </w:rPr>
              <w:t xml:space="preserve">Does your child receive 2 Year funding, Early Years Pupil Premium or </w:t>
            </w:r>
            <w:r w:rsidR="00F96E9E" w:rsidRPr="00257C7E">
              <w:rPr>
                <w:rFonts w:ascii="Gisha" w:hAnsi="Gisha" w:cs="Gisha" w:hint="cs"/>
                <w:sz w:val="24"/>
                <w:szCs w:val="24"/>
              </w:rPr>
              <w:t>DAF</w:t>
            </w:r>
            <w:r w:rsidR="00DF4473" w:rsidRPr="00257C7E">
              <w:rPr>
                <w:rFonts w:ascii="Gisha" w:hAnsi="Gisha" w:cs="Gisha" w:hint="cs"/>
                <w:sz w:val="24"/>
                <w:szCs w:val="24"/>
              </w:rPr>
              <w:t xml:space="preserve"> funding? </w:t>
            </w:r>
          </w:p>
          <w:p w14:paraId="68EEFC29" w14:textId="77777777" w:rsidR="00DF4473" w:rsidRPr="00257C7E" w:rsidRDefault="00DF4473" w:rsidP="00F96E9E">
            <w:pPr>
              <w:rPr>
                <w:rFonts w:ascii="Gisha" w:hAnsi="Gisha" w:cs="Gisha"/>
              </w:rPr>
            </w:pPr>
            <w:r w:rsidRPr="00257C7E">
              <w:rPr>
                <w:rFonts w:ascii="Gisha" w:hAnsi="Gisha" w:cs="Gisha" w:hint="cs"/>
              </w:rPr>
              <w:t xml:space="preserve">(Please note this is different to the universal 3&amp;4-year-old funding) </w:t>
            </w:r>
          </w:p>
          <w:p w14:paraId="334CAAE1" w14:textId="77777777" w:rsidR="009B2544" w:rsidRPr="00257C7E" w:rsidRDefault="009B2544" w:rsidP="003D58B3">
            <w:pPr>
              <w:rPr>
                <w:rFonts w:ascii="Gisha" w:hAnsi="Gisha" w:cs="Gisha"/>
                <w:sz w:val="24"/>
                <w:szCs w:val="24"/>
              </w:rPr>
            </w:pPr>
          </w:p>
          <w:p w14:paraId="1F44487E" w14:textId="77777777" w:rsidR="009B2544" w:rsidRPr="00257C7E" w:rsidRDefault="009B2544" w:rsidP="003D58B3">
            <w:pPr>
              <w:rPr>
                <w:rFonts w:ascii="Gisha" w:hAnsi="Gisha" w:cs="Gisha"/>
                <w:sz w:val="24"/>
                <w:szCs w:val="24"/>
              </w:rPr>
            </w:pPr>
          </w:p>
        </w:tc>
        <w:tc>
          <w:tcPr>
            <w:tcW w:w="5954" w:type="dxa"/>
          </w:tcPr>
          <w:p w14:paraId="199DB995" w14:textId="77777777" w:rsidR="009B2544" w:rsidRPr="00257C7E" w:rsidRDefault="009B2544" w:rsidP="003D58B3">
            <w:pPr>
              <w:rPr>
                <w:rFonts w:ascii="Gisha" w:hAnsi="Gisha" w:cs="Gisha"/>
                <w:sz w:val="24"/>
                <w:szCs w:val="24"/>
              </w:rPr>
            </w:pPr>
          </w:p>
        </w:tc>
      </w:tr>
    </w:tbl>
    <w:p w14:paraId="3EAC1F7B" w14:textId="77777777" w:rsidR="003D58B3" w:rsidRPr="00257C7E" w:rsidRDefault="003D58B3" w:rsidP="003D58B3">
      <w:pPr>
        <w:jc w:val="center"/>
        <w:rPr>
          <w:rFonts w:ascii="Gisha" w:hAnsi="Gisha" w:cs="Gisha"/>
          <w:sz w:val="24"/>
          <w:szCs w:val="24"/>
        </w:rPr>
      </w:pPr>
    </w:p>
    <w:p w14:paraId="6C4093EA" w14:textId="77777777" w:rsidR="003D58B3" w:rsidRPr="00257C7E" w:rsidRDefault="003D58B3" w:rsidP="003D58B3">
      <w:pPr>
        <w:rPr>
          <w:rFonts w:ascii="Gisha" w:hAnsi="Gisha" w:cs="Gisha"/>
          <w:sz w:val="24"/>
          <w:szCs w:val="24"/>
        </w:rPr>
      </w:pPr>
      <w:r w:rsidRPr="00257C7E">
        <w:rPr>
          <w:rFonts w:ascii="Gisha" w:hAnsi="Gisha" w:cs="Gisha" w:hint="cs"/>
          <w:sz w:val="24"/>
          <w:szCs w:val="24"/>
        </w:rPr>
        <w:br w:type="page"/>
      </w:r>
    </w:p>
    <w:p w14:paraId="047756DF" w14:textId="77777777" w:rsidR="000B0035" w:rsidRPr="00257C7E" w:rsidRDefault="000B0035" w:rsidP="003D58B3">
      <w:pPr>
        <w:jc w:val="center"/>
        <w:rPr>
          <w:rFonts w:ascii="Gisha" w:hAnsi="Gisha" w:cs="Gisha"/>
          <w:b/>
          <w:sz w:val="24"/>
          <w:szCs w:val="24"/>
        </w:rPr>
      </w:pPr>
      <w:r w:rsidRPr="00257C7E">
        <w:rPr>
          <w:rFonts w:ascii="Gisha" w:hAnsi="Gisha" w:cs="Gisha" w:hint="cs"/>
          <w:b/>
          <w:sz w:val="24"/>
          <w:szCs w:val="24"/>
        </w:rPr>
        <w:lastRenderedPageBreak/>
        <w:t>PLEASE NOTE IT IS RECOMMENDED THAT AT LEAST 3 CONTACTS</w:t>
      </w:r>
    </w:p>
    <w:p w14:paraId="714C5AFC" w14:textId="77777777" w:rsidR="003D58B3" w:rsidRPr="00257C7E" w:rsidRDefault="000B0035" w:rsidP="003D58B3">
      <w:pPr>
        <w:jc w:val="center"/>
        <w:rPr>
          <w:rFonts w:ascii="Gisha" w:hAnsi="Gisha" w:cs="Gisha"/>
          <w:b/>
          <w:sz w:val="24"/>
          <w:szCs w:val="24"/>
        </w:rPr>
      </w:pPr>
      <w:r w:rsidRPr="00257C7E">
        <w:rPr>
          <w:rFonts w:ascii="Gisha" w:hAnsi="Gisha" w:cs="Gisha" w:hint="cs"/>
          <w:b/>
          <w:sz w:val="24"/>
          <w:szCs w:val="24"/>
        </w:rPr>
        <w:t>ARE PROVIDED FOR EACH CHILD</w:t>
      </w:r>
    </w:p>
    <w:p w14:paraId="194B7BAC" w14:textId="77777777" w:rsidR="003D58B3" w:rsidRPr="00257C7E" w:rsidRDefault="003D58B3" w:rsidP="003D58B3">
      <w:pPr>
        <w:jc w:val="center"/>
        <w:rPr>
          <w:rFonts w:ascii="Gisha" w:hAnsi="Gisha" w:cs="Gisha"/>
          <w:sz w:val="24"/>
          <w:szCs w:val="24"/>
        </w:rPr>
      </w:pPr>
    </w:p>
    <w:p w14:paraId="7FD42E5A"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Priority Contact 1</w:t>
      </w:r>
    </w:p>
    <w:p w14:paraId="0A032DBB" w14:textId="77777777" w:rsidR="003D58B3" w:rsidRPr="00257C7E" w:rsidRDefault="003D58B3" w:rsidP="003D58B3">
      <w:pPr>
        <w:jc w:val="center"/>
        <w:rPr>
          <w:rFonts w:ascii="Gisha" w:hAnsi="Gisha" w:cs="Gish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5"/>
        <w:gridCol w:w="5139"/>
      </w:tblGrid>
      <w:tr w:rsidR="003D58B3" w:rsidRPr="00257C7E" w14:paraId="3369FA6B" w14:textId="77777777" w:rsidTr="00BB68B0">
        <w:tc>
          <w:tcPr>
            <w:tcW w:w="4261" w:type="dxa"/>
          </w:tcPr>
          <w:p w14:paraId="36FE1C4D"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4D9086BF" w14:textId="77777777" w:rsidR="003D58B3" w:rsidRPr="00257C7E" w:rsidRDefault="003D58B3" w:rsidP="003D58B3">
            <w:pPr>
              <w:rPr>
                <w:rFonts w:ascii="Gisha" w:hAnsi="Gisha" w:cs="Gisha"/>
                <w:sz w:val="24"/>
                <w:szCs w:val="24"/>
              </w:rPr>
            </w:pPr>
          </w:p>
        </w:tc>
        <w:tc>
          <w:tcPr>
            <w:tcW w:w="5203" w:type="dxa"/>
          </w:tcPr>
          <w:p w14:paraId="3C8E1FE2" w14:textId="77777777" w:rsidR="003D58B3" w:rsidRPr="00257C7E" w:rsidRDefault="003D58B3" w:rsidP="00293516">
            <w:pPr>
              <w:jc w:val="center"/>
              <w:rPr>
                <w:rFonts w:ascii="Gisha" w:hAnsi="Gisha" w:cs="Gisha"/>
                <w:sz w:val="24"/>
                <w:szCs w:val="24"/>
              </w:rPr>
            </w:pPr>
          </w:p>
        </w:tc>
      </w:tr>
      <w:tr w:rsidR="003D58B3" w:rsidRPr="00257C7E" w14:paraId="7E0B40DE" w14:textId="77777777" w:rsidTr="00BB68B0">
        <w:tc>
          <w:tcPr>
            <w:tcW w:w="4261" w:type="dxa"/>
          </w:tcPr>
          <w:p w14:paraId="03B8A222"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5D309BDC" w14:textId="77777777" w:rsidR="003D58B3" w:rsidRPr="00257C7E" w:rsidRDefault="003D58B3" w:rsidP="003D58B3">
            <w:pPr>
              <w:rPr>
                <w:rFonts w:ascii="Gisha" w:hAnsi="Gisha" w:cs="Gisha"/>
                <w:sz w:val="24"/>
                <w:szCs w:val="24"/>
              </w:rPr>
            </w:pPr>
          </w:p>
        </w:tc>
        <w:tc>
          <w:tcPr>
            <w:tcW w:w="5203" w:type="dxa"/>
          </w:tcPr>
          <w:p w14:paraId="2CD838E4" w14:textId="77777777" w:rsidR="003D58B3" w:rsidRPr="00257C7E" w:rsidRDefault="003D58B3" w:rsidP="003D58B3">
            <w:pPr>
              <w:rPr>
                <w:rFonts w:ascii="Gisha" w:hAnsi="Gisha" w:cs="Gisha"/>
                <w:sz w:val="24"/>
                <w:szCs w:val="24"/>
              </w:rPr>
            </w:pPr>
          </w:p>
        </w:tc>
      </w:tr>
      <w:tr w:rsidR="003D58B3" w:rsidRPr="00257C7E" w14:paraId="5FF20F4C" w14:textId="77777777" w:rsidTr="00BB68B0">
        <w:tc>
          <w:tcPr>
            <w:tcW w:w="4261" w:type="dxa"/>
          </w:tcPr>
          <w:p w14:paraId="10C46DC7"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5AB418C6" w14:textId="77777777" w:rsidR="003D58B3" w:rsidRPr="00257C7E" w:rsidRDefault="003D58B3" w:rsidP="003D58B3">
            <w:pPr>
              <w:rPr>
                <w:rFonts w:ascii="Gisha" w:hAnsi="Gisha" w:cs="Gisha"/>
                <w:sz w:val="24"/>
                <w:szCs w:val="24"/>
              </w:rPr>
            </w:pPr>
          </w:p>
        </w:tc>
        <w:tc>
          <w:tcPr>
            <w:tcW w:w="5203" w:type="dxa"/>
          </w:tcPr>
          <w:p w14:paraId="4A274796" w14:textId="77777777" w:rsidR="003D58B3" w:rsidRPr="00257C7E" w:rsidRDefault="003D58B3" w:rsidP="003D58B3">
            <w:pPr>
              <w:rPr>
                <w:rFonts w:ascii="Gisha" w:hAnsi="Gisha" w:cs="Gisha"/>
                <w:sz w:val="24"/>
                <w:szCs w:val="24"/>
              </w:rPr>
            </w:pPr>
          </w:p>
        </w:tc>
      </w:tr>
      <w:tr w:rsidR="003D58B3" w:rsidRPr="00257C7E" w14:paraId="62470D20" w14:textId="77777777" w:rsidTr="00BB68B0">
        <w:tc>
          <w:tcPr>
            <w:tcW w:w="4261" w:type="dxa"/>
          </w:tcPr>
          <w:p w14:paraId="6441AD39"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469F6303" w14:textId="77777777" w:rsidR="003D58B3" w:rsidRPr="00257C7E" w:rsidRDefault="003D58B3" w:rsidP="003D58B3">
            <w:pPr>
              <w:rPr>
                <w:rFonts w:ascii="Gisha" w:hAnsi="Gisha" w:cs="Gisha"/>
                <w:sz w:val="24"/>
                <w:szCs w:val="24"/>
              </w:rPr>
            </w:pPr>
          </w:p>
        </w:tc>
        <w:tc>
          <w:tcPr>
            <w:tcW w:w="5203" w:type="dxa"/>
          </w:tcPr>
          <w:p w14:paraId="6BA634DE" w14:textId="77777777" w:rsidR="003D58B3" w:rsidRPr="00257C7E" w:rsidRDefault="003D58B3" w:rsidP="003D58B3">
            <w:pPr>
              <w:rPr>
                <w:rFonts w:ascii="Gisha" w:hAnsi="Gisha" w:cs="Gisha"/>
                <w:sz w:val="24"/>
                <w:szCs w:val="24"/>
              </w:rPr>
            </w:pPr>
          </w:p>
        </w:tc>
      </w:tr>
      <w:tr w:rsidR="003D58B3" w:rsidRPr="00257C7E" w14:paraId="6BA1AF4A" w14:textId="77777777" w:rsidTr="00BB68B0">
        <w:tc>
          <w:tcPr>
            <w:tcW w:w="4261" w:type="dxa"/>
          </w:tcPr>
          <w:p w14:paraId="5ACF74CB" w14:textId="054AE644" w:rsidR="003D58B3" w:rsidRPr="00257C7E" w:rsidRDefault="000B0035" w:rsidP="003D58B3">
            <w:pPr>
              <w:rPr>
                <w:rFonts w:ascii="Gisha" w:hAnsi="Gisha" w:cs="Gisha"/>
                <w:sz w:val="24"/>
                <w:szCs w:val="24"/>
              </w:rPr>
            </w:pPr>
            <w:r w:rsidRPr="00257C7E">
              <w:rPr>
                <w:rFonts w:ascii="Gisha" w:hAnsi="Gisha" w:cs="Gisha" w:hint="cs"/>
                <w:sz w:val="24"/>
                <w:szCs w:val="24"/>
              </w:rPr>
              <w:t xml:space="preserve">Parental </w:t>
            </w:r>
            <w:r w:rsidR="000D4431" w:rsidRPr="00257C7E">
              <w:rPr>
                <w:rFonts w:ascii="Gisha" w:hAnsi="Gisha" w:cs="Gisha" w:hint="cs"/>
                <w:sz w:val="24"/>
                <w:szCs w:val="24"/>
              </w:rPr>
              <w:t>Responsibility? *</w:t>
            </w:r>
          </w:p>
          <w:p w14:paraId="63C0665D" w14:textId="77777777" w:rsidR="003D58B3" w:rsidRPr="00257C7E" w:rsidRDefault="003D58B3" w:rsidP="003D58B3">
            <w:pPr>
              <w:rPr>
                <w:rFonts w:ascii="Gisha" w:hAnsi="Gisha" w:cs="Gisha"/>
                <w:i/>
                <w:sz w:val="24"/>
                <w:szCs w:val="24"/>
              </w:rPr>
            </w:pPr>
          </w:p>
          <w:p w14:paraId="6723D6B9" w14:textId="77777777" w:rsidR="003D58B3" w:rsidRPr="00257C7E" w:rsidRDefault="003D58B3" w:rsidP="003D58B3">
            <w:pPr>
              <w:rPr>
                <w:rFonts w:ascii="Gisha" w:hAnsi="Gisha" w:cs="Gisha"/>
                <w:i/>
                <w:sz w:val="24"/>
                <w:szCs w:val="24"/>
              </w:rPr>
            </w:pPr>
          </w:p>
        </w:tc>
        <w:tc>
          <w:tcPr>
            <w:tcW w:w="5203" w:type="dxa"/>
          </w:tcPr>
          <w:p w14:paraId="64F16859"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1C3D02D0"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2E637C90" w14:textId="77777777" w:rsidTr="00BB68B0">
        <w:tc>
          <w:tcPr>
            <w:tcW w:w="4261" w:type="dxa"/>
          </w:tcPr>
          <w:p w14:paraId="34CE9FE5"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75D8F153" w14:textId="77777777" w:rsidR="003D58B3" w:rsidRPr="00257C7E" w:rsidRDefault="000B0035" w:rsidP="003D58B3">
            <w:pPr>
              <w:rPr>
                <w:rFonts w:ascii="Gisha" w:hAnsi="Gisha" w:cs="Gisha"/>
                <w:i/>
              </w:rPr>
            </w:pPr>
            <w:r w:rsidRPr="00257C7E">
              <w:rPr>
                <w:rFonts w:ascii="Gisha" w:hAnsi="Gisha" w:cs="Gisha" w:hint="cs"/>
                <w:i/>
              </w:rPr>
              <w:t>Please state if same as child</w:t>
            </w:r>
          </w:p>
          <w:p w14:paraId="1EAEF4E4" w14:textId="77777777" w:rsidR="003D58B3" w:rsidRPr="00257C7E" w:rsidRDefault="003D58B3" w:rsidP="003D58B3">
            <w:pPr>
              <w:rPr>
                <w:rFonts w:ascii="Gisha" w:hAnsi="Gisha" w:cs="Gisha"/>
                <w:sz w:val="24"/>
                <w:szCs w:val="24"/>
              </w:rPr>
            </w:pPr>
          </w:p>
          <w:p w14:paraId="38F58C7F" w14:textId="77777777" w:rsidR="003D58B3" w:rsidRPr="00257C7E" w:rsidRDefault="003D58B3" w:rsidP="003D58B3">
            <w:pPr>
              <w:rPr>
                <w:rFonts w:ascii="Gisha" w:hAnsi="Gisha" w:cs="Gisha"/>
                <w:sz w:val="24"/>
                <w:szCs w:val="24"/>
              </w:rPr>
            </w:pPr>
          </w:p>
          <w:p w14:paraId="3F1BAA6B" w14:textId="77777777" w:rsidR="003D58B3" w:rsidRPr="00257C7E" w:rsidRDefault="003D58B3" w:rsidP="003D58B3">
            <w:pPr>
              <w:rPr>
                <w:rFonts w:ascii="Gisha" w:hAnsi="Gisha" w:cs="Gisha"/>
                <w:sz w:val="24"/>
                <w:szCs w:val="24"/>
              </w:rPr>
            </w:pPr>
          </w:p>
          <w:p w14:paraId="2365B340" w14:textId="77777777" w:rsidR="003D58B3" w:rsidRPr="00257C7E" w:rsidRDefault="003D58B3" w:rsidP="003D58B3">
            <w:pPr>
              <w:rPr>
                <w:rFonts w:ascii="Gisha" w:hAnsi="Gisha" w:cs="Gisha"/>
                <w:sz w:val="24"/>
                <w:szCs w:val="24"/>
              </w:rPr>
            </w:pPr>
          </w:p>
        </w:tc>
        <w:tc>
          <w:tcPr>
            <w:tcW w:w="5203" w:type="dxa"/>
          </w:tcPr>
          <w:p w14:paraId="0F9A52B4" w14:textId="77777777" w:rsidR="003D58B3" w:rsidRPr="00257C7E" w:rsidRDefault="003D58B3" w:rsidP="003D58B3">
            <w:pPr>
              <w:rPr>
                <w:rFonts w:ascii="Gisha" w:hAnsi="Gisha" w:cs="Gisha"/>
                <w:sz w:val="24"/>
                <w:szCs w:val="24"/>
              </w:rPr>
            </w:pPr>
          </w:p>
        </w:tc>
      </w:tr>
      <w:tr w:rsidR="003D58B3" w:rsidRPr="00257C7E" w14:paraId="16DB9BFD" w14:textId="77777777" w:rsidTr="00BB68B0">
        <w:tc>
          <w:tcPr>
            <w:tcW w:w="4261" w:type="dxa"/>
          </w:tcPr>
          <w:p w14:paraId="39AE6A7E"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733836DE" w14:textId="77777777" w:rsidR="003D58B3" w:rsidRPr="00257C7E" w:rsidRDefault="003D58B3" w:rsidP="003D58B3">
            <w:pPr>
              <w:rPr>
                <w:rFonts w:ascii="Gisha" w:hAnsi="Gisha" w:cs="Gisha"/>
                <w:sz w:val="24"/>
                <w:szCs w:val="24"/>
              </w:rPr>
            </w:pPr>
          </w:p>
        </w:tc>
        <w:tc>
          <w:tcPr>
            <w:tcW w:w="5203" w:type="dxa"/>
          </w:tcPr>
          <w:p w14:paraId="4E9DCD59" w14:textId="77777777" w:rsidR="003D58B3" w:rsidRPr="00257C7E" w:rsidRDefault="003D58B3" w:rsidP="003D58B3">
            <w:pPr>
              <w:rPr>
                <w:rFonts w:ascii="Gisha" w:hAnsi="Gisha" w:cs="Gisha"/>
                <w:sz w:val="24"/>
                <w:szCs w:val="24"/>
              </w:rPr>
            </w:pPr>
          </w:p>
        </w:tc>
      </w:tr>
      <w:tr w:rsidR="003D58B3" w:rsidRPr="00257C7E" w14:paraId="77A625AD" w14:textId="77777777" w:rsidTr="00BB68B0">
        <w:tc>
          <w:tcPr>
            <w:tcW w:w="4261" w:type="dxa"/>
          </w:tcPr>
          <w:p w14:paraId="01FBE56C"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5203" w:type="dxa"/>
          </w:tcPr>
          <w:p w14:paraId="379D0FAA" w14:textId="77777777" w:rsidR="003D58B3" w:rsidRPr="00257C7E" w:rsidRDefault="003D58B3" w:rsidP="003D58B3">
            <w:pPr>
              <w:rPr>
                <w:rFonts w:ascii="Gisha" w:hAnsi="Gisha" w:cs="Gisha"/>
                <w:sz w:val="24"/>
                <w:szCs w:val="24"/>
              </w:rPr>
            </w:pPr>
          </w:p>
          <w:p w14:paraId="1F6EC5C7" w14:textId="77777777" w:rsidR="003D58B3" w:rsidRPr="00257C7E" w:rsidRDefault="003D58B3" w:rsidP="003D58B3">
            <w:pPr>
              <w:rPr>
                <w:rFonts w:ascii="Gisha" w:hAnsi="Gisha" w:cs="Gisha"/>
                <w:sz w:val="24"/>
                <w:szCs w:val="24"/>
              </w:rPr>
            </w:pPr>
          </w:p>
        </w:tc>
      </w:tr>
      <w:tr w:rsidR="003D58B3" w:rsidRPr="00257C7E" w14:paraId="6A83FCD9" w14:textId="77777777" w:rsidTr="00BB68B0">
        <w:tc>
          <w:tcPr>
            <w:tcW w:w="4261" w:type="dxa"/>
          </w:tcPr>
          <w:p w14:paraId="3C005B81"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74C32EDD" w14:textId="77777777" w:rsidR="003D58B3" w:rsidRPr="00257C7E" w:rsidRDefault="003D58B3" w:rsidP="003D58B3">
            <w:pPr>
              <w:rPr>
                <w:rFonts w:ascii="Gisha" w:hAnsi="Gisha" w:cs="Gisha"/>
                <w:sz w:val="24"/>
                <w:szCs w:val="24"/>
              </w:rPr>
            </w:pPr>
          </w:p>
        </w:tc>
        <w:tc>
          <w:tcPr>
            <w:tcW w:w="5203" w:type="dxa"/>
          </w:tcPr>
          <w:p w14:paraId="7EE9CDAA" w14:textId="77777777" w:rsidR="003D58B3" w:rsidRPr="00257C7E" w:rsidRDefault="003D58B3" w:rsidP="003D58B3">
            <w:pPr>
              <w:rPr>
                <w:rFonts w:ascii="Gisha" w:hAnsi="Gisha" w:cs="Gisha"/>
                <w:sz w:val="24"/>
                <w:szCs w:val="24"/>
              </w:rPr>
            </w:pPr>
          </w:p>
        </w:tc>
      </w:tr>
      <w:tr w:rsidR="003D58B3" w:rsidRPr="00257C7E" w14:paraId="04CA0073" w14:textId="77777777" w:rsidTr="00BB68B0">
        <w:tc>
          <w:tcPr>
            <w:tcW w:w="4261" w:type="dxa"/>
          </w:tcPr>
          <w:p w14:paraId="6488080B"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51A96776" w14:textId="77777777" w:rsidR="003D58B3" w:rsidRPr="00257C7E" w:rsidRDefault="003D58B3" w:rsidP="003D58B3">
            <w:pPr>
              <w:rPr>
                <w:rFonts w:ascii="Gisha" w:hAnsi="Gisha" w:cs="Gisha"/>
                <w:sz w:val="24"/>
                <w:szCs w:val="24"/>
              </w:rPr>
            </w:pPr>
          </w:p>
        </w:tc>
        <w:tc>
          <w:tcPr>
            <w:tcW w:w="5203" w:type="dxa"/>
          </w:tcPr>
          <w:p w14:paraId="6AF2EF0F" w14:textId="77777777" w:rsidR="003D58B3" w:rsidRPr="00257C7E" w:rsidRDefault="003D58B3" w:rsidP="003D58B3">
            <w:pPr>
              <w:rPr>
                <w:rFonts w:ascii="Gisha" w:hAnsi="Gisha" w:cs="Gisha"/>
                <w:sz w:val="24"/>
                <w:szCs w:val="24"/>
              </w:rPr>
            </w:pPr>
          </w:p>
        </w:tc>
      </w:tr>
      <w:tr w:rsidR="003D58B3" w:rsidRPr="00257C7E" w14:paraId="0D925B59" w14:textId="77777777" w:rsidTr="00BB68B0">
        <w:tc>
          <w:tcPr>
            <w:tcW w:w="4261" w:type="dxa"/>
          </w:tcPr>
          <w:p w14:paraId="547FE1C4"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4904F990" w14:textId="77777777" w:rsidR="003D58B3" w:rsidRPr="00257C7E" w:rsidRDefault="003D58B3" w:rsidP="003D58B3">
            <w:pPr>
              <w:rPr>
                <w:rFonts w:ascii="Gisha" w:hAnsi="Gisha" w:cs="Gisha"/>
                <w:sz w:val="24"/>
                <w:szCs w:val="24"/>
              </w:rPr>
            </w:pPr>
          </w:p>
        </w:tc>
        <w:tc>
          <w:tcPr>
            <w:tcW w:w="5203" w:type="dxa"/>
          </w:tcPr>
          <w:p w14:paraId="5EE6EF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5C824B5F" w14:textId="77777777" w:rsidR="003D58B3" w:rsidRPr="00257C7E" w:rsidRDefault="003D58B3" w:rsidP="003D58B3">
            <w:pPr>
              <w:rPr>
                <w:rFonts w:ascii="Gisha" w:hAnsi="Gisha" w:cs="Gisha"/>
              </w:rPr>
            </w:pPr>
            <w:r w:rsidRPr="00257C7E">
              <w:rPr>
                <w:rFonts w:ascii="Gisha" w:hAnsi="Gisha" w:cs="Gisha" w:hint="cs"/>
              </w:rPr>
              <w:t>(</w:t>
            </w:r>
            <w:r w:rsidRPr="00257C7E">
              <w:rPr>
                <w:rFonts w:ascii="Gisha" w:hAnsi="Gisha" w:cs="Gisha" w:hint="cs"/>
                <w:i/>
              </w:rPr>
              <w:t>Please circle)</w:t>
            </w:r>
          </w:p>
        </w:tc>
      </w:tr>
    </w:tbl>
    <w:p w14:paraId="42C72505" w14:textId="77777777" w:rsidR="003D58B3" w:rsidRPr="00257C7E" w:rsidRDefault="003D58B3" w:rsidP="003D58B3">
      <w:pPr>
        <w:rPr>
          <w:rFonts w:ascii="Gisha" w:hAnsi="Gisha" w:cs="Gisha"/>
          <w:sz w:val="24"/>
          <w:szCs w:val="24"/>
        </w:rPr>
      </w:pPr>
    </w:p>
    <w:p w14:paraId="0A87B859"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05BE4695" w14:textId="77777777" w:rsidR="0040112C" w:rsidRPr="00257C7E" w:rsidRDefault="0040112C" w:rsidP="0040112C">
      <w:pPr>
        <w:ind w:right="282"/>
        <w:jc w:val="both"/>
        <w:rPr>
          <w:rFonts w:ascii="Gisha" w:hAnsi="Gisha" w:cs="Gisha"/>
        </w:rPr>
      </w:pPr>
    </w:p>
    <w:p w14:paraId="6FA680B1"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61A3F9D7" w14:textId="77777777" w:rsidR="0040112C" w:rsidRPr="00257C7E" w:rsidRDefault="0040112C" w:rsidP="0040112C">
      <w:pPr>
        <w:ind w:right="282"/>
        <w:jc w:val="both"/>
        <w:rPr>
          <w:rFonts w:ascii="Gisha" w:hAnsi="Gisha" w:cs="Gisha"/>
        </w:rPr>
      </w:pPr>
    </w:p>
    <w:p w14:paraId="6AB48A8A" w14:textId="18001740" w:rsidR="0040112C" w:rsidRPr="00257C7E" w:rsidRDefault="0040112C" w:rsidP="0040112C">
      <w:pPr>
        <w:ind w:right="282"/>
        <w:jc w:val="both"/>
        <w:rPr>
          <w:rFonts w:ascii="Gisha" w:hAnsi="Gisha" w:cs="Gisha"/>
        </w:rPr>
      </w:pPr>
      <w:r w:rsidRPr="00257C7E">
        <w:rPr>
          <w:rFonts w:ascii="Gisha" w:hAnsi="Gisha" w:cs="Gisha" w:hint="cs"/>
        </w:rPr>
        <w:t>*</w:t>
      </w:r>
      <w:r w:rsidR="003D58B3"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257C7E">
        <w:rPr>
          <w:rFonts w:ascii="Gisha" w:hAnsi="Gisha" w:cs="Gisha" w:hint="cs"/>
        </w:rPr>
        <w:t>after</w:t>
      </w:r>
      <w:r w:rsidR="003D58B3"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w:t>
      </w:r>
      <w:r w:rsidRPr="00257C7E">
        <w:rPr>
          <w:rFonts w:ascii="Gisha" w:hAnsi="Gisha" w:cs="Gisha" w:hint="cs"/>
        </w:rPr>
        <w:t>r</w:t>
      </w:r>
      <w:r w:rsidR="003D58B3" w:rsidRPr="00257C7E">
        <w:rPr>
          <w:rFonts w:ascii="Gisha" w:hAnsi="Gisha" w:cs="Gisha" w:hint="cs"/>
        </w:rPr>
        <w:t xml:space="preserve">ies, different rules may apply and please contact the office for further information if required.  Please note that parental responsibility can also be lost under various circumstances such as court orders, adoption etc.  </w:t>
      </w:r>
    </w:p>
    <w:p w14:paraId="2B33BD61" w14:textId="77777777" w:rsidR="0040112C" w:rsidRPr="00257C7E" w:rsidRDefault="0040112C" w:rsidP="0040112C">
      <w:pPr>
        <w:jc w:val="both"/>
        <w:rPr>
          <w:rFonts w:ascii="Gisha" w:hAnsi="Gisha" w:cs="Gisha"/>
        </w:rPr>
      </w:pPr>
    </w:p>
    <w:p w14:paraId="7AF505A1" w14:textId="77777777" w:rsidR="003D58B3" w:rsidRPr="00257C7E" w:rsidRDefault="003D58B3" w:rsidP="0040112C">
      <w:pPr>
        <w:jc w:val="both"/>
        <w:rPr>
          <w:rFonts w:ascii="Gisha" w:hAnsi="Gisha" w:cs="Gisha"/>
        </w:rPr>
      </w:pPr>
      <w:r w:rsidRPr="00257C7E">
        <w:rPr>
          <w:rFonts w:ascii="Gisha" w:hAnsi="Gisha" w:cs="Gisha" w:hint="cs"/>
        </w:rPr>
        <w:br w:type="page"/>
      </w:r>
    </w:p>
    <w:p w14:paraId="24E5F810" w14:textId="77777777" w:rsidR="0040112C" w:rsidRPr="00257C7E" w:rsidRDefault="0040112C" w:rsidP="003D58B3">
      <w:pPr>
        <w:jc w:val="center"/>
        <w:rPr>
          <w:rFonts w:ascii="Gisha" w:hAnsi="Gisha" w:cs="Gisha"/>
          <w:b/>
          <w:sz w:val="28"/>
          <w:szCs w:val="28"/>
        </w:rPr>
      </w:pPr>
    </w:p>
    <w:p w14:paraId="256A39FB"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Priority Contact 2</w:t>
      </w:r>
    </w:p>
    <w:p w14:paraId="773F268D" w14:textId="77777777" w:rsidR="003D58B3" w:rsidRPr="00257C7E" w:rsidRDefault="003D58B3"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6010"/>
      </w:tblGrid>
      <w:tr w:rsidR="003D58B3" w:rsidRPr="00257C7E" w14:paraId="03C6A98E" w14:textId="77777777" w:rsidTr="00BB68B0">
        <w:tc>
          <w:tcPr>
            <w:tcW w:w="3369" w:type="dxa"/>
          </w:tcPr>
          <w:p w14:paraId="4CB6DD4B"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1E5459A5" w14:textId="77777777" w:rsidR="003D58B3" w:rsidRPr="00257C7E" w:rsidRDefault="003D58B3" w:rsidP="003D58B3">
            <w:pPr>
              <w:rPr>
                <w:rFonts w:ascii="Gisha" w:hAnsi="Gisha" w:cs="Gisha"/>
                <w:sz w:val="24"/>
                <w:szCs w:val="24"/>
              </w:rPr>
            </w:pPr>
          </w:p>
        </w:tc>
        <w:tc>
          <w:tcPr>
            <w:tcW w:w="6095" w:type="dxa"/>
          </w:tcPr>
          <w:p w14:paraId="24FFC8CA" w14:textId="77777777" w:rsidR="003D58B3" w:rsidRPr="00257C7E" w:rsidRDefault="003D58B3" w:rsidP="00293516">
            <w:pPr>
              <w:jc w:val="center"/>
              <w:rPr>
                <w:rFonts w:ascii="Gisha" w:hAnsi="Gisha" w:cs="Gisha"/>
                <w:sz w:val="24"/>
                <w:szCs w:val="24"/>
              </w:rPr>
            </w:pPr>
          </w:p>
        </w:tc>
      </w:tr>
      <w:tr w:rsidR="003D58B3" w:rsidRPr="00257C7E" w14:paraId="4A9A9CFB" w14:textId="77777777" w:rsidTr="00BB68B0">
        <w:tc>
          <w:tcPr>
            <w:tcW w:w="3369" w:type="dxa"/>
          </w:tcPr>
          <w:p w14:paraId="77635A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399740ED" w14:textId="77777777" w:rsidR="003D58B3" w:rsidRPr="00257C7E" w:rsidRDefault="003D58B3" w:rsidP="003D58B3">
            <w:pPr>
              <w:rPr>
                <w:rFonts w:ascii="Gisha" w:hAnsi="Gisha" w:cs="Gisha"/>
                <w:sz w:val="24"/>
                <w:szCs w:val="24"/>
              </w:rPr>
            </w:pPr>
          </w:p>
        </w:tc>
        <w:tc>
          <w:tcPr>
            <w:tcW w:w="6095" w:type="dxa"/>
          </w:tcPr>
          <w:p w14:paraId="7AA2977D" w14:textId="77777777" w:rsidR="003D58B3" w:rsidRPr="00257C7E" w:rsidRDefault="003D58B3" w:rsidP="003D58B3">
            <w:pPr>
              <w:rPr>
                <w:rFonts w:ascii="Gisha" w:hAnsi="Gisha" w:cs="Gisha"/>
                <w:sz w:val="24"/>
                <w:szCs w:val="24"/>
              </w:rPr>
            </w:pPr>
          </w:p>
        </w:tc>
      </w:tr>
      <w:tr w:rsidR="003D58B3" w:rsidRPr="00257C7E" w14:paraId="48A9F23D" w14:textId="77777777" w:rsidTr="00BB68B0">
        <w:tc>
          <w:tcPr>
            <w:tcW w:w="3369" w:type="dxa"/>
          </w:tcPr>
          <w:p w14:paraId="28852BB7"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17EADFDA" w14:textId="77777777" w:rsidR="003D58B3" w:rsidRPr="00257C7E" w:rsidRDefault="003D58B3" w:rsidP="003D58B3">
            <w:pPr>
              <w:rPr>
                <w:rFonts w:ascii="Gisha" w:hAnsi="Gisha" w:cs="Gisha"/>
                <w:sz w:val="24"/>
                <w:szCs w:val="24"/>
              </w:rPr>
            </w:pPr>
          </w:p>
        </w:tc>
        <w:tc>
          <w:tcPr>
            <w:tcW w:w="6095" w:type="dxa"/>
          </w:tcPr>
          <w:p w14:paraId="289A75E7" w14:textId="77777777" w:rsidR="003D58B3" w:rsidRPr="00257C7E" w:rsidRDefault="003D58B3" w:rsidP="003D58B3">
            <w:pPr>
              <w:rPr>
                <w:rFonts w:ascii="Gisha" w:hAnsi="Gisha" w:cs="Gisha"/>
                <w:sz w:val="24"/>
                <w:szCs w:val="24"/>
              </w:rPr>
            </w:pPr>
          </w:p>
        </w:tc>
      </w:tr>
      <w:tr w:rsidR="003D58B3" w:rsidRPr="00257C7E" w14:paraId="3EC541FA" w14:textId="77777777" w:rsidTr="00BB68B0">
        <w:tc>
          <w:tcPr>
            <w:tcW w:w="3369" w:type="dxa"/>
          </w:tcPr>
          <w:p w14:paraId="3ABEE767"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48C01AB5" w14:textId="77777777" w:rsidR="003D58B3" w:rsidRPr="00257C7E" w:rsidRDefault="003D58B3" w:rsidP="003D58B3">
            <w:pPr>
              <w:rPr>
                <w:rFonts w:ascii="Gisha" w:hAnsi="Gisha" w:cs="Gisha"/>
                <w:sz w:val="24"/>
                <w:szCs w:val="24"/>
              </w:rPr>
            </w:pPr>
          </w:p>
        </w:tc>
        <w:tc>
          <w:tcPr>
            <w:tcW w:w="6095" w:type="dxa"/>
          </w:tcPr>
          <w:p w14:paraId="0CCD65C1" w14:textId="77777777" w:rsidR="003D58B3" w:rsidRPr="00257C7E" w:rsidRDefault="003D58B3" w:rsidP="003D58B3">
            <w:pPr>
              <w:rPr>
                <w:rFonts w:ascii="Gisha" w:hAnsi="Gisha" w:cs="Gisha"/>
                <w:sz w:val="24"/>
                <w:szCs w:val="24"/>
              </w:rPr>
            </w:pPr>
          </w:p>
        </w:tc>
      </w:tr>
      <w:tr w:rsidR="003D58B3" w:rsidRPr="00257C7E" w14:paraId="103738E0" w14:textId="77777777" w:rsidTr="00BB68B0">
        <w:tc>
          <w:tcPr>
            <w:tcW w:w="3369" w:type="dxa"/>
          </w:tcPr>
          <w:p w14:paraId="3080FBBF" w14:textId="6F032F76" w:rsidR="003D58B3" w:rsidRPr="00257C7E" w:rsidRDefault="000B0035" w:rsidP="003D58B3">
            <w:pPr>
              <w:rPr>
                <w:rFonts w:ascii="Gisha" w:hAnsi="Gisha" w:cs="Gisha"/>
                <w:sz w:val="24"/>
                <w:szCs w:val="24"/>
              </w:rPr>
            </w:pPr>
            <w:r w:rsidRPr="00257C7E">
              <w:rPr>
                <w:rFonts w:ascii="Gisha" w:hAnsi="Gisha" w:cs="Gisha" w:hint="cs"/>
                <w:sz w:val="24"/>
                <w:szCs w:val="24"/>
              </w:rPr>
              <w:t xml:space="preserve">Parental </w:t>
            </w:r>
            <w:r w:rsidR="000D4431" w:rsidRPr="00257C7E">
              <w:rPr>
                <w:rFonts w:ascii="Gisha" w:hAnsi="Gisha" w:cs="Gisha" w:hint="cs"/>
                <w:sz w:val="24"/>
                <w:szCs w:val="24"/>
              </w:rPr>
              <w:t>Responsibility? *</w:t>
            </w:r>
          </w:p>
          <w:p w14:paraId="5F46A5C0" w14:textId="77777777" w:rsidR="003D58B3" w:rsidRPr="00257C7E" w:rsidRDefault="003D58B3" w:rsidP="003D58B3">
            <w:pPr>
              <w:rPr>
                <w:rFonts w:ascii="Gisha" w:hAnsi="Gisha" w:cs="Gisha"/>
                <w:i/>
                <w:sz w:val="24"/>
                <w:szCs w:val="24"/>
              </w:rPr>
            </w:pPr>
          </w:p>
          <w:p w14:paraId="3451AF03" w14:textId="77777777" w:rsidR="003D58B3" w:rsidRPr="00257C7E" w:rsidRDefault="003D58B3" w:rsidP="003D58B3">
            <w:pPr>
              <w:rPr>
                <w:rFonts w:ascii="Gisha" w:hAnsi="Gisha" w:cs="Gisha"/>
                <w:i/>
                <w:sz w:val="24"/>
                <w:szCs w:val="24"/>
              </w:rPr>
            </w:pPr>
          </w:p>
        </w:tc>
        <w:tc>
          <w:tcPr>
            <w:tcW w:w="6095" w:type="dxa"/>
          </w:tcPr>
          <w:p w14:paraId="3CB3CE06"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58F37E0A"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7E58F4FB" w14:textId="77777777" w:rsidTr="00BB68B0">
        <w:tc>
          <w:tcPr>
            <w:tcW w:w="3369" w:type="dxa"/>
          </w:tcPr>
          <w:p w14:paraId="318DAACA"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22DDD0D1" w14:textId="77777777" w:rsidR="003D58B3" w:rsidRPr="00257C7E" w:rsidRDefault="003D58B3" w:rsidP="003D58B3">
            <w:pPr>
              <w:rPr>
                <w:rFonts w:ascii="Gisha" w:hAnsi="Gisha" w:cs="Gisha"/>
                <w:i/>
              </w:rPr>
            </w:pPr>
            <w:r w:rsidRPr="00257C7E">
              <w:rPr>
                <w:rFonts w:ascii="Gisha" w:hAnsi="Gisha" w:cs="Gisha" w:hint="cs"/>
                <w:i/>
              </w:rPr>
              <w:t>(Please state if same as child)</w:t>
            </w:r>
          </w:p>
          <w:p w14:paraId="32A095B4" w14:textId="77777777" w:rsidR="003D58B3" w:rsidRPr="00257C7E" w:rsidRDefault="003D58B3" w:rsidP="003D58B3">
            <w:pPr>
              <w:rPr>
                <w:rFonts w:ascii="Gisha" w:hAnsi="Gisha" w:cs="Gisha"/>
                <w:sz w:val="24"/>
                <w:szCs w:val="24"/>
              </w:rPr>
            </w:pPr>
          </w:p>
          <w:p w14:paraId="559BE192" w14:textId="77777777" w:rsidR="003D58B3" w:rsidRPr="00257C7E" w:rsidRDefault="003D58B3" w:rsidP="003D58B3">
            <w:pPr>
              <w:rPr>
                <w:rFonts w:ascii="Gisha" w:hAnsi="Gisha" w:cs="Gisha"/>
                <w:sz w:val="24"/>
                <w:szCs w:val="24"/>
              </w:rPr>
            </w:pPr>
          </w:p>
          <w:p w14:paraId="58298D4E" w14:textId="77777777" w:rsidR="003D58B3" w:rsidRPr="00257C7E" w:rsidRDefault="003D58B3" w:rsidP="003D58B3">
            <w:pPr>
              <w:rPr>
                <w:rFonts w:ascii="Gisha" w:hAnsi="Gisha" w:cs="Gisha"/>
                <w:sz w:val="24"/>
                <w:szCs w:val="24"/>
              </w:rPr>
            </w:pPr>
          </w:p>
          <w:p w14:paraId="4D1EDF6C" w14:textId="77777777" w:rsidR="003D58B3" w:rsidRPr="00257C7E" w:rsidRDefault="003D58B3" w:rsidP="003D58B3">
            <w:pPr>
              <w:rPr>
                <w:rFonts w:ascii="Gisha" w:hAnsi="Gisha" w:cs="Gisha"/>
                <w:sz w:val="24"/>
                <w:szCs w:val="24"/>
              </w:rPr>
            </w:pPr>
          </w:p>
        </w:tc>
        <w:tc>
          <w:tcPr>
            <w:tcW w:w="6095" w:type="dxa"/>
          </w:tcPr>
          <w:p w14:paraId="346E1644" w14:textId="77777777" w:rsidR="003D58B3" w:rsidRPr="00257C7E" w:rsidRDefault="003D58B3" w:rsidP="003D58B3">
            <w:pPr>
              <w:rPr>
                <w:rFonts w:ascii="Gisha" w:hAnsi="Gisha" w:cs="Gisha"/>
                <w:sz w:val="24"/>
                <w:szCs w:val="24"/>
              </w:rPr>
            </w:pPr>
          </w:p>
        </w:tc>
      </w:tr>
      <w:tr w:rsidR="003D58B3" w:rsidRPr="00257C7E" w14:paraId="249F0BC3" w14:textId="77777777" w:rsidTr="00BB68B0">
        <w:tc>
          <w:tcPr>
            <w:tcW w:w="3369" w:type="dxa"/>
          </w:tcPr>
          <w:p w14:paraId="35BB4FEC"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6DF5EB9F" w14:textId="77777777" w:rsidR="003D58B3" w:rsidRPr="00257C7E" w:rsidRDefault="003D58B3" w:rsidP="003D58B3">
            <w:pPr>
              <w:rPr>
                <w:rFonts w:ascii="Gisha" w:hAnsi="Gisha" w:cs="Gisha"/>
                <w:sz w:val="24"/>
                <w:szCs w:val="24"/>
              </w:rPr>
            </w:pPr>
          </w:p>
        </w:tc>
        <w:tc>
          <w:tcPr>
            <w:tcW w:w="6095" w:type="dxa"/>
          </w:tcPr>
          <w:p w14:paraId="0E5D1944" w14:textId="77777777" w:rsidR="003D58B3" w:rsidRPr="00257C7E" w:rsidRDefault="003D58B3" w:rsidP="003D58B3">
            <w:pPr>
              <w:rPr>
                <w:rFonts w:ascii="Gisha" w:hAnsi="Gisha" w:cs="Gisha"/>
                <w:sz w:val="24"/>
                <w:szCs w:val="24"/>
              </w:rPr>
            </w:pPr>
          </w:p>
        </w:tc>
      </w:tr>
      <w:tr w:rsidR="003D58B3" w:rsidRPr="00257C7E" w14:paraId="74EFE2C3" w14:textId="77777777" w:rsidTr="00BB68B0">
        <w:tc>
          <w:tcPr>
            <w:tcW w:w="3369" w:type="dxa"/>
          </w:tcPr>
          <w:p w14:paraId="04930B50"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6095" w:type="dxa"/>
          </w:tcPr>
          <w:p w14:paraId="1825BCE1" w14:textId="77777777" w:rsidR="003D58B3" w:rsidRPr="00257C7E" w:rsidRDefault="003D58B3" w:rsidP="003D58B3">
            <w:pPr>
              <w:rPr>
                <w:rFonts w:ascii="Gisha" w:hAnsi="Gisha" w:cs="Gisha"/>
                <w:sz w:val="24"/>
                <w:szCs w:val="24"/>
              </w:rPr>
            </w:pPr>
          </w:p>
          <w:p w14:paraId="7ACBBBC8" w14:textId="77777777" w:rsidR="003D58B3" w:rsidRPr="00257C7E" w:rsidRDefault="003D58B3" w:rsidP="003D58B3">
            <w:pPr>
              <w:rPr>
                <w:rFonts w:ascii="Gisha" w:hAnsi="Gisha" w:cs="Gisha"/>
                <w:sz w:val="24"/>
                <w:szCs w:val="24"/>
              </w:rPr>
            </w:pPr>
          </w:p>
        </w:tc>
      </w:tr>
      <w:tr w:rsidR="003D58B3" w:rsidRPr="00257C7E" w14:paraId="56D3A24F" w14:textId="77777777" w:rsidTr="00BB68B0">
        <w:tc>
          <w:tcPr>
            <w:tcW w:w="3369" w:type="dxa"/>
          </w:tcPr>
          <w:p w14:paraId="31DB3D77"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42D1C3FD" w14:textId="77777777" w:rsidR="003D58B3" w:rsidRPr="00257C7E" w:rsidRDefault="003D58B3" w:rsidP="003D58B3">
            <w:pPr>
              <w:rPr>
                <w:rFonts w:ascii="Gisha" w:hAnsi="Gisha" w:cs="Gisha"/>
                <w:sz w:val="24"/>
                <w:szCs w:val="24"/>
              </w:rPr>
            </w:pPr>
          </w:p>
        </w:tc>
        <w:tc>
          <w:tcPr>
            <w:tcW w:w="6095" w:type="dxa"/>
          </w:tcPr>
          <w:p w14:paraId="04589EE0" w14:textId="77777777" w:rsidR="003D58B3" w:rsidRPr="00257C7E" w:rsidRDefault="003D58B3" w:rsidP="003D58B3">
            <w:pPr>
              <w:rPr>
                <w:rFonts w:ascii="Gisha" w:hAnsi="Gisha" w:cs="Gisha"/>
                <w:sz w:val="24"/>
                <w:szCs w:val="24"/>
              </w:rPr>
            </w:pPr>
          </w:p>
        </w:tc>
      </w:tr>
      <w:tr w:rsidR="003D58B3" w:rsidRPr="00257C7E" w14:paraId="7180989B" w14:textId="77777777" w:rsidTr="00BB68B0">
        <w:tc>
          <w:tcPr>
            <w:tcW w:w="3369" w:type="dxa"/>
          </w:tcPr>
          <w:p w14:paraId="10068D9D"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66737C80" w14:textId="77777777" w:rsidR="003D58B3" w:rsidRPr="00257C7E" w:rsidRDefault="003D58B3" w:rsidP="003D58B3">
            <w:pPr>
              <w:rPr>
                <w:rFonts w:ascii="Gisha" w:hAnsi="Gisha" w:cs="Gisha"/>
                <w:sz w:val="24"/>
                <w:szCs w:val="24"/>
              </w:rPr>
            </w:pPr>
          </w:p>
        </w:tc>
        <w:tc>
          <w:tcPr>
            <w:tcW w:w="6095" w:type="dxa"/>
          </w:tcPr>
          <w:p w14:paraId="777C2ABD" w14:textId="77777777" w:rsidR="003D58B3" w:rsidRPr="00257C7E" w:rsidRDefault="003D58B3" w:rsidP="003D58B3">
            <w:pPr>
              <w:rPr>
                <w:rFonts w:ascii="Gisha" w:hAnsi="Gisha" w:cs="Gisha"/>
                <w:sz w:val="24"/>
                <w:szCs w:val="24"/>
              </w:rPr>
            </w:pPr>
          </w:p>
        </w:tc>
      </w:tr>
      <w:tr w:rsidR="003D58B3" w:rsidRPr="00257C7E" w14:paraId="461AB463" w14:textId="77777777" w:rsidTr="00BB68B0">
        <w:tc>
          <w:tcPr>
            <w:tcW w:w="3369" w:type="dxa"/>
          </w:tcPr>
          <w:p w14:paraId="6D6B6D90"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4D5725DF" w14:textId="77777777" w:rsidR="003D58B3" w:rsidRPr="00257C7E" w:rsidRDefault="003D58B3" w:rsidP="003D58B3">
            <w:pPr>
              <w:rPr>
                <w:rFonts w:ascii="Gisha" w:hAnsi="Gisha" w:cs="Gisha"/>
                <w:sz w:val="24"/>
                <w:szCs w:val="24"/>
              </w:rPr>
            </w:pPr>
          </w:p>
        </w:tc>
        <w:tc>
          <w:tcPr>
            <w:tcW w:w="6095" w:type="dxa"/>
          </w:tcPr>
          <w:p w14:paraId="2354BFE5"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05526C8B" w14:textId="77777777" w:rsidR="003D58B3" w:rsidRPr="00257C7E" w:rsidRDefault="003D58B3" w:rsidP="003D58B3">
            <w:pPr>
              <w:rPr>
                <w:rFonts w:ascii="Gisha" w:hAnsi="Gisha" w:cs="Gisha"/>
              </w:rPr>
            </w:pPr>
            <w:r w:rsidRPr="00257C7E">
              <w:rPr>
                <w:rFonts w:ascii="Gisha" w:hAnsi="Gisha" w:cs="Gisha" w:hint="cs"/>
              </w:rPr>
              <w:t>(</w:t>
            </w:r>
            <w:r w:rsidRPr="00257C7E">
              <w:rPr>
                <w:rFonts w:ascii="Gisha" w:hAnsi="Gisha" w:cs="Gisha" w:hint="cs"/>
                <w:i/>
              </w:rPr>
              <w:t>Please circle)</w:t>
            </w:r>
          </w:p>
        </w:tc>
      </w:tr>
    </w:tbl>
    <w:p w14:paraId="09871408" w14:textId="77777777" w:rsidR="003D58B3" w:rsidRPr="00257C7E" w:rsidRDefault="003D58B3" w:rsidP="003D58B3">
      <w:pPr>
        <w:jc w:val="center"/>
        <w:rPr>
          <w:rFonts w:ascii="Gisha" w:hAnsi="Gisha" w:cs="Gisha"/>
          <w:b/>
          <w:sz w:val="24"/>
          <w:szCs w:val="24"/>
        </w:rPr>
      </w:pPr>
    </w:p>
    <w:p w14:paraId="5ED1C5F1"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22076D4A" w14:textId="77777777" w:rsidR="0040112C" w:rsidRPr="00257C7E" w:rsidRDefault="0040112C" w:rsidP="0040112C">
      <w:pPr>
        <w:ind w:right="282"/>
        <w:jc w:val="both"/>
        <w:rPr>
          <w:rFonts w:ascii="Gisha" w:hAnsi="Gisha" w:cs="Gisha"/>
        </w:rPr>
      </w:pPr>
    </w:p>
    <w:p w14:paraId="11F87F3C"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0535E1FD" w14:textId="77777777" w:rsidR="0040112C" w:rsidRPr="00257C7E" w:rsidRDefault="0040112C" w:rsidP="0040112C">
      <w:pPr>
        <w:ind w:right="282"/>
        <w:jc w:val="both"/>
        <w:rPr>
          <w:rFonts w:ascii="Gisha" w:hAnsi="Gisha" w:cs="Gisha"/>
        </w:rPr>
      </w:pPr>
    </w:p>
    <w:p w14:paraId="7F2B5B6E" w14:textId="035C9794" w:rsidR="0040112C" w:rsidRPr="00257C7E" w:rsidRDefault="0040112C" w:rsidP="0040112C">
      <w:pPr>
        <w:ind w:right="282"/>
        <w:jc w:val="both"/>
        <w:rPr>
          <w:rFonts w:ascii="Gisha" w:hAnsi="Gisha" w:cs="Gisha"/>
        </w:rPr>
      </w:pPr>
      <w:r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257C7E">
        <w:rPr>
          <w:rFonts w:ascii="Gisha" w:hAnsi="Gisha" w:cs="Gisha" w:hint="cs"/>
        </w:rPr>
        <w:t>after</w:t>
      </w:r>
      <w:r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3D5F97D4" w14:textId="77777777" w:rsidR="0040112C" w:rsidRPr="00257C7E" w:rsidRDefault="0040112C" w:rsidP="0040112C">
      <w:pPr>
        <w:jc w:val="both"/>
        <w:rPr>
          <w:rFonts w:ascii="Gisha" w:hAnsi="Gisha" w:cs="Gisha"/>
        </w:rPr>
      </w:pPr>
    </w:p>
    <w:p w14:paraId="17506614" w14:textId="77777777" w:rsidR="003D58B3" w:rsidRPr="00257C7E" w:rsidRDefault="0040112C" w:rsidP="003D58B3">
      <w:pPr>
        <w:rPr>
          <w:rFonts w:ascii="Gisha" w:hAnsi="Gisha" w:cs="Gisha"/>
          <w:b/>
          <w:sz w:val="24"/>
          <w:szCs w:val="24"/>
        </w:rPr>
      </w:pPr>
      <w:r w:rsidRPr="00257C7E">
        <w:rPr>
          <w:rFonts w:ascii="Gisha" w:hAnsi="Gisha" w:cs="Gisha" w:hint="cs"/>
          <w:b/>
          <w:sz w:val="24"/>
          <w:szCs w:val="24"/>
        </w:rPr>
        <w:br w:type="page"/>
      </w:r>
    </w:p>
    <w:p w14:paraId="0268BA60" w14:textId="77777777" w:rsidR="0040112C" w:rsidRPr="00257C7E" w:rsidRDefault="0040112C" w:rsidP="003D58B3">
      <w:pPr>
        <w:jc w:val="center"/>
        <w:rPr>
          <w:rFonts w:ascii="Gisha" w:hAnsi="Gisha" w:cs="Gisha"/>
          <w:b/>
          <w:sz w:val="24"/>
          <w:szCs w:val="24"/>
        </w:rPr>
      </w:pPr>
    </w:p>
    <w:p w14:paraId="06C2B5B1"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Priority Contact 3</w:t>
      </w:r>
    </w:p>
    <w:p w14:paraId="76C0FF59" w14:textId="77777777" w:rsidR="003D58B3" w:rsidRPr="00257C7E" w:rsidRDefault="003D58B3"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6149"/>
      </w:tblGrid>
      <w:tr w:rsidR="003D58B3" w:rsidRPr="00257C7E" w14:paraId="08C77DF9" w14:textId="77777777" w:rsidTr="00BB68B0">
        <w:tc>
          <w:tcPr>
            <w:tcW w:w="3227" w:type="dxa"/>
          </w:tcPr>
          <w:p w14:paraId="6510E511"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5430B5E2" w14:textId="77777777" w:rsidR="003D58B3" w:rsidRPr="00257C7E" w:rsidRDefault="003D58B3" w:rsidP="003D58B3">
            <w:pPr>
              <w:rPr>
                <w:rFonts w:ascii="Gisha" w:hAnsi="Gisha" w:cs="Gisha"/>
                <w:sz w:val="24"/>
                <w:szCs w:val="24"/>
              </w:rPr>
            </w:pPr>
          </w:p>
        </w:tc>
        <w:tc>
          <w:tcPr>
            <w:tcW w:w="6237" w:type="dxa"/>
          </w:tcPr>
          <w:p w14:paraId="6BBE90D7" w14:textId="77777777" w:rsidR="003D58B3" w:rsidRPr="00257C7E" w:rsidRDefault="003D58B3" w:rsidP="00293516">
            <w:pPr>
              <w:jc w:val="center"/>
              <w:rPr>
                <w:rFonts w:ascii="Gisha" w:hAnsi="Gisha" w:cs="Gisha"/>
                <w:sz w:val="24"/>
                <w:szCs w:val="24"/>
              </w:rPr>
            </w:pPr>
          </w:p>
        </w:tc>
      </w:tr>
      <w:tr w:rsidR="003D58B3" w:rsidRPr="00257C7E" w14:paraId="1D0A977A" w14:textId="77777777" w:rsidTr="00BB68B0">
        <w:tc>
          <w:tcPr>
            <w:tcW w:w="3227" w:type="dxa"/>
          </w:tcPr>
          <w:p w14:paraId="6838624A"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561FB0DC" w14:textId="77777777" w:rsidR="003D58B3" w:rsidRPr="00257C7E" w:rsidRDefault="003D58B3" w:rsidP="003D58B3">
            <w:pPr>
              <w:rPr>
                <w:rFonts w:ascii="Gisha" w:hAnsi="Gisha" w:cs="Gisha"/>
                <w:sz w:val="24"/>
                <w:szCs w:val="24"/>
              </w:rPr>
            </w:pPr>
          </w:p>
        </w:tc>
        <w:tc>
          <w:tcPr>
            <w:tcW w:w="6237" w:type="dxa"/>
          </w:tcPr>
          <w:p w14:paraId="18D0CB0E" w14:textId="77777777" w:rsidR="003D58B3" w:rsidRPr="00257C7E" w:rsidRDefault="003D58B3" w:rsidP="003D58B3">
            <w:pPr>
              <w:rPr>
                <w:rFonts w:ascii="Gisha" w:hAnsi="Gisha" w:cs="Gisha"/>
                <w:sz w:val="24"/>
                <w:szCs w:val="24"/>
              </w:rPr>
            </w:pPr>
          </w:p>
        </w:tc>
      </w:tr>
      <w:tr w:rsidR="003D58B3" w:rsidRPr="00257C7E" w14:paraId="6BFCF2EE" w14:textId="77777777" w:rsidTr="00BB68B0">
        <w:tc>
          <w:tcPr>
            <w:tcW w:w="3227" w:type="dxa"/>
          </w:tcPr>
          <w:p w14:paraId="3A61F06C"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5A51358D" w14:textId="77777777" w:rsidR="003D58B3" w:rsidRPr="00257C7E" w:rsidRDefault="003D58B3" w:rsidP="003D58B3">
            <w:pPr>
              <w:rPr>
                <w:rFonts w:ascii="Gisha" w:hAnsi="Gisha" w:cs="Gisha"/>
                <w:sz w:val="24"/>
                <w:szCs w:val="24"/>
              </w:rPr>
            </w:pPr>
          </w:p>
        </w:tc>
        <w:tc>
          <w:tcPr>
            <w:tcW w:w="6237" w:type="dxa"/>
          </w:tcPr>
          <w:p w14:paraId="788045A6" w14:textId="77777777" w:rsidR="003D58B3" w:rsidRPr="00257C7E" w:rsidRDefault="003D58B3" w:rsidP="003D58B3">
            <w:pPr>
              <w:rPr>
                <w:rFonts w:ascii="Gisha" w:hAnsi="Gisha" w:cs="Gisha"/>
                <w:sz w:val="24"/>
                <w:szCs w:val="24"/>
              </w:rPr>
            </w:pPr>
          </w:p>
        </w:tc>
      </w:tr>
      <w:tr w:rsidR="003D58B3" w:rsidRPr="00257C7E" w14:paraId="230FCE24" w14:textId="77777777" w:rsidTr="00BB68B0">
        <w:tc>
          <w:tcPr>
            <w:tcW w:w="3227" w:type="dxa"/>
          </w:tcPr>
          <w:p w14:paraId="620077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46F8C1AF" w14:textId="77777777" w:rsidR="003D58B3" w:rsidRPr="00257C7E" w:rsidRDefault="003D58B3" w:rsidP="003D58B3">
            <w:pPr>
              <w:rPr>
                <w:rFonts w:ascii="Gisha" w:hAnsi="Gisha" w:cs="Gisha"/>
                <w:sz w:val="24"/>
                <w:szCs w:val="24"/>
              </w:rPr>
            </w:pPr>
          </w:p>
        </w:tc>
        <w:tc>
          <w:tcPr>
            <w:tcW w:w="6237" w:type="dxa"/>
          </w:tcPr>
          <w:p w14:paraId="502B2AA5" w14:textId="77777777" w:rsidR="003D58B3" w:rsidRPr="00257C7E" w:rsidRDefault="003D58B3" w:rsidP="003D58B3">
            <w:pPr>
              <w:rPr>
                <w:rFonts w:ascii="Gisha" w:hAnsi="Gisha" w:cs="Gisha"/>
                <w:sz w:val="24"/>
                <w:szCs w:val="24"/>
              </w:rPr>
            </w:pPr>
          </w:p>
        </w:tc>
      </w:tr>
      <w:tr w:rsidR="003D58B3" w:rsidRPr="00257C7E" w14:paraId="5CB4D905" w14:textId="77777777" w:rsidTr="00BB68B0">
        <w:tc>
          <w:tcPr>
            <w:tcW w:w="3227" w:type="dxa"/>
          </w:tcPr>
          <w:p w14:paraId="3063F885" w14:textId="0602A677" w:rsidR="003D58B3" w:rsidRPr="00257C7E" w:rsidRDefault="003D58B3" w:rsidP="003D58B3">
            <w:pPr>
              <w:rPr>
                <w:rFonts w:ascii="Gisha" w:hAnsi="Gisha" w:cs="Gisha"/>
                <w:sz w:val="24"/>
                <w:szCs w:val="24"/>
              </w:rPr>
            </w:pPr>
            <w:r w:rsidRPr="00257C7E">
              <w:rPr>
                <w:rFonts w:ascii="Gisha" w:hAnsi="Gisha" w:cs="Gisha" w:hint="cs"/>
                <w:sz w:val="24"/>
                <w:szCs w:val="24"/>
              </w:rPr>
              <w:t xml:space="preserve">Parental </w:t>
            </w:r>
            <w:r w:rsidR="000D4431" w:rsidRPr="00257C7E">
              <w:rPr>
                <w:rFonts w:ascii="Gisha" w:hAnsi="Gisha" w:cs="Gisha" w:hint="cs"/>
                <w:sz w:val="24"/>
                <w:szCs w:val="24"/>
              </w:rPr>
              <w:t>Responsibility? *</w:t>
            </w:r>
          </w:p>
          <w:p w14:paraId="0641DE10" w14:textId="77777777" w:rsidR="003D58B3" w:rsidRPr="00257C7E" w:rsidRDefault="003D58B3" w:rsidP="003D58B3">
            <w:pPr>
              <w:rPr>
                <w:rFonts w:ascii="Gisha" w:hAnsi="Gisha" w:cs="Gisha"/>
                <w:i/>
                <w:sz w:val="24"/>
                <w:szCs w:val="24"/>
              </w:rPr>
            </w:pPr>
          </w:p>
          <w:p w14:paraId="27F0B3D3" w14:textId="77777777" w:rsidR="003D58B3" w:rsidRPr="00257C7E" w:rsidRDefault="003D58B3" w:rsidP="003D58B3">
            <w:pPr>
              <w:rPr>
                <w:rFonts w:ascii="Gisha" w:hAnsi="Gisha" w:cs="Gisha"/>
                <w:i/>
                <w:sz w:val="24"/>
                <w:szCs w:val="24"/>
              </w:rPr>
            </w:pPr>
          </w:p>
        </w:tc>
        <w:tc>
          <w:tcPr>
            <w:tcW w:w="6237" w:type="dxa"/>
          </w:tcPr>
          <w:p w14:paraId="582F7F57"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313516B5"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17D8CDB6" w14:textId="77777777" w:rsidTr="00BB68B0">
        <w:tc>
          <w:tcPr>
            <w:tcW w:w="3227" w:type="dxa"/>
          </w:tcPr>
          <w:p w14:paraId="20F688A8"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2CE567D4" w14:textId="77777777" w:rsidR="003D58B3" w:rsidRPr="00257C7E" w:rsidRDefault="003D58B3" w:rsidP="003D58B3">
            <w:pPr>
              <w:rPr>
                <w:rFonts w:ascii="Gisha" w:hAnsi="Gisha" w:cs="Gisha"/>
                <w:i/>
              </w:rPr>
            </w:pPr>
            <w:r w:rsidRPr="00257C7E">
              <w:rPr>
                <w:rFonts w:ascii="Gisha" w:hAnsi="Gisha" w:cs="Gisha" w:hint="cs"/>
                <w:i/>
              </w:rPr>
              <w:t>(Please state if same as child)</w:t>
            </w:r>
          </w:p>
          <w:p w14:paraId="77CCFED6" w14:textId="77777777" w:rsidR="003D58B3" w:rsidRPr="00257C7E" w:rsidRDefault="003D58B3" w:rsidP="003D58B3">
            <w:pPr>
              <w:rPr>
                <w:rFonts w:ascii="Gisha" w:hAnsi="Gisha" w:cs="Gisha"/>
                <w:sz w:val="24"/>
                <w:szCs w:val="24"/>
              </w:rPr>
            </w:pPr>
          </w:p>
          <w:p w14:paraId="0E595B3F" w14:textId="77777777" w:rsidR="003D58B3" w:rsidRPr="00257C7E" w:rsidRDefault="003D58B3" w:rsidP="003D58B3">
            <w:pPr>
              <w:rPr>
                <w:rFonts w:ascii="Gisha" w:hAnsi="Gisha" w:cs="Gisha"/>
                <w:sz w:val="24"/>
                <w:szCs w:val="24"/>
              </w:rPr>
            </w:pPr>
          </w:p>
          <w:p w14:paraId="150E2AF9" w14:textId="77777777" w:rsidR="003D58B3" w:rsidRPr="00257C7E" w:rsidRDefault="003D58B3" w:rsidP="003D58B3">
            <w:pPr>
              <w:rPr>
                <w:rFonts w:ascii="Gisha" w:hAnsi="Gisha" w:cs="Gisha"/>
                <w:sz w:val="24"/>
                <w:szCs w:val="24"/>
              </w:rPr>
            </w:pPr>
          </w:p>
          <w:p w14:paraId="5B9356F1" w14:textId="77777777" w:rsidR="003D58B3" w:rsidRPr="00257C7E" w:rsidRDefault="003D58B3" w:rsidP="003D58B3">
            <w:pPr>
              <w:rPr>
                <w:rFonts w:ascii="Gisha" w:hAnsi="Gisha" w:cs="Gisha"/>
                <w:sz w:val="24"/>
                <w:szCs w:val="24"/>
              </w:rPr>
            </w:pPr>
          </w:p>
        </w:tc>
        <w:tc>
          <w:tcPr>
            <w:tcW w:w="6237" w:type="dxa"/>
          </w:tcPr>
          <w:p w14:paraId="3E7B3624" w14:textId="77777777" w:rsidR="003D58B3" w:rsidRPr="00257C7E" w:rsidRDefault="003D58B3" w:rsidP="003D58B3">
            <w:pPr>
              <w:rPr>
                <w:rFonts w:ascii="Gisha" w:hAnsi="Gisha" w:cs="Gisha"/>
                <w:sz w:val="24"/>
                <w:szCs w:val="24"/>
              </w:rPr>
            </w:pPr>
          </w:p>
        </w:tc>
      </w:tr>
      <w:tr w:rsidR="003D58B3" w:rsidRPr="00257C7E" w14:paraId="329E2F64" w14:textId="77777777" w:rsidTr="00BB68B0">
        <w:tc>
          <w:tcPr>
            <w:tcW w:w="3227" w:type="dxa"/>
          </w:tcPr>
          <w:p w14:paraId="73586F4B"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22B28895" w14:textId="77777777" w:rsidR="003D58B3" w:rsidRPr="00257C7E" w:rsidRDefault="003D58B3" w:rsidP="003D58B3">
            <w:pPr>
              <w:rPr>
                <w:rFonts w:ascii="Gisha" w:hAnsi="Gisha" w:cs="Gisha"/>
                <w:sz w:val="24"/>
                <w:szCs w:val="24"/>
              </w:rPr>
            </w:pPr>
          </w:p>
        </w:tc>
        <w:tc>
          <w:tcPr>
            <w:tcW w:w="6237" w:type="dxa"/>
          </w:tcPr>
          <w:p w14:paraId="362E8B2E" w14:textId="77777777" w:rsidR="003D58B3" w:rsidRPr="00257C7E" w:rsidRDefault="003D58B3" w:rsidP="003D58B3">
            <w:pPr>
              <w:rPr>
                <w:rFonts w:ascii="Gisha" w:hAnsi="Gisha" w:cs="Gisha"/>
                <w:sz w:val="24"/>
                <w:szCs w:val="24"/>
              </w:rPr>
            </w:pPr>
          </w:p>
        </w:tc>
      </w:tr>
      <w:tr w:rsidR="003D58B3" w:rsidRPr="00257C7E" w14:paraId="69A94912" w14:textId="77777777" w:rsidTr="00BB68B0">
        <w:tc>
          <w:tcPr>
            <w:tcW w:w="3227" w:type="dxa"/>
          </w:tcPr>
          <w:p w14:paraId="798CD455"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6237" w:type="dxa"/>
          </w:tcPr>
          <w:p w14:paraId="2ABACC3F" w14:textId="77777777" w:rsidR="003D58B3" w:rsidRPr="00257C7E" w:rsidRDefault="003D58B3" w:rsidP="003D58B3">
            <w:pPr>
              <w:rPr>
                <w:rFonts w:ascii="Gisha" w:hAnsi="Gisha" w:cs="Gisha"/>
                <w:sz w:val="24"/>
                <w:szCs w:val="24"/>
              </w:rPr>
            </w:pPr>
          </w:p>
          <w:p w14:paraId="5B3A6108" w14:textId="77777777" w:rsidR="003D58B3" w:rsidRPr="00257C7E" w:rsidRDefault="003D58B3" w:rsidP="003D58B3">
            <w:pPr>
              <w:rPr>
                <w:rFonts w:ascii="Gisha" w:hAnsi="Gisha" w:cs="Gisha"/>
                <w:sz w:val="24"/>
                <w:szCs w:val="24"/>
              </w:rPr>
            </w:pPr>
          </w:p>
        </w:tc>
      </w:tr>
      <w:tr w:rsidR="003D58B3" w:rsidRPr="00257C7E" w14:paraId="43EDCA4F" w14:textId="77777777" w:rsidTr="00BB68B0">
        <w:tc>
          <w:tcPr>
            <w:tcW w:w="3227" w:type="dxa"/>
          </w:tcPr>
          <w:p w14:paraId="1E65173A"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2738BDD3" w14:textId="77777777" w:rsidR="003D58B3" w:rsidRPr="00257C7E" w:rsidRDefault="003D58B3" w:rsidP="003D58B3">
            <w:pPr>
              <w:rPr>
                <w:rFonts w:ascii="Gisha" w:hAnsi="Gisha" w:cs="Gisha"/>
                <w:sz w:val="24"/>
                <w:szCs w:val="24"/>
              </w:rPr>
            </w:pPr>
          </w:p>
        </w:tc>
        <w:tc>
          <w:tcPr>
            <w:tcW w:w="6237" w:type="dxa"/>
          </w:tcPr>
          <w:p w14:paraId="46D71281" w14:textId="77777777" w:rsidR="003D58B3" w:rsidRPr="00257C7E" w:rsidRDefault="003D58B3" w:rsidP="003D58B3">
            <w:pPr>
              <w:rPr>
                <w:rFonts w:ascii="Gisha" w:hAnsi="Gisha" w:cs="Gisha"/>
                <w:sz w:val="24"/>
                <w:szCs w:val="24"/>
              </w:rPr>
            </w:pPr>
          </w:p>
        </w:tc>
      </w:tr>
      <w:tr w:rsidR="003D58B3" w:rsidRPr="00257C7E" w14:paraId="20DE395E" w14:textId="77777777" w:rsidTr="00BB68B0">
        <w:tc>
          <w:tcPr>
            <w:tcW w:w="3227" w:type="dxa"/>
          </w:tcPr>
          <w:p w14:paraId="147724AD"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39C6AA82" w14:textId="77777777" w:rsidR="003D58B3" w:rsidRPr="00257C7E" w:rsidRDefault="003D58B3" w:rsidP="003D58B3">
            <w:pPr>
              <w:rPr>
                <w:rFonts w:ascii="Gisha" w:hAnsi="Gisha" w:cs="Gisha"/>
                <w:sz w:val="24"/>
                <w:szCs w:val="24"/>
              </w:rPr>
            </w:pPr>
          </w:p>
        </w:tc>
        <w:tc>
          <w:tcPr>
            <w:tcW w:w="6237" w:type="dxa"/>
          </w:tcPr>
          <w:p w14:paraId="158816C5" w14:textId="77777777" w:rsidR="003D58B3" w:rsidRPr="00257C7E" w:rsidRDefault="003D58B3" w:rsidP="003D58B3">
            <w:pPr>
              <w:rPr>
                <w:rFonts w:ascii="Gisha" w:hAnsi="Gisha" w:cs="Gisha"/>
                <w:sz w:val="24"/>
                <w:szCs w:val="24"/>
              </w:rPr>
            </w:pPr>
          </w:p>
        </w:tc>
      </w:tr>
      <w:tr w:rsidR="003D58B3" w:rsidRPr="00257C7E" w14:paraId="745D1849" w14:textId="77777777" w:rsidTr="00BB68B0">
        <w:tc>
          <w:tcPr>
            <w:tcW w:w="3227" w:type="dxa"/>
          </w:tcPr>
          <w:p w14:paraId="084B8EAA"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55ACB61F" w14:textId="77777777" w:rsidR="003D58B3" w:rsidRPr="00257C7E" w:rsidRDefault="003D58B3" w:rsidP="003D58B3">
            <w:pPr>
              <w:rPr>
                <w:rFonts w:ascii="Gisha" w:hAnsi="Gisha" w:cs="Gisha"/>
                <w:sz w:val="24"/>
                <w:szCs w:val="24"/>
              </w:rPr>
            </w:pPr>
          </w:p>
        </w:tc>
        <w:tc>
          <w:tcPr>
            <w:tcW w:w="6237" w:type="dxa"/>
          </w:tcPr>
          <w:p w14:paraId="5DD39D19"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1A3EC01F" w14:textId="77777777" w:rsidR="003D58B3" w:rsidRPr="00257C7E" w:rsidRDefault="003D58B3" w:rsidP="003D58B3">
            <w:pPr>
              <w:rPr>
                <w:rFonts w:ascii="Gisha" w:hAnsi="Gisha" w:cs="Gisha"/>
                <w:sz w:val="16"/>
                <w:szCs w:val="16"/>
              </w:rPr>
            </w:pPr>
            <w:r w:rsidRPr="00257C7E">
              <w:rPr>
                <w:rFonts w:ascii="Gisha" w:hAnsi="Gisha" w:cs="Gisha" w:hint="cs"/>
                <w:sz w:val="16"/>
                <w:szCs w:val="16"/>
              </w:rPr>
              <w:t>(</w:t>
            </w:r>
            <w:r w:rsidRPr="00257C7E">
              <w:rPr>
                <w:rFonts w:ascii="Gisha" w:hAnsi="Gisha" w:cs="Gisha" w:hint="cs"/>
                <w:i/>
                <w:sz w:val="16"/>
                <w:szCs w:val="16"/>
              </w:rPr>
              <w:t>Please circle)</w:t>
            </w:r>
          </w:p>
        </w:tc>
      </w:tr>
    </w:tbl>
    <w:p w14:paraId="32799D1C" w14:textId="77777777" w:rsidR="003D58B3" w:rsidRPr="00257C7E" w:rsidRDefault="003D58B3" w:rsidP="003D58B3">
      <w:pPr>
        <w:jc w:val="center"/>
        <w:rPr>
          <w:rFonts w:ascii="Gisha" w:hAnsi="Gisha" w:cs="Gisha"/>
          <w:b/>
          <w:sz w:val="24"/>
          <w:szCs w:val="24"/>
        </w:rPr>
      </w:pPr>
    </w:p>
    <w:p w14:paraId="34134004"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034F7E14" w14:textId="77777777" w:rsidR="0040112C" w:rsidRPr="00257C7E" w:rsidRDefault="0040112C" w:rsidP="0040112C">
      <w:pPr>
        <w:ind w:right="282"/>
        <w:jc w:val="both"/>
        <w:rPr>
          <w:rFonts w:ascii="Gisha" w:hAnsi="Gisha" w:cs="Gisha"/>
        </w:rPr>
      </w:pPr>
    </w:p>
    <w:p w14:paraId="1BA47FF0"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10CCD649" w14:textId="77777777" w:rsidR="0040112C" w:rsidRPr="00257C7E" w:rsidRDefault="0040112C" w:rsidP="0040112C">
      <w:pPr>
        <w:ind w:right="282"/>
        <w:jc w:val="both"/>
        <w:rPr>
          <w:rFonts w:ascii="Gisha" w:hAnsi="Gisha" w:cs="Gisha"/>
        </w:rPr>
      </w:pPr>
    </w:p>
    <w:p w14:paraId="1D456C90" w14:textId="7C8058BC" w:rsidR="0040112C" w:rsidRPr="00257C7E" w:rsidRDefault="0040112C" w:rsidP="0040112C">
      <w:pPr>
        <w:ind w:right="282"/>
        <w:jc w:val="both"/>
        <w:rPr>
          <w:rFonts w:ascii="Gisha" w:hAnsi="Gisha" w:cs="Gisha"/>
        </w:rPr>
      </w:pPr>
      <w:r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0D4431" w:rsidRPr="00257C7E">
        <w:rPr>
          <w:rFonts w:ascii="Gisha" w:hAnsi="Gisha" w:cs="Gisha" w:hint="cs"/>
        </w:rPr>
        <w:t>after</w:t>
      </w:r>
      <w:r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0B629314" w14:textId="77777777" w:rsidR="0040112C" w:rsidRPr="00257C7E" w:rsidRDefault="0040112C" w:rsidP="0040112C">
      <w:pPr>
        <w:jc w:val="both"/>
        <w:rPr>
          <w:rFonts w:ascii="Gisha" w:hAnsi="Gisha" w:cs="Gisha"/>
        </w:rPr>
      </w:pPr>
    </w:p>
    <w:p w14:paraId="5FB113AC" w14:textId="77777777" w:rsidR="003D58B3" w:rsidRPr="00257C7E" w:rsidRDefault="003D58B3" w:rsidP="003D58B3">
      <w:pPr>
        <w:jc w:val="center"/>
        <w:rPr>
          <w:rFonts w:ascii="Gisha" w:hAnsi="Gisha" w:cs="Gisha"/>
          <w:b/>
          <w:sz w:val="24"/>
          <w:szCs w:val="24"/>
        </w:rPr>
      </w:pPr>
    </w:p>
    <w:p w14:paraId="274C8A2C" w14:textId="77777777" w:rsidR="003D58B3" w:rsidRPr="00257C7E" w:rsidRDefault="003D58B3" w:rsidP="003D58B3">
      <w:pPr>
        <w:rPr>
          <w:rFonts w:ascii="Gisha" w:hAnsi="Gisha" w:cs="Gisha"/>
          <w:b/>
          <w:sz w:val="24"/>
          <w:szCs w:val="24"/>
        </w:rPr>
      </w:pPr>
      <w:r w:rsidRPr="00257C7E">
        <w:rPr>
          <w:rFonts w:ascii="Gisha" w:hAnsi="Gisha" w:cs="Gisha" w:hint="cs"/>
          <w:b/>
          <w:sz w:val="24"/>
          <w:szCs w:val="24"/>
        </w:rPr>
        <w:br w:type="page"/>
      </w:r>
    </w:p>
    <w:p w14:paraId="3E5D87E9" w14:textId="77777777"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lastRenderedPageBreak/>
        <w:t>Priority Contact 4</w:t>
      </w:r>
    </w:p>
    <w:p w14:paraId="2533CBE4" w14:textId="77777777" w:rsidR="003D58B3" w:rsidRPr="00257C7E" w:rsidRDefault="003D58B3"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5"/>
        <w:gridCol w:w="6149"/>
      </w:tblGrid>
      <w:tr w:rsidR="003D58B3" w:rsidRPr="00257C7E" w14:paraId="67733538" w14:textId="77777777" w:rsidTr="00BB68B0">
        <w:tc>
          <w:tcPr>
            <w:tcW w:w="3227" w:type="dxa"/>
          </w:tcPr>
          <w:p w14:paraId="4F219FED"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p>
          <w:p w14:paraId="5801267B" w14:textId="77777777" w:rsidR="003D58B3" w:rsidRPr="00257C7E" w:rsidRDefault="003D58B3" w:rsidP="003D58B3">
            <w:pPr>
              <w:rPr>
                <w:rFonts w:ascii="Gisha" w:hAnsi="Gisha" w:cs="Gisha"/>
                <w:sz w:val="24"/>
                <w:szCs w:val="24"/>
              </w:rPr>
            </w:pPr>
          </w:p>
        </w:tc>
        <w:tc>
          <w:tcPr>
            <w:tcW w:w="6237" w:type="dxa"/>
          </w:tcPr>
          <w:p w14:paraId="3F2E1F4A" w14:textId="77777777" w:rsidR="003D58B3" w:rsidRPr="00257C7E" w:rsidRDefault="003D58B3" w:rsidP="00293516">
            <w:pPr>
              <w:jc w:val="center"/>
              <w:rPr>
                <w:rFonts w:ascii="Gisha" w:hAnsi="Gisha" w:cs="Gisha"/>
                <w:sz w:val="24"/>
                <w:szCs w:val="24"/>
              </w:rPr>
            </w:pPr>
          </w:p>
        </w:tc>
      </w:tr>
      <w:tr w:rsidR="003D58B3" w:rsidRPr="00257C7E" w14:paraId="1F61CB1D" w14:textId="77777777" w:rsidTr="00BB68B0">
        <w:tc>
          <w:tcPr>
            <w:tcW w:w="3227" w:type="dxa"/>
          </w:tcPr>
          <w:p w14:paraId="49CD8F4B"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p>
          <w:p w14:paraId="6DFF03F0" w14:textId="77777777" w:rsidR="003D58B3" w:rsidRPr="00257C7E" w:rsidRDefault="003D58B3" w:rsidP="003D58B3">
            <w:pPr>
              <w:rPr>
                <w:rFonts w:ascii="Gisha" w:hAnsi="Gisha" w:cs="Gisha"/>
                <w:sz w:val="24"/>
                <w:szCs w:val="24"/>
              </w:rPr>
            </w:pPr>
          </w:p>
        </w:tc>
        <w:tc>
          <w:tcPr>
            <w:tcW w:w="6237" w:type="dxa"/>
          </w:tcPr>
          <w:p w14:paraId="6B470A44" w14:textId="77777777" w:rsidR="003D58B3" w:rsidRPr="00257C7E" w:rsidRDefault="003D58B3" w:rsidP="003D58B3">
            <w:pPr>
              <w:rPr>
                <w:rFonts w:ascii="Gisha" w:hAnsi="Gisha" w:cs="Gisha"/>
                <w:sz w:val="24"/>
                <w:szCs w:val="24"/>
              </w:rPr>
            </w:pPr>
          </w:p>
        </w:tc>
      </w:tr>
      <w:tr w:rsidR="003D58B3" w:rsidRPr="00257C7E" w14:paraId="7E01A7EE" w14:textId="77777777" w:rsidTr="00BB68B0">
        <w:tc>
          <w:tcPr>
            <w:tcW w:w="3227" w:type="dxa"/>
          </w:tcPr>
          <w:p w14:paraId="05B9ED7B"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p>
          <w:p w14:paraId="48D84846" w14:textId="77777777" w:rsidR="003D58B3" w:rsidRPr="00257C7E" w:rsidRDefault="003D58B3" w:rsidP="003D58B3">
            <w:pPr>
              <w:rPr>
                <w:rFonts w:ascii="Gisha" w:hAnsi="Gisha" w:cs="Gisha"/>
                <w:sz w:val="24"/>
                <w:szCs w:val="24"/>
              </w:rPr>
            </w:pPr>
          </w:p>
        </w:tc>
        <w:tc>
          <w:tcPr>
            <w:tcW w:w="6237" w:type="dxa"/>
          </w:tcPr>
          <w:p w14:paraId="2C596EF0" w14:textId="77777777" w:rsidR="003D58B3" w:rsidRPr="00257C7E" w:rsidRDefault="003D58B3" w:rsidP="003D58B3">
            <w:pPr>
              <w:rPr>
                <w:rFonts w:ascii="Gisha" w:hAnsi="Gisha" w:cs="Gisha"/>
                <w:sz w:val="24"/>
                <w:szCs w:val="24"/>
              </w:rPr>
            </w:pPr>
          </w:p>
        </w:tc>
      </w:tr>
      <w:tr w:rsidR="003D58B3" w:rsidRPr="00257C7E" w14:paraId="72C4E451" w14:textId="77777777" w:rsidTr="00BB68B0">
        <w:tc>
          <w:tcPr>
            <w:tcW w:w="3227" w:type="dxa"/>
          </w:tcPr>
          <w:p w14:paraId="20943EE3" w14:textId="77777777" w:rsidR="003D58B3" w:rsidRPr="00257C7E" w:rsidRDefault="003D58B3" w:rsidP="003D58B3">
            <w:pPr>
              <w:rPr>
                <w:rFonts w:ascii="Gisha" w:hAnsi="Gisha" w:cs="Gisha"/>
                <w:sz w:val="24"/>
                <w:szCs w:val="24"/>
              </w:rPr>
            </w:pPr>
            <w:r w:rsidRPr="00257C7E">
              <w:rPr>
                <w:rFonts w:ascii="Gisha" w:hAnsi="Gisha" w:cs="Gisha" w:hint="cs"/>
                <w:sz w:val="24"/>
                <w:szCs w:val="24"/>
              </w:rPr>
              <w:t>Relationship to child</w:t>
            </w:r>
          </w:p>
          <w:p w14:paraId="723D53D1" w14:textId="77777777" w:rsidR="003D58B3" w:rsidRPr="00257C7E" w:rsidRDefault="003D58B3" w:rsidP="003D58B3">
            <w:pPr>
              <w:rPr>
                <w:rFonts w:ascii="Gisha" w:hAnsi="Gisha" w:cs="Gisha"/>
                <w:sz w:val="24"/>
                <w:szCs w:val="24"/>
              </w:rPr>
            </w:pPr>
          </w:p>
        </w:tc>
        <w:tc>
          <w:tcPr>
            <w:tcW w:w="6237" w:type="dxa"/>
          </w:tcPr>
          <w:p w14:paraId="35C57276" w14:textId="77777777" w:rsidR="003D58B3" w:rsidRPr="00257C7E" w:rsidRDefault="003D58B3" w:rsidP="003D58B3">
            <w:pPr>
              <w:rPr>
                <w:rFonts w:ascii="Gisha" w:hAnsi="Gisha" w:cs="Gisha"/>
                <w:sz w:val="24"/>
                <w:szCs w:val="24"/>
              </w:rPr>
            </w:pPr>
          </w:p>
        </w:tc>
      </w:tr>
      <w:tr w:rsidR="003D58B3" w:rsidRPr="00257C7E" w14:paraId="77FF3CDF" w14:textId="77777777" w:rsidTr="00BB68B0">
        <w:tc>
          <w:tcPr>
            <w:tcW w:w="3227" w:type="dxa"/>
          </w:tcPr>
          <w:p w14:paraId="0677F443" w14:textId="5F66B9E2" w:rsidR="003D58B3" w:rsidRPr="00257C7E" w:rsidRDefault="000B0035" w:rsidP="003D58B3">
            <w:pPr>
              <w:rPr>
                <w:rFonts w:ascii="Gisha" w:hAnsi="Gisha" w:cs="Gisha"/>
                <w:sz w:val="24"/>
                <w:szCs w:val="24"/>
              </w:rPr>
            </w:pPr>
            <w:r w:rsidRPr="00257C7E">
              <w:rPr>
                <w:rFonts w:ascii="Gisha" w:hAnsi="Gisha" w:cs="Gisha" w:hint="cs"/>
                <w:sz w:val="24"/>
                <w:szCs w:val="24"/>
              </w:rPr>
              <w:t xml:space="preserve">Parental </w:t>
            </w:r>
            <w:r w:rsidR="008A636E" w:rsidRPr="00257C7E">
              <w:rPr>
                <w:rFonts w:ascii="Gisha" w:hAnsi="Gisha" w:cs="Gisha" w:hint="cs"/>
                <w:sz w:val="24"/>
                <w:szCs w:val="24"/>
              </w:rPr>
              <w:t>Responsibility? *</w:t>
            </w:r>
          </w:p>
          <w:p w14:paraId="42E25321" w14:textId="77777777" w:rsidR="003D58B3" w:rsidRPr="00257C7E" w:rsidRDefault="003D58B3" w:rsidP="003D58B3">
            <w:pPr>
              <w:rPr>
                <w:rFonts w:ascii="Gisha" w:hAnsi="Gisha" w:cs="Gisha"/>
                <w:i/>
                <w:sz w:val="24"/>
                <w:szCs w:val="24"/>
              </w:rPr>
            </w:pPr>
          </w:p>
          <w:p w14:paraId="7F9BF9F1" w14:textId="77777777" w:rsidR="003D58B3" w:rsidRPr="00257C7E" w:rsidRDefault="003D58B3" w:rsidP="003D58B3">
            <w:pPr>
              <w:rPr>
                <w:rFonts w:ascii="Gisha" w:hAnsi="Gisha" w:cs="Gisha"/>
                <w:i/>
                <w:sz w:val="24"/>
                <w:szCs w:val="24"/>
              </w:rPr>
            </w:pPr>
          </w:p>
        </w:tc>
        <w:tc>
          <w:tcPr>
            <w:tcW w:w="6237" w:type="dxa"/>
          </w:tcPr>
          <w:p w14:paraId="1DD09467" w14:textId="77777777" w:rsidR="003D58B3" w:rsidRPr="00257C7E" w:rsidRDefault="003D58B3" w:rsidP="003D58B3">
            <w:pPr>
              <w:rPr>
                <w:rFonts w:ascii="Gisha" w:hAnsi="Gisha" w:cs="Gisha"/>
                <w:sz w:val="24"/>
                <w:szCs w:val="24"/>
              </w:rPr>
            </w:pPr>
            <w:r w:rsidRPr="00257C7E">
              <w:rPr>
                <w:rFonts w:ascii="Gisha" w:hAnsi="Gisha" w:cs="Gisha" w:hint="cs"/>
                <w:sz w:val="24"/>
                <w:szCs w:val="24"/>
              </w:rPr>
              <w:t>Yes/No</w:t>
            </w:r>
          </w:p>
          <w:p w14:paraId="65DA0503" w14:textId="77777777" w:rsidR="003D58B3" w:rsidRPr="00257C7E" w:rsidRDefault="003D58B3" w:rsidP="003D58B3">
            <w:pPr>
              <w:rPr>
                <w:rFonts w:ascii="Gisha" w:hAnsi="Gisha" w:cs="Gisha"/>
                <w:i/>
              </w:rPr>
            </w:pPr>
            <w:r w:rsidRPr="00257C7E">
              <w:rPr>
                <w:rFonts w:ascii="Gisha" w:hAnsi="Gisha" w:cs="Gisha" w:hint="cs"/>
                <w:i/>
              </w:rPr>
              <w:t>(Please delete as appropriate)</w:t>
            </w:r>
          </w:p>
        </w:tc>
      </w:tr>
      <w:tr w:rsidR="003D58B3" w:rsidRPr="00257C7E" w14:paraId="296EE1EA" w14:textId="77777777" w:rsidTr="00BB68B0">
        <w:tc>
          <w:tcPr>
            <w:tcW w:w="3227" w:type="dxa"/>
          </w:tcPr>
          <w:p w14:paraId="15CF2FB9"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p>
          <w:p w14:paraId="486697A9" w14:textId="77777777" w:rsidR="003D58B3" w:rsidRPr="00257C7E" w:rsidRDefault="003D58B3" w:rsidP="003D58B3">
            <w:pPr>
              <w:rPr>
                <w:rFonts w:ascii="Gisha" w:hAnsi="Gisha" w:cs="Gisha"/>
                <w:i/>
              </w:rPr>
            </w:pPr>
            <w:r w:rsidRPr="00257C7E">
              <w:rPr>
                <w:rFonts w:ascii="Gisha" w:hAnsi="Gisha" w:cs="Gisha" w:hint="cs"/>
                <w:i/>
              </w:rPr>
              <w:t>(Please state if same as child)</w:t>
            </w:r>
          </w:p>
          <w:p w14:paraId="22D504DD" w14:textId="77777777" w:rsidR="003D58B3" w:rsidRPr="00257C7E" w:rsidRDefault="003D58B3" w:rsidP="003D58B3">
            <w:pPr>
              <w:rPr>
                <w:rFonts w:ascii="Gisha" w:hAnsi="Gisha" w:cs="Gisha"/>
                <w:sz w:val="24"/>
                <w:szCs w:val="24"/>
              </w:rPr>
            </w:pPr>
          </w:p>
          <w:p w14:paraId="61285D49" w14:textId="77777777" w:rsidR="003D58B3" w:rsidRPr="00257C7E" w:rsidRDefault="003D58B3" w:rsidP="003D58B3">
            <w:pPr>
              <w:rPr>
                <w:rFonts w:ascii="Gisha" w:hAnsi="Gisha" w:cs="Gisha"/>
                <w:sz w:val="24"/>
                <w:szCs w:val="24"/>
              </w:rPr>
            </w:pPr>
          </w:p>
          <w:p w14:paraId="648FB2E7" w14:textId="77777777" w:rsidR="003D58B3" w:rsidRPr="00257C7E" w:rsidRDefault="003D58B3" w:rsidP="003D58B3">
            <w:pPr>
              <w:rPr>
                <w:rFonts w:ascii="Gisha" w:hAnsi="Gisha" w:cs="Gisha"/>
                <w:sz w:val="24"/>
                <w:szCs w:val="24"/>
              </w:rPr>
            </w:pPr>
          </w:p>
          <w:p w14:paraId="77CF2BA5" w14:textId="77777777" w:rsidR="003D58B3" w:rsidRPr="00257C7E" w:rsidRDefault="003D58B3" w:rsidP="003D58B3">
            <w:pPr>
              <w:rPr>
                <w:rFonts w:ascii="Gisha" w:hAnsi="Gisha" w:cs="Gisha"/>
                <w:sz w:val="24"/>
                <w:szCs w:val="24"/>
              </w:rPr>
            </w:pPr>
          </w:p>
        </w:tc>
        <w:tc>
          <w:tcPr>
            <w:tcW w:w="6237" w:type="dxa"/>
          </w:tcPr>
          <w:p w14:paraId="61CA5013" w14:textId="77777777" w:rsidR="003D58B3" w:rsidRPr="00257C7E" w:rsidRDefault="003D58B3" w:rsidP="003D58B3">
            <w:pPr>
              <w:rPr>
                <w:rFonts w:ascii="Gisha" w:hAnsi="Gisha" w:cs="Gisha"/>
                <w:sz w:val="24"/>
                <w:szCs w:val="24"/>
              </w:rPr>
            </w:pPr>
          </w:p>
        </w:tc>
      </w:tr>
      <w:tr w:rsidR="003D58B3" w:rsidRPr="00257C7E" w14:paraId="5039B751" w14:textId="77777777" w:rsidTr="00BB68B0">
        <w:tc>
          <w:tcPr>
            <w:tcW w:w="3227" w:type="dxa"/>
          </w:tcPr>
          <w:p w14:paraId="1DDD8EE6"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w:t>
            </w:r>
          </w:p>
          <w:p w14:paraId="57BFCC91" w14:textId="77777777" w:rsidR="003D58B3" w:rsidRPr="00257C7E" w:rsidRDefault="003D58B3" w:rsidP="003D58B3">
            <w:pPr>
              <w:rPr>
                <w:rFonts w:ascii="Gisha" w:hAnsi="Gisha" w:cs="Gisha"/>
                <w:sz w:val="24"/>
                <w:szCs w:val="24"/>
              </w:rPr>
            </w:pPr>
          </w:p>
        </w:tc>
        <w:tc>
          <w:tcPr>
            <w:tcW w:w="6237" w:type="dxa"/>
          </w:tcPr>
          <w:p w14:paraId="7417CDA9" w14:textId="77777777" w:rsidR="003D58B3" w:rsidRPr="00257C7E" w:rsidRDefault="003D58B3" w:rsidP="003D58B3">
            <w:pPr>
              <w:rPr>
                <w:rFonts w:ascii="Gisha" w:hAnsi="Gisha" w:cs="Gisha"/>
                <w:sz w:val="24"/>
                <w:szCs w:val="24"/>
              </w:rPr>
            </w:pPr>
          </w:p>
        </w:tc>
      </w:tr>
      <w:tr w:rsidR="003D58B3" w:rsidRPr="00257C7E" w14:paraId="41534A04" w14:textId="77777777" w:rsidTr="00BB68B0">
        <w:tc>
          <w:tcPr>
            <w:tcW w:w="3227" w:type="dxa"/>
          </w:tcPr>
          <w:p w14:paraId="513A800E"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 Phone</w:t>
            </w:r>
          </w:p>
        </w:tc>
        <w:tc>
          <w:tcPr>
            <w:tcW w:w="6237" w:type="dxa"/>
          </w:tcPr>
          <w:p w14:paraId="4C4F8CED" w14:textId="77777777" w:rsidR="003D58B3" w:rsidRPr="00257C7E" w:rsidRDefault="003D58B3" w:rsidP="003D58B3">
            <w:pPr>
              <w:rPr>
                <w:rFonts w:ascii="Gisha" w:hAnsi="Gisha" w:cs="Gisha"/>
                <w:sz w:val="24"/>
                <w:szCs w:val="24"/>
              </w:rPr>
            </w:pPr>
          </w:p>
          <w:p w14:paraId="22DE32E5" w14:textId="77777777" w:rsidR="003D58B3" w:rsidRPr="00257C7E" w:rsidRDefault="003D58B3" w:rsidP="003D58B3">
            <w:pPr>
              <w:rPr>
                <w:rFonts w:ascii="Gisha" w:hAnsi="Gisha" w:cs="Gisha"/>
                <w:sz w:val="24"/>
                <w:szCs w:val="24"/>
              </w:rPr>
            </w:pPr>
          </w:p>
        </w:tc>
      </w:tr>
      <w:tr w:rsidR="003D58B3" w:rsidRPr="00257C7E" w14:paraId="13374711" w14:textId="77777777" w:rsidTr="00BB68B0">
        <w:tc>
          <w:tcPr>
            <w:tcW w:w="3227" w:type="dxa"/>
          </w:tcPr>
          <w:p w14:paraId="334B5897" w14:textId="77777777" w:rsidR="003D58B3" w:rsidRPr="00257C7E" w:rsidRDefault="003D58B3" w:rsidP="003D58B3">
            <w:pPr>
              <w:rPr>
                <w:rFonts w:ascii="Gisha" w:hAnsi="Gisha" w:cs="Gisha"/>
                <w:sz w:val="24"/>
                <w:szCs w:val="24"/>
              </w:rPr>
            </w:pPr>
            <w:r w:rsidRPr="00257C7E">
              <w:rPr>
                <w:rFonts w:ascii="Gisha" w:hAnsi="Gisha" w:cs="Gisha" w:hint="cs"/>
                <w:sz w:val="24"/>
                <w:szCs w:val="24"/>
              </w:rPr>
              <w:t>Work Phone</w:t>
            </w:r>
          </w:p>
          <w:p w14:paraId="6C926A3A" w14:textId="77777777" w:rsidR="003D58B3" w:rsidRPr="00257C7E" w:rsidRDefault="003D58B3" w:rsidP="003D58B3">
            <w:pPr>
              <w:rPr>
                <w:rFonts w:ascii="Gisha" w:hAnsi="Gisha" w:cs="Gisha"/>
                <w:sz w:val="24"/>
                <w:szCs w:val="24"/>
              </w:rPr>
            </w:pPr>
          </w:p>
        </w:tc>
        <w:tc>
          <w:tcPr>
            <w:tcW w:w="6237" w:type="dxa"/>
          </w:tcPr>
          <w:p w14:paraId="480216F3" w14:textId="77777777" w:rsidR="003D58B3" w:rsidRPr="00257C7E" w:rsidRDefault="003D58B3" w:rsidP="003D58B3">
            <w:pPr>
              <w:rPr>
                <w:rFonts w:ascii="Gisha" w:hAnsi="Gisha" w:cs="Gisha"/>
                <w:sz w:val="24"/>
                <w:szCs w:val="24"/>
              </w:rPr>
            </w:pPr>
          </w:p>
        </w:tc>
      </w:tr>
      <w:tr w:rsidR="003D58B3" w:rsidRPr="00257C7E" w14:paraId="6442E18B" w14:textId="77777777" w:rsidTr="00BB68B0">
        <w:tc>
          <w:tcPr>
            <w:tcW w:w="3227" w:type="dxa"/>
          </w:tcPr>
          <w:p w14:paraId="4AAE0209" w14:textId="77777777" w:rsidR="003D58B3" w:rsidRPr="00257C7E" w:rsidRDefault="003D58B3" w:rsidP="003D58B3">
            <w:pPr>
              <w:rPr>
                <w:rFonts w:ascii="Gisha" w:hAnsi="Gisha" w:cs="Gisha"/>
                <w:sz w:val="24"/>
                <w:szCs w:val="24"/>
              </w:rPr>
            </w:pPr>
            <w:r w:rsidRPr="00257C7E">
              <w:rPr>
                <w:rFonts w:ascii="Gisha" w:hAnsi="Gisha" w:cs="Gisha" w:hint="cs"/>
                <w:sz w:val="24"/>
                <w:szCs w:val="24"/>
              </w:rPr>
              <w:t>Mobile</w:t>
            </w:r>
          </w:p>
          <w:p w14:paraId="1090E937" w14:textId="77777777" w:rsidR="003D58B3" w:rsidRPr="00257C7E" w:rsidRDefault="003D58B3" w:rsidP="003D58B3">
            <w:pPr>
              <w:rPr>
                <w:rFonts w:ascii="Gisha" w:hAnsi="Gisha" w:cs="Gisha"/>
                <w:sz w:val="24"/>
                <w:szCs w:val="24"/>
              </w:rPr>
            </w:pPr>
          </w:p>
        </w:tc>
        <w:tc>
          <w:tcPr>
            <w:tcW w:w="6237" w:type="dxa"/>
          </w:tcPr>
          <w:p w14:paraId="224FA392" w14:textId="77777777" w:rsidR="003D58B3" w:rsidRPr="00257C7E" w:rsidRDefault="003D58B3" w:rsidP="003D58B3">
            <w:pPr>
              <w:rPr>
                <w:rFonts w:ascii="Gisha" w:hAnsi="Gisha" w:cs="Gisha"/>
                <w:sz w:val="24"/>
                <w:szCs w:val="24"/>
              </w:rPr>
            </w:pPr>
          </w:p>
        </w:tc>
      </w:tr>
      <w:tr w:rsidR="003D58B3" w:rsidRPr="00257C7E" w14:paraId="28196E77" w14:textId="77777777" w:rsidTr="00BB68B0">
        <w:tc>
          <w:tcPr>
            <w:tcW w:w="3227" w:type="dxa"/>
          </w:tcPr>
          <w:p w14:paraId="74D3729A" w14:textId="77777777" w:rsidR="003D58B3" w:rsidRPr="00257C7E" w:rsidRDefault="003D58B3" w:rsidP="003D58B3">
            <w:pPr>
              <w:rPr>
                <w:rFonts w:ascii="Gisha" w:hAnsi="Gisha" w:cs="Gisha"/>
                <w:sz w:val="24"/>
                <w:szCs w:val="24"/>
              </w:rPr>
            </w:pPr>
            <w:r w:rsidRPr="00257C7E">
              <w:rPr>
                <w:rFonts w:ascii="Gisha" w:hAnsi="Gisha" w:cs="Gisha" w:hint="cs"/>
                <w:sz w:val="24"/>
                <w:szCs w:val="24"/>
              </w:rPr>
              <w:t>Priority Contact No.</w:t>
            </w:r>
          </w:p>
          <w:p w14:paraId="6EE0675E" w14:textId="77777777" w:rsidR="003D58B3" w:rsidRPr="00257C7E" w:rsidRDefault="003D58B3" w:rsidP="003D58B3">
            <w:pPr>
              <w:rPr>
                <w:rFonts w:ascii="Gisha" w:hAnsi="Gisha" w:cs="Gisha"/>
                <w:sz w:val="24"/>
                <w:szCs w:val="24"/>
              </w:rPr>
            </w:pPr>
          </w:p>
        </w:tc>
        <w:tc>
          <w:tcPr>
            <w:tcW w:w="6237" w:type="dxa"/>
          </w:tcPr>
          <w:p w14:paraId="31EA70DE" w14:textId="77777777" w:rsidR="003D58B3" w:rsidRPr="00257C7E" w:rsidRDefault="003D58B3" w:rsidP="003D58B3">
            <w:pPr>
              <w:rPr>
                <w:rFonts w:ascii="Gisha" w:hAnsi="Gisha" w:cs="Gisha"/>
                <w:sz w:val="24"/>
                <w:szCs w:val="24"/>
              </w:rPr>
            </w:pPr>
            <w:r w:rsidRPr="00257C7E">
              <w:rPr>
                <w:rFonts w:ascii="Gisha" w:hAnsi="Gisha" w:cs="Gisha" w:hint="cs"/>
                <w:sz w:val="24"/>
                <w:szCs w:val="24"/>
              </w:rPr>
              <w:t>Home/Work/Mobile</w:t>
            </w:r>
          </w:p>
          <w:p w14:paraId="09F8C7E6" w14:textId="77777777" w:rsidR="003D58B3" w:rsidRPr="00257C7E" w:rsidRDefault="003D58B3" w:rsidP="003D58B3">
            <w:pPr>
              <w:rPr>
                <w:rFonts w:ascii="Gisha" w:hAnsi="Gisha" w:cs="Gisha"/>
              </w:rPr>
            </w:pPr>
            <w:r w:rsidRPr="00257C7E">
              <w:rPr>
                <w:rFonts w:ascii="Gisha" w:hAnsi="Gisha" w:cs="Gisha" w:hint="cs"/>
              </w:rPr>
              <w:t>(</w:t>
            </w:r>
            <w:r w:rsidRPr="00257C7E">
              <w:rPr>
                <w:rFonts w:ascii="Gisha" w:hAnsi="Gisha" w:cs="Gisha" w:hint="cs"/>
                <w:i/>
              </w:rPr>
              <w:t>Please circle)</w:t>
            </w:r>
          </w:p>
        </w:tc>
      </w:tr>
    </w:tbl>
    <w:p w14:paraId="72AF8FA3" w14:textId="77777777" w:rsidR="003D58B3" w:rsidRPr="00257C7E" w:rsidRDefault="003D58B3" w:rsidP="003D58B3">
      <w:pPr>
        <w:jc w:val="center"/>
        <w:rPr>
          <w:rFonts w:ascii="Gisha" w:hAnsi="Gisha" w:cs="Gisha"/>
          <w:b/>
          <w:sz w:val="24"/>
          <w:szCs w:val="24"/>
        </w:rPr>
      </w:pPr>
    </w:p>
    <w:p w14:paraId="415C4A14" w14:textId="77777777" w:rsidR="00E634F0" w:rsidRPr="00257C7E" w:rsidRDefault="00E634F0" w:rsidP="00E634F0">
      <w:pPr>
        <w:ind w:right="282"/>
        <w:jc w:val="both"/>
        <w:rPr>
          <w:rFonts w:ascii="Gisha" w:hAnsi="Gisha" w:cs="Gisha"/>
        </w:rPr>
      </w:pPr>
      <w:r w:rsidRPr="00257C7E">
        <w:rPr>
          <w:rFonts w:ascii="Gisha" w:hAnsi="Gisha" w:cs="Gisha" w:hint="cs"/>
        </w:rPr>
        <w:t xml:space="preserve">Please provide the name(s) of the persons who may collect your child or who should be contacted in the event of an emergency in priority order. Priority contacts need to be local so that they </w:t>
      </w:r>
      <w:proofErr w:type="gramStart"/>
      <w:r w:rsidRPr="00257C7E">
        <w:rPr>
          <w:rFonts w:ascii="Gisha" w:hAnsi="Gisha" w:cs="Gisha" w:hint="cs"/>
        </w:rPr>
        <w:t>are able to</w:t>
      </w:r>
      <w:proofErr w:type="gramEnd"/>
      <w:r w:rsidRPr="00257C7E">
        <w:rPr>
          <w:rFonts w:ascii="Gisha" w:hAnsi="Gisha" w:cs="Gisha" w:hint="cs"/>
        </w:rPr>
        <w:t xml:space="preserve"> collect your child if needed.  Additionally, please note whether the contact names provided have parental responsibility.  </w:t>
      </w:r>
    </w:p>
    <w:p w14:paraId="5E5F2547" w14:textId="77777777" w:rsidR="0040112C" w:rsidRPr="00257C7E" w:rsidRDefault="0040112C" w:rsidP="0040112C">
      <w:pPr>
        <w:ind w:right="282"/>
        <w:jc w:val="both"/>
        <w:rPr>
          <w:rFonts w:ascii="Gisha" w:hAnsi="Gisha" w:cs="Gisha"/>
        </w:rPr>
      </w:pPr>
    </w:p>
    <w:p w14:paraId="0325EAF7" w14:textId="77777777" w:rsidR="0040112C" w:rsidRPr="00257C7E" w:rsidRDefault="0040112C" w:rsidP="0040112C">
      <w:pPr>
        <w:ind w:right="282"/>
        <w:jc w:val="both"/>
        <w:rPr>
          <w:rFonts w:ascii="Gisha" w:hAnsi="Gisha" w:cs="Gisha"/>
        </w:rPr>
      </w:pPr>
      <w:r w:rsidRPr="00257C7E">
        <w:rPr>
          <w:rFonts w:ascii="Gisha" w:hAnsi="Gisha" w:cs="Gisha" w:hint="cs"/>
        </w:rPr>
        <w:t>Both parents’ details must be provided unless there is a valid legal reason not to so.</w:t>
      </w:r>
    </w:p>
    <w:p w14:paraId="60B3B4DC" w14:textId="77777777" w:rsidR="0040112C" w:rsidRPr="00257C7E" w:rsidRDefault="0040112C" w:rsidP="0040112C">
      <w:pPr>
        <w:ind w:right="282"/>
        <w:jc w:val="both"/>
        <w:rPr>
          <w:rFonts w:ascii="Gisha" w:hAnsi="Gisha" w:cs="Gisha"/>
        </w:rPr>
      </w:pPr>
    </w:p>
    <w:p w14:paraId="692E3F6D" w14:textId="32AA47B9" w:rsidR="0040112C" w:rsidRPr="00257C7E" w:rsidRDefault="0040112C" w:rsidP="0040112C">
      <w:pPr>
        <w:ind w:right="282"/>
        <w:jc w:val="both"/>
        <w:rPr>
          <w:rFonts w:ascii="Gisha" w:hAnsi="Gisha" w:cs="Gisha"/>
        </w:rPr>
      </w:pPr>
      <w:r w:rsidRPr="00257C7E">
        <w:rPr>
          <w:rFonts w:ascii="Gisha" w:hAnsi="Gisha" w:cs="Gisha" w:hint="cs"/>
        </w:rPr>
        <w:t xml:space="preserve">*Parental responsibility is automatically given to the mother of a child.  For a child residing in England, the father will have parental responsibility if he was married to the mother when the child was born, or if the mother married the father at any time </w:t>
      </w:r>
      <w:r w:rsidR="008A636E" w:rsidRPr="00257C7E">
        <w:rPr>
          <w:rFonts w:ascii="Gisha" w:hAnsi="Gisha" w:cs="Gisha" w:hint="cs"/>
        </w:rPr>
        <w:t>after</w:t>
      </w:r>
      <w:r w:rsidRPr="00257C7E">
        <w:rPr>
          <w:rFonts w:ascii="Gisha" w:hAnsi="Gisha" w:cs="Gisha" w:hint="cs"/>
        </w:rPr>
        <w:t xml:space="preserve"> the birth.  Please note that for births registered from 1 December 2003, an unmarried father automatically acquires parental responsibility if he is recorded as the child’s father on the birth certificate.  For other countries, different rules may apply and please contact the office for further information if required.  Please note that parental responsibility can also be lost under various circumstances such as court orders, adoption etc.  </w:t>
      </w:r>
    </w:p>
    <w:p w14:paraId="2E4431D5" w14:textId="77777777" w:rsidR="0040112C" w:rsidRPr="00257C7E" w:rsidRDefault="0040112C" w:rsidP="0040112C">
      <w:pPr>
        <w:jc w:val="both"/>
        <w:rPr>
          <w:rFonts w:ascii="Gisha" w:hAnsi="Gisha" w:cs="Gisha"/>
        </w:rPr>
      </w:pPr>
    </w:p>
    <w:p w14:paraId="09388E2D" w14:textId="77777777" w:rsidR="003D58B3" w:rsidRPr="00257C7E" w:rsidRDefault="003D58B3" w:rsidP="003D58B3">
      <w:pPr>
        <w:rPr>
          <w:rFonts w:ascii="Gisha" w:hAnsi="Gisha" w:cs="Gisha"/>
          <w:b/>
          <w:sz w:val="24"/>
          <w:szCs w:val="24"/>
        </w:rPr>
      </w:pPr>
    </w:p>
    <w:p w14:paraId="59B306FF" w14:textId="77777777" w:rsidR="006C70A4" w:rsidRPr="00257C7E" w:rsidRDefault="006C70A4" w:rsidP="003D58B3">
      <w:pPr>
        <w:jc w:val="center"/>
        <w:rPr>
          <w:rFonts w:ascii="Gisha" w:hAnsi="Gisha" w:cs="Gisha"/>
          <w:b/>
          <w:sz w:val="28"/>
          <w:szCs w:val="28"/>
        </w:rPr>
      </w:pPr>
    </w:p>
    <w:p w14:paraId="44205CBF" w14:textId="77777777" w:rsidR="006C70A4" w:rsidRPr="00257C7E" w:rsidRDefault="006C70A4">
      <w:pPr>
        <w:rPr>
          <w:rFonts w:ascii="Gisha" w:hAnsi="Gisha" w:cs="Gisha"/>
          <w:b/>
          <w:sz w:val="28"/>
          <w:szCs w:val="28"/>
        </w:rPr>
      </w:pPr>
      <w:r w:rsidRPr="00257C7E">
        <w:rPr>
          <w:rFonts w:ascii="Gisha" w:hAnsi="Gisha" w:cs="Gisha" w:hint="cs"/>
          <w:b/>
          <w:sz w:val="28"/>
          <w:szCs w:val="28"/>
        </w:rPr>
        <w:br w:type="page"/>
      </w:r>
    </w:p>
    <w:p w14:paraId="2892EBBF" w14:textId="77777777" w:rsidR="006C70A4" w:rsidRPr="00257C7E" w:rsidRDefault="006C70A4" w:rsidP="003D58B3">
      <w:pPr>
        <w:jc w:val="center"/>
        <w:rPr>
          <w:rFonts w:ascii="Gisha" w:hAnsi="Gisha" w:cs="Gisha"/>
          <w:b/>
          <w:sz w:val="28"/>
          <w:szCs w:val="28"/>
        </w:rPr>
      </w:pPr>
    </w:p>
    <w:p w14:paraId="276AC87E" w14:textId="77777777" w:rsidR="009C21EA" w:rsidRPr="00257C7E" w:rsidRDefault="009C21EA" w:rsidP="00286220">
      <w:pPr>
        <w:spacing w:line="276" w:lineRule="auto"/>
        <w:jc w:val="center"/>
        <w:rPr>
          <w:rFonts w:ascii="Gisha" w:hAnsi="Gisha" w:cs="Gisha"/>
          <w:b/>
          <w:sz w:val="24"/>
          <w:szCs w:val="24"/>
        </w:rPr>
      </w:pPr>
      <w:r w:rsidRPr="00257C7E">
        <w:rPr>
          <w:rFonts w:ascii="Gisha" w:hAnsi="Gisha" w:cs="Gisha" w:hint="cs"/>
          <w:b/>
          <w:sz w:val="24"/>
          <w:szCs w:val="24"/>
        </w:rPr>
        <w:t>GDPR Privacy Notice for Children and Their Families</w:t>
      </w:r>
    </w:p>
    <w:p w14:paraId="469A55E7" w14:textId="77777777" w:rsidR="006C70A4" w:rsidRPr="00257C7E" w:rsidRDefault="006C70A4">
      <w:pPr>
        <w:rPr>
          <w:rFonts w:ascii="Gisha" w:hAnsi="Gisha" w:cs="Gisha"/>
          <w:b/>
          <w:sz w:val="28"/>
          <w:szCs w:val="28"/>
        </w:rPr>
      </w:pPr>
    </w:p>
    <w:p w14:paraId="198D6B46" w14:textId="77777777" w:rsidR="008A0D26" w:rsidRPr="00257C7E" w:rsidRDefault="008A0D26" w:rsidP="008A0D26">
      <w:pPr>
        <w:rPr>
          <w:rFonts w:ascii="Gisha" w:hAnsi="Gisha" w:cs="Gisha"/>
          <w:bCs/>
          <w:sz w:val="22"/>
          <w:szCs w:val="22"/>
        </w:rPr>
      </w:pPr>
      <w:r w:rsidRPr="00257C7E">
        <w:rPr>
          <w:rFonts w:ascii="Gisha" w:hAnsi="Gisha" w:cs="Gisha" w:hint="cs"/>
          <w:bCs/>
          <w:sz w:val="22"/>
          <w:szCs w:val="22"/>
        </w:rPr>
        <w:t>This section explains how we collect, use, store and share personal information in line with the UK General Data Protection Regulation (GDPR) and the Data Protection Act 2018.</w:t>
      </w:r>
    </w:p>
    <w:p w14:paraId="61592376" w14:textId="77777777" w:rsidR="008A0D26" w:rsidRPr="00257C7E" w:rsidRDefault="008A0D26" w:rsidP="008A0D26">
      <w:pPr>
        <w:rPr>
          <w:rFonts w:ascii="Gisha" w:hAnsi="Gisha" w:cs="Gisha"/>
          <w:bCs/>
          <w:sz w:val="22"/>
          <w:szCs w:val="22"/>
        </w:rPr>
      </w:pPr>
    </w:p>
    <w:p w14:paraId="33B24733" w14:textId="77777777" w:rsidR="008A0D26" w:rsidRPr="00257C7E" w:rsidRDefault="008A0D26" w:rsidP="008A0D26">
      <w:pPr>
        <w:rPr>
          <w:rFonts w:ascii="Gisha" w:hAnsi="Gisha" w:cs="Gisha"/>
          <w:bCs/>
          <w:sz w:val="22"/>
          <w:szCs w:val="22"/>
        </w:rPr>
      </w:pPr>
      <w:r w:rsidRPr="00257C7E">
        <w:rPr>
          <w:rFonts w:ascii="Gisha" w:hAnsi="Gisha" w:cs="Gisha" w:hint="cs"/>
          <w:bCs/>
          <w:sz w:val="22"/>
          <w:szCs w:val="22"/>
        </w:rPr>
        <w:t>1. What Information We Collect</w:t>
      </w:r>
    </w:p>
    <w:p w14:paraId="5962477E" w14:textId="77777777" w:rsidR="008A0D26" w:rsidRPr="00257C7E" w:rsidRDefault="008A0D26" w:rsidP="008A0D26">
      <w:pPr>
        <w:rPr>
          <w:rFonts w:ascii="Gisha" w:hAnsi="Gisha" w:cs="Gisha"/>
          <w:bCs/>
          <w:sz w:val="22"/>
          <w:szCs w:val="22"/>
        </w:rPr>
      </w:pPr>
    </w:p>
    <w:p w14:paraId="626C3669" w14:textId="1B775343" w:rsidR="008A0D26" w:rsidRPr="00257C7E" w:rsidRDefault="008A0D26" w:rsidP="008A0D26">
      <w:pPr>
        <w:rPr>
          <w:rFonts w:ascii="Gisha" w:hAnsi="Gisha" w:cs="Gisha"/>
          <w:bCs/>
          <w:sz w:val="22"/>
          <w:szCs w:val="22"/>
        </w:rPr>
      </w:pPr>
      <w:r w:rsidRPr="00257C7E">
        <w:rPr>
          <w:rFonts w:ascii="Gisha" w:hAnsi="Gisha" w:cs="Gisha" w:hint="cs"/>
          <w:bCs/>
          <w:sz w:val="22"/>
          <w:szCs w:val="22"/>
        </w:rPr>
        <w:t>We will collect the following information as part of the admissions process and during your child’s time with us:</w:t>
      </w:r>
    </w:p>
    <w:p w14:paraId="2A21FE37" w14:textId="4ECB90AA"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Child’s personal details (name, date of birth, address)</w:t>
      </w:r>
    </w:p>
    <w:p w14:paraId="42DD8E4E" w14:textId="1D50DD90"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Parent/carer contact details</w:t>
      </w:r>
    </w:p>
    <w:p w14:paraId="1BFC27BF" w14:textId="47396B0E"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Emergency contacts</w:t>
      </w:r>
    </w:p>
    <w:p w14:paraId="56C91174" w14:textId="1C5E12D9"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Medical information, allergies and dietary needs</w:t>
      </w:r>
    </w:p>
    <w:p w14:paraId="3AB684AD" w14:textId="1125D7F9"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Additional needs or SEND information</w:t>
      </w:r>
    </w:p>
    <w:p w14:paraId="102EAEEC" w14:textId="23BC28DD"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Accident/incident records</w:t>
      </w:r>
    </w:p>
    <w:p w14:paraId="1A08817C" w14:textId="618EB5B7" w:rsidR="008A0D26"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Attendance and funding information</w:t>
      </w:r>
    </w:p>
    <w:p w14:paraId="5F6D2535" w14:textId="535C236C" w:rsidR="00B64B11" w:rsidRPr="00257C7E" w:rsidRDefault="008A0D26" w:rsidP="008A0D26">
      <w:pPr>
        <w:pStyle w:val="ListParagraph"/>
        <w:numPr>
          <w:ilvl w:val="0"/>
          <w:numId w:val="22"/>
        </w:numPr>
        <w:rPr>
          <w:rFonts w:ascii="Gisha" w:hAnsi="Gisha" w:cs="Gisha"/>
          <w:bCs/>
          <w:sz w:val="22"/>
          <w:szCs w:val="22"/>
        </w:rPr>
      </w:pPr>
      <w:r w:rsidRPr="00257C7E">
        <w:rPr>
          <w:rFonts w:ascii="Gisha" w:hAnsi="Gisha" w:cs="Gisha" w:hint="cs"/>
          <w:bCs/>
          <w:sz w:val="22"/>
          <w:szCs w:val="22"/>
        </w:rPr>
        <w:t>Permissions (photos, outings, communication apps)</w:t>
      </w:r>
    </w:p>
    <w:p w14:paraId="07BD9F80" w14:textId="77777777" w:rsidR="00D75F86" w:rsidRPr="00257C7E" w:rsidRDefault="00D75F86" w:rsidP="00D75F86">
      <w:pPr>
        <w:rPr>
          <w:rFonts w:ascii="Gisha" w:hAnsi="Gisha" w:cs="Gisha"/>
          <w:bCs/>
          <w:sz w:val="22"/>
          <w:szCs w:val="22"/>
        </w:rPr>
      </w:pPr>
    </w:p>
    <w:p w14:paraId="51FBB2FF" w14:textId="2628D69A" w:rsidR="00D75F86" w:rsidRPr="00257C7E" w:rsidRDefault="00D75F86" w:rsidP="00D75F86">
      <w:pPr>
        <w:rPr>
          <w:rFonts w:ascii="Gisha" w:hAnsi="Gisha" w:cs="Gisha"/>
          <w:bCs/>
          <w:sz w:val="22"/>
          <w:szCs w:val="22"/>
        </w:rPr>
      </w:pPr>
      <w:r w:rsidRPr="00257C7E">
        <w:rPr>
          <w:rFonts w:ascii="Gisha" w:hAnsi="Gisha" w:cs="Gisha" w:hint="cs"/>
          <w:bCs/>
          <w:sz w:val="22"/>
          <w:szCs w:val="22"/>
        </w:rPr>
        <w:t>2. Why We Collect the Information</w:t>
      </w:r>
    </w:p>
    <w:p w14:paraId="400ED18E" w14:textId="77777777" w:rsidR="00D75F86" w:rsidRPr="00257C7E" w:rsidRDefault="00D75F86" w:rsidP="00D75F86">
      <w:pPr>
        <w:rPr>
          <w:rFonts w:ascii="Gisha" w:hAnsi="Gisha" w:cs="Gisha"/>
          <w:bCs/>
          <w:sz w:val="22"/>
          <w:szCs w:val="22"/>
        </w:rPr>
      </w:pPr>
    </w:p>
    <w:p w14:paraId="30CE6EFD" w14:textId="6C1F99EE" w:rsidR="00D75F86" w:rsidRPr="00257C7E" w:rsidRDefault="00D75F86" w:rsidP="00D75F86">
      <w:pPr>
        <w:rPr>
          <w:rFonts w:ascii="Gisha" w:hAnsi="Gisha" w:cs="Gisha"/>
          <w:bCs/>
          <w:sz w:val="22"/>
          <w:szCs w:val="22"/>
        </w:rPr>
      </w:pPr>
      <w:r w:rsidRPr="00257C7E">
        <w:rPr>
          <w:rFonts w:ascii="Gisha" w:hAnsi="Gisha" w:cs="Gisha" w:hint="cs"/>
          <w:bCs/>
          <w:sz w:val="22"/>
          <w:szCs w:val="22"/>
        </w:rPr>
        <w:t xml:space="preserve">We collect this information </w:t>
      </w:r>
      <w:proofErr w:type="gramStart"/>
      <w:r w:rsidRPr="00257C7E">
        <w:rPr>
          <w:rFonts w:ascii="Gisha" w:hAnsi="Gisha" w:cs="Gisha" w:hint="cs"/>
          <w:bCs/>
          <w:sz w:val="22"/>
          <w:szCs w:val="22"/>
        </w:rPr>
        <w:t>in order to</w:t>
      </w:r>
      <w:proofErr w:type="gramEnd"/>
      <w:r w:rsidRPr="00257C7E">
        <w:rPr>
          <w:rFonts w:ascii="Gisha" w:hAnsi="Gisha" w:cs="Gisha" w:hint="cs"/>
          <w:bCs/>
          <w:sz w:val="22"/>
          <w:szCs w:val="22"/>
        </w:rPr>
        <w:t>:</w:t>
      </w:r>
    </w:p>
    <w:p w14:paraId="7A84AE6F"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Provide safe and appropriate childcare</w:t>
      </w:r>
    </w:p>
    <w:p w14:paraId="4FE4AF35"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Meet our legal and safeguarding responsibilities</w:t>
      </w:r>
    </w:p>
    <w:p w14:paraId="2AD3959F"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Communicate with parents and carers</w:t>
      </w:r>
    </w:p>
    <w:p w14:paraId="67D8AC0A"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Support your child’s learning and development</w:t>
      </w:r>
    </w:p>
    <w:p w14:paraId="6846CADB"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Respond to medical needs or emergencies</w:t>
      </w:r>
    </w:p>
    <w:p w14:paraId="1C7B0055"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Apply for and manage government funding</w:t>
      </w:r>
    </w:p>
    <w:p w14:paraId="64D32D01" w14:textId="77777777" w:rsidR="00D75F86" w:rsidRPr="00257C7E" w:rsidRDefault="00D75F86" w:rsidP="00D75F86">
      <w:pPr>
        <w:pStyle w:val="ListParagraph"/>
        <w:numPr>
          <w:ilvl w:val="0"/>
          <w:numId w:val="23"/>
        </w:numPr>
        <w:rPr>
          <w:rFonts w:ascii="Gisha" w:hAnsi="Gisha" w:cs="Gisha"/>
          <w:bCs/>
          <w:sz w:val="22"/>
          <w:szCs w:val="22"/>
        </w:rPr>
      </w:pPr>
      <w:r w:rsidRPr="00257C7E">
        <w:rPr>
          <w:rFonts w:ascii="Gisha" w:hAnsi="Gisha" w:cs="Gisha" w:hint="cs"/>
          <w:bCs/>
          <w:sz w:val="22"/>
          <w:szCs w:val="22"/>
        </w:rPr>
        <w:t>Maintain accurate records as required by the EYFS framework</w:t>
      </w:r>
    </w:p>
    <w:p w14:paraId="14727A53" w14:textId="77777777" w:rsidR="00D75F86" w:rsidRPr="00257C7E" w:rsidRDefault="00D75F86" w:rsidP="00D75F86">
      <w:pPr>
        <w:rPr>
          <w:rFonts w:ascii="Gisha" w:hAnsi="Gisha" w:cs="Gisha"/>
          <w:bCs/>
          <w:sz w:val="22"/>
          <w:szCs w:val="22"/>
        </w:rPr>
      </w:pPr>
    </w:p>
    <w:p w14:paraId="46D6CE60" w14:textId="7F8A62C0" w:rsidR="00D75F86" w:rsidRPr="00257C7E" w:rsidRDefault="00D75F86" w:rsidP="00D75F86">
      <w:pPr>
        <w:rPr>
          <w:rFonts w:ascii="Gisha" w:hAnsi="Gisha" w:cs="Gisha"/>
          <w:bCs/>
          <w:sz w:val="22"/>
          <w:szCs w:val="22"/>
        </w:rPr>
      </w:pPr>
      <w:r w:rsidRPr="00257C7E">
        <w:rPr>
          <w:rFonts w:ascii="Gisha" w:hAnsi="Gisha" w:cs="Gisha" w:hint="cs"/>
          <w:bCs/>
          <w:sz w:val="22"/>
          <w:szCs w:val="22"/>
        </w:rPr>
        <w:t>3. Our Legal Basis for Using Your Data</w:t>
      </w:r>
    </w:p>
    <w:p w14:paraId="39B8133D"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We process personal data under the following legal bases:</w:t>
      </w:r>
    </w:p>
    <w:p w14:paraId="1AA23ECB"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Contract: To provide childcare services to your child</w:t>
      </w:r>
    </w:p>
    <w:p w14:paraId="57E91AAF"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Legal Obligation: To meet statutory and safeguarding requirements</w:t>
      </w:r>
    </w:p>
    <w:p w14:paraId="48A5CD33"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Vital Interests: To protect your child in an emergency</w:t>
      </w:r>
    </w:p>
    <w:p w14:paraId="5FC23A19"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Public Task: When claiming or managing government funding</w:t>
      </w:r>
    </w:p>
    <w:p w14:paraId="42F61BF0" w14:textId="77777777" w:rsidR="00D75F86" w:rsidRPr="00257C7E" w:rsidRDefault="00D75F86" w:rsidP="00D75F86">
      <w:pPr>
        <w:pStyle w:val="ListParagraph"/>
        <w:numPr>
          <w:ilvl w:val="0"/>
          <w:numId w:val="24"/>
        </w:numPr>
        <w:rPr>
          <w:rFonts w:ascii="Gisha" w:hAnsi="Gisha" w:cs="Gisha"/>
          <w:bCs/>
          <w:sz w:val="22"/>
          <w:szCs w:val="22"/>
        </w:rPr>
      </w:pPr>
      <w:r w:rsidRPr="00257C7E">
        <w:rPr>
          <w:rFonts w:ascii="Gisha" w:hAnsi="Gisha" w:cs="Gisha" w:hint="cs"/>
          <w:bCs/>
          <w:sz w:val="22"/>
          <w:szCs w:val="22"/>
        </w:rPr>
        <w:t>Consent: For optional activities such as photographs, social media posts and outings (you can withdraw consent at any time)</w:t>
      </w:r>
    </w:p>
    <w:p w14:paraId="769AA605" w14:textId="77777777" w:rsidR="00D75F86" w:rsidRPr="00257C7E" w:rsidRDefault="00D75F86" w:rsidP="00D75F86">
      <w:pPr>
        <w:rPr>
          <w:rFonts w:ascii="Gisha" w:hAnsi="Gisha" w:cs="Gisha"/>
          <w:bCs/>
          <w:sz w:val="22"/>
          <w:szCs w:val="22"/>
        </w:rPr>
      </w:pPr>
    </w:p>
    <w:p w14:paraId="1B9B74C6" w14:textId="33D72730" w:rsidR="00D75F86" w:rsidRPr="00257C7E" w:rsidRDefault="00D75F86" w:rsidP="00D75F86">
      <w:pPr>
        <w:rPr>
          <w:rFonts w:ascii="Gisha" w:hAnsi="Gisha" w:cs="Gisha"/>
          <w:bCs/>
          <w:sz w:val="22"/>
          <w:szCs w:val="22"/>
        </w:rPr>
      </w:pPr>
      <w:r w:rsidRPr="00257C7E">
        <w:rPr>
          <w:rFonts w:ascii="Gisha" w:hAnsi="Gisha" w:cs="Gisha" w:hint="cs"/>
          <w:bCs/>
          <w:sz w:val="22"/>
          <w:szCs w:val="22"/>
        </w:rPr>
        <w:t>4. How We Store and Protect Your Data</w:t>
      </w:r>
    </w:p>
    <w:p w14:paraId="35DBA3B3"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We take data protection seriously. Personal information is kept:</w:t>
      </w:r>
    </w:p>
    <w:p w14:paraId="6A56C867"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Securely on password-protected systems</w:t>
      </w:r>
    </w:p>
    <w:p w14:paraId="743406A3"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In locked storage for paper records</w:t>
      </w:r>
    </w:p>
    <w:p w14:paraId="25FEE00D" w14:textId="77777777" w:rsidR="00D75F86" w:rsidRPr="00257C7E" w:rsidRDefault="00D75F86" w:rsidP="00D75F86">
      <w:pPr>
        <w:pStyle w:val="ListParagraph"/>
        <w:numPr>
          <w:ilvl w:val="0"/>
          <w:numId w:val="25"/>
        </w:numPr>
        <w:rPr>
          <w:rFonts w:ascii="Gisha" w:hAnsi="Gisha" w:cs="Gisha"/>
          <w:bCs/>
          <w:sz w:val="22"/>
          <w:szCs w:val="22"/>
        </w:rPr>
      </w:pPr>
      <w:r w:rsidRPr="00257C7E">
        <w:rPr>
          <w:rFonts w:ascii="Gisha" w:hAnsi="Gisha" w:cs="Gisha" w:hint="cs"/>
          <w:bCs/>
          <w:sz w:val="22"/>
          <w:szCs w:val="22"/>
        </w:rPr>
        <w:t>With access limited only to authorised staff</w:t>
      </w:r>
    </w:p>
    <w:p w14:paraId="565AF484" w14:textId="5989653F" w:rsidR="00B64B11" w:rsidRPr="00257C7E" w:rsidRDefault="00D75F86" w:rsidP="00ED25CB">
      <w:pPr>
        <w:pStyle w:val="ListParagraph"/>
        <w:numPr>
          <w:ilvl w:val="0"/>
          <w:numId w:val="25"/>
        </w:numPr>
        <w:rPr>
          <w:rFonts w:ascii="Gisha" w:hAnsi="Gisha" w:cs="Gisha"/>
          <w:bCs/>
          <w:sz w:val="22"/>
          <w:szCs w:val="22"/>
        </w:rPr>
      </w:pPr>
      <w:r w:rsidRPr="00257C7E">
        <w:rPr>
          <w:rFonts w:ascii="Gisha" w:hAnsi="Gisha" w:cs="Gisha" w:hint="cs"/>
          <w:bCs/>
          <w:sz w:val="22"/>
          <w:szCs w:val="22"/>
        </w:rPr>
        <w:t>We do not keep information for longer than necessary and follow statutory retention periods.</w:t>
      </w:r>
    </w:p>
    <w:p w14:paraId="517000C4" w14:textId="77777777" w:rsidR="00B64B11" w:rsidRPr="00257C7E" w:rsidRDefault="00B64B11">
      <w:pPr>
        <w:rPr>
          <w:rFonts w:ascii="Gisha" w:hAnsi="Gisha" w:cs="Gisha"/>
          <w:bCs/>
          <w:sz w:val="22"/>
          <w:szCs w:val="22"/>
        </w:rPr>
      </w:pPr>
    </w:p>
    <w:p w14:paraId="2E56FAAD" w14:textId="77777777" w:rsidR="003871BA" w:rsidRPr="00257C7E" w:rsidRDefault="003871BA" w:rsidP="003871BA">
      <w:pPr>
        <w:rPr>
          <w:rFonts w:ascii="Gisha" w:hAnsi="Gisha" w:cs="Gisha"/>
          <w:bCs/>
          <w:sz w:val="22"/>
          <w:szCs w:val="22"/>
        </w:rPr>
      </w:pPr>
      <w:r w:rsidRPr="00257C7E">
        <w:rPr>
          <w:rFonts w:ascii="Gisha" w:hAnsi="Gisha" w:cs="Gisha" w:hint="cs"/>
          <w:bCs/>
          <w:sz w:val="22"/>
          <w:szCs w:val="22"/>
        </w:rPr>
        <w:t>5. Who We Share Data With</w:t>
      </w:r>
    </w:p>
    <w:p w14:paraId="59DB783E" w14:textId="77777777" w:rsidR="003871BA" w:rsidRPr="00257C7E" w:rsidRDefault="003871BA" w:rsidP="003871BA">
      <w:pPr>
        <w:rPr>
          <w:rFonts w:ascii="Gisha" w:hAnsi="Gisha" w:cs="Gisha"/>
          <w:bCs/>
          <w:sz w:val="22"/>
          <w:szCs w:val="22"/>
        </w:rPr>
      </w:pPr>
    </w:p>
    <w:p w14:paraId="53A0C19B" w14:textId="77777777" w:rsidR="003871BA" w:rsidRPr="00257C7E" w:rsidRDefault="003871BA" w:rsidP="003871BA">
      <w:pPr>
        <w:rPr>
          <w:rFonts w:ascii="Gisha" w:hAnsi="Gisha" w:cs="Gisha"/>
          <w:bCs/>
          <w:sz w:val="22"/>
          <w:szCs w:val="22"/>
        </w:rPr>
      </w:pPr>
      <w:r w:rsidRPr="00257C7E">
        <w:rPr>
          <w:rFonts w:ascii="Gisha" w:hAnsi="Gisha" w:cs="Gisha" w:hint="cs"/>
          <w:bCs/>
          <w:sz w:val="22"/>
          <w:szCs w:val="22"/>
        </w:rPr>
        <w:t>We may share relevant information with:</w:t>
      </w:r>
    </w:p>
    <w:p w14:paraId="2BBD0F3E" w14:textId="77777777" w:rsidR="003871BA" w:rsidRPr="00257C7E" w:rsidRDefault="003871BA" w:rsidP="00ED25CB">
      <w:pPr>
        <w:pStyle w:val="ListParagraph"/>
        <w:numPr>
          <w:ilvl w:val="0"/>
          <w:numId w:val="29"/>
        </w:numPr>
        <w:rPr>
          <w:rFonts w:ascii="Gisha" w:hAnsi="Gisha" w:cs="Gisha"/>
          <w:bCs/>
          <w:sz w:val="22"/>
          <w:szCs w:val="22"/>
        </w:rPr>
      </w:pPr>
      <w:r w:rsidRPr="00257C7E">
        <w:rPr>
          <w:rFonts w:ascii="Gisha" w:hAnsi="Gisha" w:cs="Gisha" w:hint="cs"/>
          <w:bCs/>
          <w:sz w:val="22"/>
          <w:szCs w:val="22"/>
        </w:rPr>
        <w:t>The local authority (funding, safeguarding or SEND support)</w:t>
      </w:r>
    </w:p>
    <w:p w14:paraId="54726574"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t>Ofsted, if required for inspection or regulatory purposes</w:t>
      </w:r>
    </w:p>
    <w:p w14:paraId="0F8E8825"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t>Health professionals involved in your child’s care</w:t>
      </w:r>
    </w:p>
    <w:p w14:paraId="0DCB88C4"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lastRenderedPageBreak/>
        <w:t>External agencies supporting your child’s development</w:t>
      </w:r>
    </w:p>
    <w:p w14:paraId="469F2A69" w14:textId="77777777" w:rsidR="003871BA" w:rsidRPr="00257C7E" w:rsidRDefault="003871BA" w:rsidP="003871BA">
      <w:pPr>
        <w:pStyle w:val="ListParagraph"/>
        <w:numPr>
          <w:ilvl w:val="0"/>
          <w:numId w:val="26"/>
        </w:numPr>
        <w:rPr>
          <w:rFonts w:ascii="Gisha" w:hAnsi="Gisha" w:cs="Gisha"/>
          <w:bCs/>
          <w:sz w:val="22"/>
          <w:szCs w:val="22"/>
        </w:rPr>
      </w:pPr>
      <w:r w:rsidRPr="00257C7E">
        <w:rPr>
          <w:rFonts w:ascii="Gisha" w:hAnsi="Gisha" w:cs="Gisha" w:hint="cs"/>
          <w:bCs/>
          <w:sz w:val="22"/>
          <w:szCs w:val="22"/>
        </w:rPr>
        <w:t>Secure nursery software systems (e.g. online learning journals, payment or meal systems)</w:t>
      </w:r>
    </w:p>
    <w:p w14:paraId="632AE000" w14:textId="77777777" w:rsidR="003871BA" w:rsidRPr="00257C7E" w:rsidRDefault="003871BA" w:rsidP="003871BA">
      <w:pPr>
        <w:rPr>
          <w:rFonts w:ascii="Gisha" w:hAnsi="Gisha" w:cs="Gisha"/>
          <w:bCs/>
          <w:sz w:val="22"/>
          <w:szCs w:val="22"/>
        </w:rPr>
      </w:pPr>
    </w:p>
    <w:p w14:paraId="5F32A803" w14:textId="7EE04261" w:rsidR="00B64B11" w:rsidRPr="00257C7E" w:rsidRDefault="003871BA" w:rsidP="003871BA">
      <w:pPr>
        <w:rPr>
          <w:rFonts w:ascii="Gisha" w:hAnsi="Gisha" w:cs="Gisha"/>
          <w:bCs/>
          <w:sz w:val="22"/>
          <w:szCs w:val="22"/>
        </w:rPr>
      </w:pPr>
      <w:r w:rsidRPr="00257C7E">
        <w:rPr>
          <w:rFonts w:ascii="Gisha" w:hAnsi="Gisha" w:cs="Gisha" w:hint="cs"/>
          <w:bCs/>
          <w:sz w:val="22"/>
          <w:szCs w:val="22"/>
        </w:rPr>
        <w:t xml:space="preserve">We </w:t>
      </w:r>
      <w:r w:rsidRPr="00257C7E">
        <w:rPr>
          <w:rFonts w:ascii="Gisha" w:hAnsi="Gisha" w:cs="Gisha" w:hint="cs"/>
          <w:b/>
          <w:sz w:val="22"/>
          <w:szCs w:val="22"/>
        </w:rPr>
        <w:t>never</w:t>
      </w:r>
      <w:r w:rsidRPr="00257C7E">
        <w:rPr>
          <w:rFonts w:ascii="Gisha" w:hAnsi="Gisha" w:cs="Gisha" w:hint="cs"/>
          <w:bCs/>
          <w:sz w:val="22"/>
          <w:szCs w:val="22"/>
        </w:rPr>
        <w:t xml:space="preserve"> sell your personal data to anyone.</w:t>
      </w:r>
    </w:p>
    <w:p w14:paraId="65CD381D" w14:textId="77777777" w:rsidR="00B64B11" w:rsidRPr="00257C7E" w:rsidRDefault="00B64B11">
      <w:pPr>
        <w:rPr>
          <w:rFonts w:ascii="Gisha" w:hAnsi="Gisha" w:cs="Gisha"/>
          <w:b/>
          <w:sz w:val="28"/>
          <w:szCs w:val="28"/>
        </w:rPr>
      </w:pPr>
    </w:p>
    <w:p w14:paraId="4D1F1A5C"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6. How Long We Keep Data</w:t>
      </w:r>
    </w:p>
    <w:p w14:paraId="52D28EA8" w14:textId="1AC07B56" w:rsidR="005F391A" w:rsidRPr="00257C7E" w:rsidRDefault="005F391A" w:rsidP="00ED25CB">
      <w:pPr>
        <w:pStyle w:val="ListParagraph"/>
        <w:numPr>
          <w:ilvl w:val="0"/>
          <w:numId w:val="30"/>
        </w:numPr>
        <w:rPr>
          <w:rFonts w:ascii="Gisha" w:hAnsi="Gisha" w:cs="Gisha"/>
          <w:bCs/>
          <w:sz w:val="22"/>
          <w:szCs w:val="22"/>
        </w:rPr>
      </w:pPr>
      <w:r w:rsidRPr="00257C7E">
        <w:rPr>
          <w:rFonts w:ascii="Gisha" w:hAnsi="Gisha" w:cs="Gisha" w:hint="cs"/>
          <w:bCs/>
          <w:sz w:val="22"/>
          <w:szCs w:val="22"/>
        </w:rPr>
        <w:t>We keep records only for as long as necessary. Typical retention periods include:</w:t>
      </w:r>
    </w:p>
    <w:p w14:paraId="0968C46B" w14:textId="77777777" w:rsidR="005F391A" w:rsidRPr="00257C7E" w:rsidRDefault="005F391A" w:rsidP="005F391A">
      <w:pPr>
        <w:pStyle w:val="ListParagraph"/>
        <w:numPr>
          <w:ilvl w:val="0"/>
          <w:numId w:val="27"/>
        </w:numPr>
        <w:rPr>
          <w:rFonts w:ascii="Gisha" w:hAnsi="Gisha" w:cs="Gisha"/>
          <w:bCs/>
          <w:sz w:val="22"/>
          <w:szCs w:val="22"/>
        </w:rPr>
      </w:pPr>
      <w:r w:rsidRPr="00257C7E">
        <w:rPr>
          <w:rFonts w:ascii="Gisha" w:hAnsi="Gisha" w:cs="Gisha" w:hint="cs"/>
          <w:bCs/>
          <w:sz w:val="22"/>
          <w:szCs w:val="22"/>
        </w:rPr>
        <w:t>Child records: until the child reaches age 21 (or 24 for safeguarding-related records)</w:t>
      </w:r>
    </w:p>
    <w:p w14:paraId="32F7BA85" w14:textId="79A1175E" w:rsidR="005F391A" w:rsidRPr="00257C7E" w:rsidRDefault="005F391A" w:rsidP="005F391A">
      <w:pPr>
        <w:pStyle w:val="ListParagraph"/>
        <w:numPr>
          <w:ilvl w:val="0"/>
          <w:numId w:val="27"/>
        </w:numPr>
        <w:rPr>
          <w:rFonts w:ascii="Gisha" w:hAnsi="Gisha" w:cs="Gisha"/>
          <w:bCs/>
          <w:sz w:val="22"/>
          <w:szCs w:val="22"/>
        </w:rPr>
      </w:pPr>
      <w:r w:rsidRPr="00257C7E">
        <w:rPr>
          <w:rFonts w:ascii="Gisha" w:hAnsi="Gisha" w:cs="Gisha" w:hint="cs"/>
          <w:bCs/>
          <w:sz w:val="22"/>
          <w:szCs w:val="22"/>
        </w:rPr>
        <w:t xml:space="preserve">Accident/incident </w:t>
      </w:r>
      <w:r w:rsidR="00ED25CB" w:rsidRPr="00257C7E">
        <w:rPr>
          <w:rFonts w:ascii="Gisha" w:hAnsi="Gisha" w:cs="Gisha" w:hint="cs"/>
          <w:bCs/>
          <w:sz w:val="22"/>
          <w:szCs w:val="22"/>
        </w:rPr>
        <w:t>forms</w:t>
      </w:r>
      <w:r w:rsidRPr="00257C7E">
        <w:rPr>
          <w:rFonts w:ascii="Gisha" w:hAnsi="Gisha" w:cs="Gisha" w:hint="cs"/>
          <w:bCs/>
          <w:sz w:val="22"/>
          <w:szCs w:val="22"/>
        </w:rPr>
        <w:t xml:space="preserve"> kept as required by our insurance</w:t>
      </w:r>
    </w:p>
    <w:p w14:paraId="7F98E391" w14:textId="6BC11193" w:rsidR="005F391A" w:rsidRPr="00257C7E" w:rsidRDefault="005F391A" w:rsidP="005F391A">
      <w:pPr>
        <w:pStyle w:val="ListParagraph"/>
        <w:numPr>
          <w:ilvl w:val="0"/>
          <w:numId w:val="27"/>
        </w:numPr>
        <w:rPr>
          <w:rFonts w:ascii="Gisha" w:hAnsi="Gisha" w:cs="Gisha"/>
          <w:bCs/>
          <w:sz w:val="22"/>
          <w:szCs w:val="22"/>
        </w:rPr>
      </w:pPr>
      <w:r w:rsidRPr="00257C7E">
        <w:rPr>
          <w:rFonts w:ascii="Gisha" w:hAnsi="Gisha" w:cs="Gisha" w:hint="cs"/>
          <w:bCs/>
          <w:sz w:val="22"/>
          <w:szCs w:val="22"/>
        </w:rPr>
        <w:t xml:space="preserve">Funding and financial </w:t>
      </w:r>
      <w:r w:rsidR="00ED25CB" w:rsidRPr="00257C7E">
        <w:rPr>
          <w:rFonts w:ascii="Gisha" w:hAnsi="Gisha" w:cs="Gisha" w:hint="cs"/>
          <w:bCs/>
          <w:sz w:val="22"/>
          <w:szCs w:val="22"/>
        </w:rPr>
        <w:t>information</w:t>
      </w:r>
      <w:r w:rsidRPr="00257C7E">
        <w:rPr>
          <w:rFonts w:ascii="Gisha" w:hAnsi="Gisha" w:cs="Gisha" w:hint="cs"/>
          <w:bCs/>
          <w:sz w:val="22"/>
          <w:szCs w:val="22"/>
        </w:rPr>
        <w:t xml:space="preserve"> kept for 7 years</w:t>
      </w:r>
    </w:p>
    <w:p w14:paraId="275F267E" w14:textId="77777777" w:rsidR="005F391A" w:rsidRPr="00257C7E" w:rsidRDefault="005F391A" w:rsidP="005F391A">
      <w:pPr>
        <w:rPr>
          <w:rFonts w:ascii="Gisha" w:hAnsi="Gisha" w:cs="Gisha"/>
          <w:bCs/>
          <w:sz w:val="22"/>
          <w:szCs w:val="22"/>
        </w:rPr>
      </w:pPr>
    </w:p>
    <w:p w14:paraId="08546A25"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7. Your Rights Under GDPR</w:t>
      </w:r>
    </w:p>
    <w:p w14:paraId="1B6AC811"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You have the right to:</w:t>
      </w:r>
    </w:p>
    <w:p w14:paraId="4AF57BE5"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Access the personal data we hold about you and your child</w:t>
      </w:r>
    </w:p>
    <w:p w14:paraId="5869C7B4"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Request corrections to inaccurate information</w:t>
      </w:r>
    </w:p>
    <w:p w14:paraId="617DC513"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Withdraw consent (for activities based on consent)</w:t>
      </w:r>
    </w:p>
    <w:p w14:paraId="25EC9C86"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Request deletion of data where appropriate</w:t>
      </w:r>
    </w:p>
    <w:p w14:paraId="3197866C" w14:textId="77777777" w:rsidR="005F391A" w:rsidRPr="00257C7E" w:rsidRDefault="005F391A" w:rsidP="005F391A">
      <w:pPr>
        <w:pStyle w:val="ListParagraph"/>
        <w:numPr>
          <w:ilvl w:val="0"/>
          <w:numId w:val="28"/>
        </w:numPr>
        <w:rPr>
          <w:rFonts w:ascii="Gisha" w:hAnsi="Gisha" w:cs="Gisha"/>
          <w:bCs/>
          <w:sz w:val="22"/>
          <w:szCs w:val="22"/>
        </w:rPr>
      </w:pPr>
      <w:r w:rsidRPr="00257C7E">
        <w:rPr>
          <w:rFonts w:ascii="Gisha" w:hAnsi="Gisha" w:cs="Gisha" w:hint="cs"/>
          <w:bCs/>
          <w:sz w:val="22"/>
          <w:szCs w:val="22"/>
        </w:rPr>
        <w:t>Make a complaint to the Information Commissioner’s Office (ICO)</w:t>
      </w:r>
    </w:p>
    <w:p w14:paraId="1D0CB594" w14:textId="77777777" w:rsidR="005F391A" w:rsidRPr="00257C7E" w:rsidRDefault="005F391A" w:rsidP="005F391A">
      <w:pPr>
        <w:rPr>
          <w:rFonts w:ascii="Gisha" w:hAnsi="Gisha" w:cs="Gisha"/>
          <w:bCs/>
          <w:sz w:val="22"/>
          <w:szCs w:val="22"/>
        </w:rPr>
      </w:pPr>
    </w:p>
    <w:p w14:paraId="0B9EB3AA"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8. Contact for Data Protection Queries</w:t>
      </w:r>
    </w:p>
    <w:p w14:paraId="7C5EE121" w14:textId="77777777" w:rsidR="005F391A" w:rsidRPr="00257C7E" w:rsidRDefault="005F391A" w:rsidP="005F391A">
      <w:pPr>
        <w:rPr>
          <w:rFonts w:ascii="Gisha" w:hAnsi="Gisha" w:cs="Gisha"/>
          <w:bCs/>
          <w:sz w:val="22"/>
          <w:szCs w:val="22"/>
        </w:rPr>
      </w:pPr>
      <w:r w:rsidRPr="00257C7E">
        <w:rPr>
          <w:rFonts w:ascii="Gisha" w:hAnsi="Gisha" w:cs="Gisha" w:hint="cs"/>
          <w:bCs/>
          <w:sz w:val="22"/>
          <w:szCs w:val="22"/>
        </w:rPr>
        <w:t>If you have any questions or wish to request access to data we hold, please contact:</w:t>
      </w:r>
    </w:p>
    <w:p w14:paraId="5EEFADEA" w14:textId="0AEC9F6B" w:rsidR="005F391A" w:rsidRPr="00257C7E" w:rsidRDefault="005F391A" w:rsidP="005F391A">
      <w:pPr>
        <w:rPr>
          <w:rFonts w:ascii="Gisha" w:hAnsi="Gisha" w:cs="Gisha"/>
          <w:bCs/>
          <w:sz w:val="22"/>
          <w:szCs w:val="22"/>
        </w:rPr>
      </w:pPr>
      <w:r w:rsidRPr="00257C7E">
        <w:rPr>
          <w:rFonts w:ascii="Gisha" w:hAnsi="Gisha" w:cs="Gisha" w:hint="cs"/>
          <w:bCs/>
          <w:sz w:val="22"/>
          <w:szCs w:val="22"/>
        </w:rPr>
        <w:t xml:space="preserve">Lorna Hodgett Nursery Manager </w:t>
      </w:r>
    </w:p>
    <w:p w14:paraId="2BEFDED3" w14:textId="10FEAE61" w:rsidR="005F391A" w:rsidRPr="00257C7E" w:rsidRDefault="00ED25CB" w:rsidP="005F391A">
      <w:pPr>
        <w:rPr>
          <w:rFonts w:ascii="Gisha" w:hAnsi="Gisha" w:cs="Gisha"/>
          <w:bCs/>
          <w:sz w:val="22"/>
          <w:szCs w:val="22"/>
        </w:rPr>
      </w:pPr>
      <w:r w:rsidRPr="00257C7E">
        <w:rPr>
          <w:rFonts w:ascii="Gisha" w:hAnsi="Gisha" w:cs="Gisha" w:hint="cs"/>
          <w:bCs/>
          <w:sz w:val="22"/>
          <w:szCs w:val="22"/>
        </w:rPr>
        <w:t>Lorna.Hodgett@acornchildcarecntre.co.uk</w:t>
      </w:r>
    </w:p>
    <w:p w14:paraId="382240D2" w14:textId="6534E725" w:rsidR="00B64B11" w:rsidRPr="00257C7E" w:rsidRDefault="00ED25CB" w:rsidP="005F391A">
      <w:pPr>
        <w:rPr>
          <w:rFonts w:ascii="Gisha" w:hAnsi="Gisha" w:cs="Gisha"/>
          <w:bCs/>
          <w:sz w:val="28"/>
          <w:szCs w:val="28"/>
        </w:rPr>
      </w:pPr>
      <w:r w:rsidRPr="00257C7E">
        <w:rPr>
          <w:rFonts w:ascii="Gisha" w:hAnsi="Gisha" w:cs="Gisha" w:hint="cs"/>
          <w:bCs/>
          <w:sz w:val="22"/>
          <w:szCs w:val="22"/>
        </w:rPr>
        <w:t>01780766493</w:t>
      </w:r>
    </w:p>
    <w:p w14:paraId="2A25918B" w14:textId="77777777" w:rsidR="00B64B11" w:rsidRPr="00257C7E" w:rsidRDefault="00B64B11">
      <w:pPr>
        <w:rPr>
          <w:rFonts w:ascii="Gisha" w:hAnsi="Gisha" w:cs="Gisha"/>
          <w:bCs/>
          <w:sz w:val="28"/>
          <w:szCs w:val="28"/>
        </w:rPr>
      </w:pPr>
    </w:p>
    <w:p w14:paraId="6857E972" w14:textId="77777777" w:rsidR="0077104E" w:rsidRPr="00257C7E" w:rsidRDefault="0077104E" w:rsidP="0077104E">
      <w:pPr>
        <w:spacing w:line="276" w:lineRule="auto"/>
        <w:jc w:val="both"/>
        <w:rPr>
          <w:rFonts w:ascii="Gisha" w:hAnsi="Gisha" w:cs="Gisha"/>
          <w:b/>
          <w:sz w:val="22"/>
          <w:szCs w:val="22"/>
        </w:rPr>
      </w:pPr>
      <w:r w:rsidRPr="00257C7E">
        <w:rPr>
          <w:rFonts w:ascii="Gisha" w:hAnsi="Gisha" w:cs="Gisha" w:hint="cs"/>
          <w:b/>
          <w:sz w:val="22"/>
          <w:szCs w:val="22"/>
        </w:rPr>
        <w:t>Declaration</w:t>
      </w:r>
    </w:p>
    <w:p w14:paraId="16215DBF" w14:textId="4298B4ED" w:rsidR="0077104E" w:rsidRPr="00257C7E" w:rsidRDefault="0077104E" w:rsidP="0077104E">
      <w:pPr>
        <w:spacing w:line="276" w:lineRule="auto"/>
        <w:jc w:val="both"/>
        <w:rPr>
          <w:rFonts w:ascii="Gisha" w:hAnsi="Gisha" w:cs="Gisha"/>
          <w:sz w:val="22"/>
          <w:szCs w:val="22"/>
        </w:rPr>
      </w:pPr>
      <w:r w:rsidRPr="00257C7E">
        <w:rPr>
          <w:rFonts w:ascii="Gisha" w:hAnsi="Gisha" w:cs="Gisha" w:hint="cs"/>
          <w:sz w:val="22"/>
          <w:szCs w:val="22"/>
        </w:rPr>
        <w:t>I declare that I understand:</w:t>
      </w:r>
    </w:p>
    <w:p w14:paraId="19162FA5" w14:textId="0E632FD8"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 xml:space="preserve">The Centre has a legal and legitimate interest to collect and process my personal data </w:t>
      </w:r>
      <w:r w:rsidR="00C1258B" w:rsidRPr="00257C7E">
        <w:rPr>
          <w:rFonts w:ascii="Gisha" w:hAnsi="Gisha" w:cs="Gisha" w:hint="cs"/>
          <w:sz w:val="22"/>
          <w:szCs w:val="22"/>
        </w:rPr>
        <w:t>to</w:t>
      </w:r>
      <w:r w:rsidRPr="00257C7E">
        <w:rPr>
          <w:rFonts w:ascii="Gisha" w:hAnsi="Gisha" w:cs="Gisha" w:hint="cs"/>
          <w:sz w:val="22"/>
          <w:szCs w:val="22"/>
        </w:rPr>
        <w:t xml:space="preserve"> meet statutory requirements.</w:t>
      </w:r>
    </w:p>
    <w:p w14:paraId="032E9CD2"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How my data is used.</w:t>
      </w:r>
    </w:p>
    <w:p w14:paraId="2E42C988"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 xml:space="preserve">The Centre may share my data with </w:t>
      </w:r>
      <w:r w:rsidR="003D335F" w:rsidRPr="00257C7E">
        <w:rPr>
          <w:rFonts w:ascii="Gisha" w:hAnsi="Gisha" w:cs="Gisha" w:hint="cs"/>
          <w:sz w:val="22"/>
          <w:szCs w:val="22"/>
        </w:rPr>
        <w:t>EYE Hub</w:t>
      </w:r>
      <w:r w:rsidRPr="00257C7E">
        <w:rPr>
          <w:rFonts w:ascii="Gisha" w:hAnsi="Gisha" w:cs="Gisha" w:hint="cs"/>
          <w:sz w:val="22"/>
          <w:szCs w:val="22"/>
        </w:rPr>
        <w:t>, destination schools/nurseries and Malcolm Sargent Primary School.</w:t>
      </w:r>
    </w:p>
    <w:p w14:paraId="533A2473" w14:textId="253BF44B"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 xml:space="preserve">The Centre will not share my data to any other third parties without my </w:t>
      </w:r>
      <w:r w:rsidR="00C1258B" w:rsidRPr="00257C7E">
        <w:rPr>
          <w:rFonts w:ascii="Gisha" w:hAnsi="Gisha" w:cs="Gisha" w:hint="cs"/>
          <w:sz w:val="22"/>
          <w:szCs w:val="22"/>
        </w:rPr>
        <w:t>consent unless</w:t>
      </w:r>
      <w:r w:rsidRPr="00257C7E">
        <w:rPr>
          <w:rFonts w:ascii="Gisha" w:hAnsi="Gisha" w:cs="Gisha" w:hint="cs"/>
          <w:sz w:val="22"/>
          <w:szCs w:val="22"/>
        </w:rPr>
        <w:t xml:space="preserve"> the law requires the school to do so.</w:t>
      </w:r>
    </w:p>
    <w:p w14:paraId="7895298A"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The Centre will always ask for explicit consent where this is required, and I must provide this consent if I agree to the data being processed.</w:t>
      </w:r>
    </w:p>
    <w:p w14:paraId="0D678434"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My data is retained in line with the Centre’s GDPR Data Protection Policy.</w:t>
      </w:r>
    </w:p>
    <w:p w14:paraId="5747761D"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My rights to the processing of my personal data.</w:t>
      </w:r>
    </w:p>
    <w:p w14:paraId="6B8B0B5A" w14:textId="77777777" w:rsidR="0077104E" w:rsidRPr="00257C7E" w:rsidRDefault="0077104E" w:rsidP="0077104E">
      <w:pPr>
        <w:pStyle w:val="ListParagraph"/>
        <w:numPr>
          <w:ilvl w:val="0"/>
          <w:numId w:val="21"/>
        </w:numPr>
        <w:spacing w:after="200" w:line="276" w:lineRule="auto"/>
        <w:contextualSpacing/>
        <w:jc w:val="both"/>
        <w:rPr>
          <w:rFonts w:ascii="Gisha" w:hAnsi="Gisha" w:cs="Gisha"/>
          <w:sz w:val="22"/>
          <w:szCs w:val="22"/>
        </w:rPr>
      </w:pPr>
      <w:r w:rsidRPr="00257C7E">
        <w:rPr>
          <w:rFonts w:ascii="Gisha" w:hAnsi="Gisha" w:cs="Gisha" w:hint="cs"/>
          <w:sz w:val="22"/>
          <w:szCs w:val="22"/>
        </w:rPr>
        <w:t>Where I can find out more information about the processing of my personal data.</w:t>
      </w:r>
    </w:p>
    <w:p w14:paraId="4617BB38" w14:textId="77777777" w:rsidR="00430340" w:rsidRPr="00257C7E" w:rsidRDefault="00430340" w:rsidP="00430340">
      <w:pPr>
        <w:pStyle w:val="ListParagraph"/>
        <w:numPr>
          <w:ilvl w:val="0"/>
          <w:numId w:val="21"/>
        </w:numPr>
        <w:jc w:val="both"/>
        <w:rPr>
          <w:rFonts w:ascii="Gisha" w:hAnsi="Gisha" w:cs="Gisha"/>
          <w:b/>
          <w:bCs/>
          <w:sz w:val="22"/>
          <w:szCs w:val="22"/>
        </w:rPr>
      </w:pPr>
      <w:r w:rsidRPr="00257C7E">
        <w:rPr>
          <w:rFonts w:ascii="Gisha" w:hAnsi="Gisha" w:cs="Gisha" w:hint="cs"/>
          <w:b/>
          <w:bCs/>
          <w:sz w:val="22"/>
          <w:szCs w:val="22"/>
        </w:rPr>
        <w:t>I agree that I will not upload photos of other children onto any social media sites without the express permission of the other children’s parents/guardians.</w:t>
      </w:r>
    </w:p>
    <w:p w14:paraId="2BE33291" w14:textId="77777777" w:rsidR="00430340" w:rsidRPr="00257C7E" w:rsidRDefault="00430340" w:rsidP="00430340">
      <w:pPr>
        <w:pStyle w:val="ListParagraph"/>
        <w:spacing w:after="200" w:line="276" w:lineRule="auto"/>
        <w:contextualSpacing/>
        <w:jc w:val="both"/>
        <w:rPr>
          <w:rFonts w:ascii="Gisha" w:hAnsi="Gisha" w:cs="Gisha"/>
          <w:sz w:val="22"/>
          <w:szCs w:val="22"/>
        </w:rPr>
      </w:pPr>
    </w:p>
    <w:p w14:paraId="503F6D36"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p>
    <w:p w14:paraId="2C4D91A7"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r w:rsidRPr="00257C7E">
        <w:rPr>
          <w:rFonts w:ascii="Gisha" w:hAnsi="Gisha" w:cs="Gisha" w:hint="cs"/>
          <w:sz w:val="22"/>
          <w:szCs w:val="22"/>
        </w:rPr>
        <w:t>Signed:  ……………………………………………………………………………………………………………... (Parent/Carer)</w:t>
      </w:r>
    </w:p>
    <w:p w14:paraId="36D96FC3"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p>
    <w:p w14:paraId="4EA1593D" w14:textId="77777777" w:rsidR="0077104E" w:rsidRPr="00257C7E" w:rsidRDefault="0077104E" w:rsidP="0077104E">
      <w:pPr>
        <w:pStyle w:val="ListParagraph"/>
        <w:spacing w:after="200" w:line="276" w:lineRule="auto"/>
        <w:ind w:left="0"/>
        <w:contextualSpacing/>
        <w:jc w:val="both"/>
        <w:rPr>
          <w:rFonts w:ascii="Gisha" w:hAnsi="Gisha" w:cs="Gisha"/>
          <w:sz w:val="22"/>
          <w:szCs w:val="22"/>
        </w:rPr>
      </w:pPr>
      <w:r w:rsidRPr="00257C7E">
        <w:rPr>
          <w:rFonts w:ascii="Gisha" w:hAnsi="Gisha" w:cs="Gisha" w:hint="cs"/>
          <w:sz w:val="22"/>
          <w:szCs w:val="22"/>
        </w:rPr>
        <w:t>Dated:  ………………………………………………………………………………………………………………………………………</w:t>
      </w:r>
    </w:p>
    <w:p w14:paraId="7BC82EA3" w14:textId="77777777" w:rsidR="0040112C" w:rsidRPr="00257C7E" w:rsidRDefault="0040112C" w:rsidP="00040070">
      <w:pPr>
        <w:rPr>
          <w:rFonts w:ascii="Gisha" w:hAnsi="Gisha" w:cs="Gisha"/>
          <w:b/>
          <w:sz w:val="24"/>
          <w:szCs w:val="24"/>
        </w:rPr>
      </w:pPr>
      <w:r w:rsidRPr="00257C7E">
        <w:rPr>
          <w:rFonts w:ascii="Gisha" w:hAnsi="Gisha" w:cs="Gisha" w:hint="cs"/>
          <w:b/>
          <w:sz w:val="28"/>
          <w:szCs w:val="28"/>
        </w:rPr>
        <w:br w:type="page"/>
      </w:r>
    </w:p>
    <w:p w14:paraId="076D3C5E" w14:textId="77777777" w:rsidR="0098269F" w:rsidRPr="00257C7E" w:rsidRDefault="0098269F" w:rsidP="0098269F">
      <w:pPr>
        <w:rPr>
          <w:rFonts w:ascii="Gisha" w:hAnsi="Gisha" w:cs="Gisha"/>
          <w:sz w:val="24"/>
          <w:szCs w:val="24"/>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8"/>
      </w:tblGrid>
      <w:tr w:rsidR="0098269F" w:rsidRPr="00257C7E" w14:paraId="13BEB079" w14:textId="77777777" w:rsidTr="008D1042">
        <w:trPr>
          <w:trHeight w:val="9515"/>
        </w:trPr>
        <w:tc>
          <w:tcPr>
            <w:tcW w:w="11058" w:type="dxa"/>
          </w:tcPr>
          <w:p w14:paraId="04B19062" w14:textId="77777777" w:rsidR="0098269F" w:rsidRPr="00257C7E" w:rsidRDefault="0098269F" w:rsidP="0098269F">
            <w:pPr>
              <w:tabs>
                <w:tab w:val="left" w:pos="360"/>
              </w:tabs>
              <w:jc w:val="both"/>
              <w:rPr>
                <w:rFonts w:ascii="Gisha" w:hAnsi="Gisha" w:cs="Gisha"/>
                <w:b/>
                <w:sz w:val="24"/>
                <w:szCs w:val="24"/>
              </w:rPr>
            </w:pPr>
            <w:r w:rsidRPr="00257C7E">
              <w:rPr>
                <w:rFonts w:ascii="Gisha" w:hAnsi="Gisha" w:cs="Gisha" w:hint="cs"/>
                <w:b/>
                <w:sz w:val="24"/>
                <w:szCs w:val="24"/>
              </w:rPr>
              <w:t>I agree to the following (please tick only those to which you agree).  Please see further information regarding consent at the end of this form:</w:t>
            </w:r>
          </w:p>
          <w:p w14:paraId="2AFCB5DA" w14:textId="77777777" w:rsidR="0098269F" w:rsidRPr="00257C7E" w:rsidRDefault="0098269F" w:rsidP="0098269F">
            <w:pPr>
              <w:jc w:val="both"/>
              <w:rPr>
                <w:rFonts w:ascii="Gisha" w:hAnsi="Gisha" w:cs="Gisha"/>
                <w:b/>
                <w:sz w:val="24"/>
                <w:szCs w:val="24"/>
              </w:rPr>
            </w:pPr>
          </w:p>
          <w:p w14:paraId="3BD93327"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00EA06B5" w:rsidRPr="00257C7E">
              <w:rPr>
                <w:rFonts w:ascii="Gisha" w:hAnsi="Gisha" w:cs="Gisha" w:hint="cs"/>
                <w:sz w:val="24"/>
                <w:szCs w:val="24"/>
              </w:rPr>
              <w:t xml:space="preserve"> </w:t>
            </w:r>
            <w:r w:rsidRPr="00257C7E">
              <w:rPr>
                <w:rFonts w:ascii="Gisha" w:hAnsi="Gisha" w:cs="Gisha" w:hint="cs"/>
                <w:sz w:val="24"/>
                <w:szCs w:val="24"/>
              </w:rPr>
              <w:t>That the Centre may publish photographs/videos of your child and/or their work with their name in the local press (see below for details)</w:t>
            </w:r>
          </w:p>
          <w:p w14:paraId="168C3989" w14:textId="77777777" w:rsidR="0098269F" w:rsidRPr="00257C7E" w:rsidRDefault="0098269F" w:rsidP="0098269F">
            <w:pPr>
              <w:tabs>
                <w:tab w:val="left" w:pos="360"/>
              </w:tabs>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child’s photo and name may appear on Centre noticeboards</w:t>
            </w:r>
          </w:p>
          <w:p w14:paraId="1C87F27F" w14:textId="6394DE89"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w:t>
            </w:r>
            <w:r w:rsidR="00BB3AA8" w:rsidRPr="00257C7E">
              <w:rPr>
                <w:rFonts w:ascii="Gisha" w:hAnsi="Gisha" w:cs="Gisha" w:hint="cs"/>
                <w:sz w:val="24"/>
                <w:szCs w:val="24"/>
              </w:rPr>
              <w:t>T</w:t>
            </w:r>
            <w:r w:rsidRPr="00257C7E">
              <w:rPr>
                <w:rFonts w:ascii="Gisha" w:hAnsi="Gisha" w:cs="Gisha" w:hint="cs"/>
                <w:sz w:val="24"/>
                <w:szCs w:val="24"/>
              </w:rPr>
              <w:t xml:space="preserve">hat the Centre may publish photographs, </w:t>
            </w:r>
            <w:r w:rsidR="00C1258B" w:rsidRPr="00257C7E">
              <w:rPr>
                <w:rFonts w:ascii="Gisha" w:hAnsi="Gisha" w:cs="Gisha" w:hint="cs"/>
                <w:sz w:val="24"/>
                <w:szCs w:val="24"/>
              </w:rPr>
              <w:t>videos,</w:t>
            </w:r>
            <w:r w:rsidRPr="00257C7E">
              <w:rPr>
                <w:rFonts w:ascii="Gisha" w:hAnsi="Gisha" w:cs="Gisha" w:hint="cs"/>
                <w:sz w:val="24"/>
                <w:szCs w:val="24"/>
              </w:rPr>
              <w:t xml:space="preserve"> or other forms of digital media of your child and/or their work with their name on its Facebook </w:t>
            </w:r>
            <w:r w:rsidR="00C1258B" w:rsidRPr="00257C7E">
              <w:rPr>
                <w:rFonts w:ascii="Gisha" w:hAnsi="Gisha" w:cs="Gisha" w:hint="cs"/>
                <w:sz w:val="24"/>
                <w:szCs w:val="24"/>
              </w:rPr>
              <w:t>page.</w:t>
            </w:r>
          </w:p>
          <w:p w14:paraId="266EAEAE" w14:textId="77777777" w:rsidR="0098269F" w:rsidRPr="00257C7E" w:rsidRDefault="0098269F" w:rsidP="0098269F">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Centre may add your child’s name and photo to its website</w:t>
            </w:r>
          </w:p>
          <w:p w14:paraId="7F301A0E"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00BB3AA8" w:rsidRPr="00257C7E">
              <w:rPr>
                <w:rFonts w:ascii="Gisha" w:hAnsi="Gisha" w:cs="Gisha" w:hint="cs"/>
                <w:sz w:val="24"/>
                <w:szCs w:val="24"/>
              </w:rPr>
              <w:t xml:space="preserve"> </w:t>
            </w:r>
            <w:r w:rsidR="00EA06B5" w:rsidRPr="00257C7E">
              <w:rPr>
                <w:rFonts w:ascii="Gisha" w:hAnsi="Gisha" w:cs="Gisha" w:hint="cs"/>
                <w:sz w:val="24"/>
                <w:szCs w:val="24"/>
              </w:rPr>
              <w:t xml:space="preserve"> T</w:t>
            </w:r>
            <w:r w:rsidRPr="00257C7E">
              <w:rPr>
                <w:rFonts w:ascii="Gisha" w:hAnsi="Gisha" w:cs="Gisha" w:hint="cs"/>
                <w:sz w:val="24"/>
                <w:szCs w:val="24"/>
              </w:rPr>
              <w:t>hat the Centre may publish and display examples of my child’s work with his/her photo and/or name</w:t>
            </w:r>
          </w:p>
          <w:p w14:paraId="73648AE9"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appear on local radio interviews with their name (see below for details)</w:t>
            </w:r>
          </w:p>
          <w:p w14:paraId="73320859"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appear on TV interviews with their name</w:t>
            </w:r>
          </w:p>
          <w:p w14:paraId="61773A56"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attend local trips whilst enrolled at the Centre</w:t>
            </w:r>
          </w:p>
          <w:p w14:paraId="3605E6C2"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may </w:t>
            </w:r>
            <w:r w:rsidRPr="00257C7E">
              <w:rPr>
                <w:rFonts w:ascii="Gisha" w:hAnsi="Gisha" w:cs="Gisha" w:hint="cs"/>
                <w:sz w:val="24"/>
                <w:szCs w:val="24"/>
              </w:rPr>
              <w:t xml:space="preserve">film your child whilst </w:t>
            </w:r>
            <w:r w:rsidR="00BB3AA8" w:rsidRPr="00257C7E">
              <w:rPr>
                <w:rFonts w:ascii="Gisha" w:hAnsi="Gisha" w:cs="Gisha" w:hint="cs"/>
                <w:sz w:val="24"/>
                <w:szCs w:val="24"/>
              </w:rPr>
              <w:t xml:space="preserve">at the Centre </w:t>
            </w:r>
            <w:r w:rsidRPr="00257C7E">
              <w:rPr>
                <w:rFonts w:ascii="Gisha" w:hAnsi="Gisha" w:cs="Gisha" w:hint="cs"/>
                <w:sz w:val="24"/>
                <w:szCs w:val="24"/>
              </w:rPr>
              <w:t>for internal training purposes</w:t>
            </w:r>
          </w:p>
          <w:p w14:paraId="1B728170" w14:textId="77777777" w:rsidR="0098269F" w:rsidRPr="00257C7E" w:rsidRDefault="0098269F" w:rsidP="0098269F">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taste food </w:t>
            </w:r>
            <w:r w:rsidR="00BB3AA8" w:rsidRPr="00257C7E">
              <w:rPr>
                <w:rFonts w:ascii="Gisha" w:hAnsi="Gisha" w:cs="Gisha" w:hint="cs"/>
                <w:sz w:val="24"/>
                <w:szCs w:val="24"/>
              </w:rPr>
              <w:t>whilst enrolled at the Centre</w:t>
            </w:r>
          </w:p>
          <w:p w14:paraId="12DC5AD1" w14:textId="77777777" w:rsidR="00BB3AA8" w:rsidRPr="00257C7E" w:rsidRDefault="0098269F" w:rsidP="00BB3AA8">
            <w:pPr>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my child can watch </w:t>
            </w:r>
            <w:r w:rsidR="00BB3AA8" w:rsidRPr="00257C7E">
              <w:rPr>
                <w:rFonts w:ascii="Gisha" w:hAnsi="Gisha" w:cs="Gisha" w:hint="cs"/>
                <w:sz w:val="24"/>
                <w:szCs w:val="24"/>
              </w:rPr>
              <w:t xml:space="preserve">U rated </w:t>
            </w:r>
            <w:r w:rsidRPr="00257C7E">
              <w:rPr>
                <w:rFonts w:ascii="Gisha" w:hAnsi="Gisha" w:cs="Gisha" w:hint="cs"/>
                <w:sz w:val="24"/>
                <w:szCs w:val="24"/>
              </w:rPr>
              <w:t xml:space="preserve">films </w:t>
            </w:r>
            <w:r w:rsidR="00BB3AA8" w:rsidRPr="00257C7E">
              <w:rPr>
                <w:rFonts w:ascii="Gisha" w:hAnsi="Gisha" w:cs="Gisha" w:hint="cs"/>
                <w:sz w:val="24"/>
                <w:szCs w:val="24"/>
              </w:rPr>
              <w:t>whilst enrolled at the Centre</w:t>
            </w:r>
          </w:p>
          <w:p w14:paraId="2A94AF16"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Centre’s </w:t>
            </w:r>
            <w:r w:rsidRPr="00257C7E">
              <w:rPr>
                <w:rFonts w:ascii="Gisha" w:hAnsi="Gisha" w:cs="Gisha" w:hint="cs"/>
                <w:sz w:val="24"/>
                <w:szCs w:val="24"/>
              </w:rPr>
              <w:t xml:space="preserve">official photographers may take photos of my child </w:t>
            </w:r>
            <w:r w:rsidR="00BB3AA8" w:rsidRPr="00257C7E">
              <w:rPr>
                <w:rFonts w:ascii="Gisha" w:hAnsi="Gisha" w:cs="Gisha" w:hint="cs"/>
                <w:sz w:val="24"/>
                <w:szCs w:val="24"/>
              </w:rPr>
              <w:t xml:space="preserve">which the Centre may sell to </w:t>
            </w:r>
            <w:r w:rsidRPr="00257C7E">
              <w:rPr>
                <w:rFonts w:ascii="Gisha" w:hAnsi="Gisha" w:cs="Gisha" w:hint="cs"/>
                <w:sz w:val="24"/>
                <w:szCs w:val="24"/>
              </w:rPr>
              <w:t xml:space="preserve">other parents </w:t>
            </w:r>
            <w:r w:rsidR="00766C9F" w:rsidRPr="00257C7E">
              <w:rPr>
                <w:rFonts w:ascii="Gisha" w:hAnsi="Gisha" w:cs="Gisha" w:hint="cs"/>
                <w:sz w:val="24"/>
                <w:szCs w:val="24"/>
              </w:rPr>
              <w:t>i.e.</w:t>
            </w:r>
            <w:r w:rsidRPr="00257C7E">
              <w:rPr>
                <w:rFonts w:ascii="Gisha" w:hAnsi="Gisha" w:cs="Gisha" w:hint="cs"/>
                <w:sz w:val="24"/>
                <w:szCs w:val="24"/>
              </w:rPr>
              <w:t xml:space="preserve"> </w:t>
            </w:r>
            <w:r w:rsidR="00BB3AA8" w:rsidRPr="00257C7E">
              <w:rPr>
                <w:rFonts w:ascii="Gisha" w:hAnsi="Gisha" w:cs="Gisha" w:hint="cs"/>
                <w:sz w:val="24"/>
                <w:szCs w:val="24"/>
              </w:rPr>
              <w:t xml:space="preserve">room </w:t>
            </w:r>
            <w:r w:rsidRPr="00257C7E">
              <w:rPr>
                <w:rFonts w:ascii="Gisha" w:hAnsi="Gisha" w:cs="Gisha" w:hint="cs"/>
                <w:sz w:val="24"/>
                <w:szCs w:val="24"/>
              </w:rPr>
              <w:t>photographs</w:t>
            </w:r>
          </w:p>
          <w:p w14:paraId="250DAA72" w14:textId="77777777" w:rsidR="0098269F" w:rsidRPr="00257C7E" w:rsidRDefault="0098269F" w:rsidP="00EA06B5">
            <w:pPr>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w:t>
            </w:r>
            <w:r w:rsidRPr="00257C7E">
              <w:rPr>
                <w:rFonts w:ascii="Gisha" w:hAnsi="Gisha" w:cs="Gisha" w:hint="cs"/>
                <w:sz w:val="24"/>
                <w:szCs w:val="24"/>
              </w:rPr>
              <w:t>may publish photographs/videos or other forms of digital media of your</w:t>
            </w:r>
            <w:r w:rsidR="00EA06B5" w:rsidRPr="00257C7E">
              <w:rPr>
                <w:rFonts w:ascii="Gisha" w:hAnsi="Gisha" w:cs="Gisha" w:hint="cs"/>
                <w:sz w:val="24"/>
                <w:szCs w:val="24"/>
              </w:rPr>
              <w:t xml:space="preserve"> </w:t>
            </w:r>
            <w:r w:rsidRPr="00257C7E">
              <w:rPr>
                <w:rFonts w:ascii="Gisha" w:hAnsi="Gisha" w:cs="Gisha" w:hint="cs"/>
                <w:sz w:val="24"/>
                <w:szCs w:val="24"/>
              </w:rPr>
              <w:t xml:space="preserve">child and/or their work on </w:t>
            </w:r>
            <w:r w:rsidR="00BB3AA8" w:rsidRPr="00257C7E">
              <w:rPr>
                <w:rFonts w:ascii="Gisha" w:hAnsi="Gisha" w:cs="Gisha" w:hint="cs"/>
                <w:sz w:val="24"/>
                <w:szCs w:val="24"/>
              </w:rPr>
              <w:t xml:space="preserve">its </w:t>
            </w:r>
            <w:r w:rsidRPr="00257C7E">
              <w:rPr>
                <w:rFonts w:ascii="Gisha" w:hAnsi="Gisha" w:cs="Gisha" w:hint="cs"/>
                <w:sz w:val="24"/>
                <w:szCs w:val="24"/>
              </w:rPr>
              <w:t>website</w:t>
            </w:r>
          </w:p>
          <w:p w14:paraId="1850ADE2" w14:textId="77777777" w:rsidR="0098269F" w:rsidRPr="00257C7E" w:rsidRDefault="0098269F" w:rsidP="00EA06B5">
            <w:pPr>
              <w:tabs>
                <w:tab w:val="left" w:pos="360"/>
              </w:tabs>
              <w:ind w:left="284" w:hanging="284"/>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w:t>
            </w:r>
            <w:r w:rsidRPr="00257C7E">
              <w:rPr>
                <w:rFonts w:ascii="Gisha" w:hAnsi="Gisha" w:cs="Gisha" w:hint="cs"/>
                <w:sz w:val="24"/>
                <w:szCs w:val="24"/>
              </w:rPr>
              <w:t xml:space="preserve">may record and make DVDs of my child which </w:t>
            </w:r>
            <w:r w:rsidR="00BB3AA8" w:rsidRPr="00257C7E">
              <w:rPr>
                <w:rFonts w:ascii="Gisha" w:hAnsi="Gisha" w:cs="Gisha" w:hint="cs"/>
                <w:sz w:val="24"/>
                <w:szCs w:val="24"/>
              </w:rPr>
              <w:t xml:space="preserve">it </w:t>
            </w:r>
            <w:r w:rsidRPr="00257C7E">
              <w:rPr>
                <w:rFonts w:ascii="Gisha" w:hAnsi="Gisha" w:cs="Gisha" w:hint="cs"/>
                <w:sz w:val="24"/>
                <w:szCs w:val="24"/>
              </w:rPr>
              <w:t xml:space="preserve">may sell to other parents </w:t>
            </w:r>
            <w:proofErr w:type="spellStart"/>
            <w:r w:rsidRPr="00257C7E">
              <w:rPr>
                <w:rFonts w:ascii="Gisha" w:hAnsi="Gisha" w:cs="Gisha" w:hint="cs"/>
                <w:sz w:val="24"/>
                <w:szCs w:val="24"/>
              </w:rPr>
              <w:t>ie</w:t>
            </w:r>
            <w:proofErr w:type="spellEnd"/>
            <w:r w:rsidRPr="00257C7E">
              <w:rPr>
                <w:rFonts w:ascii="Gisha" w:hAnsi="Gisha" w:cs="Gisha" w:hint="cs"/>
                <w:sz w:val="24"/>
                <w:szCs w:val="24"/>
              </w:rPr>
              <w:t xml:space="preserve"> </w:t>
            </w:r>
            <w:r w:rsidR="00BB3AA8" w:rsidRPr="00257C7E">
              <w:rPr>
                <w:rFonts w:ascii="Gisha" w:hAnsi="Gisha" w:cs="Gisha" w:hint="cs"/>
                <w:sz w:val="24"/>
                <w:szCs w:val="24"/>
              </w:rPr>
              <w:t>leaver’s party</w:t>
            </w:r>
          </w:p>
          <w:p w14:paraId="6A2B821A" w14:textId="77777777" w:rsidR="0098269F" w:rsidRPr="00257C7E" w:rsidRDefault="0098269F" w:rsidP="0098269F">
            <w:pPr>
              <w:tabs>
                <w:tab w:val="left" w:pos="360"/>
              </w:tabs>
              <w:ind w:left="360" w:hanging="360"/>
              <w:jc w:val="both"/>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 xml:space="preserve">Centre </w:t>
            </w:r>
            <w:r w:rsidRPr="00257C7E">
              <w:rPr>
                <w:rFonts w:ascii="Gisha" w:hAnsi="Gisha" w:cs="Gisha" w:hint="cs"/>
                <w:sz w:val="24"/>
                <w:szCs w:val="24"/>
              </w:rPr>
              <w:t xml:space="preserve">may take photos of my child in costume and sell those photos to other parents </w:t>
            </w:r>
            <w:r w:rsidR="00766C9F" w:rsidRPr="00257C7E">
              <w:rPr>
                <w:rFonts w:ascii="Gisha" w:hAnsi="Gisha" w:cs="Gisha" w:hint="cs"/>
                <w:sz w:val="24"/>
                <w:szCs w:val="24"/>
              </w:rPr>
              <w:t>i.e.</w:t>
            </w:r>
            <w:r w:rsidRPr="00257C7E">
              <w:rPr>
                <w:rFonts w:ascii="Gisha" w:hAnsi="Gisha" w:cs="Gisha" w:hint="cs"/>
                <w:sz w:val="24"/>
                <w:szCs w:val="24"/>
              </w:rPr>
              <w:t xml:space="preserve"> play photographs of children in costume</w:t>
            </w:r>
          </w:p>
          <w:p w14:paraId="222B18D5" w14:textId="77777777" w:rsidR="000F5770" w:rsidRPr="00257C7E" w:rsidRDefault="000F5770" w:rsidP="000F5770">
            <w:pPr>
              <w:jc w:val="both"/>
              <w:rPr>
                <w:rFonts w:ascii="Gisha" w:hAnsi="Gisha" w:cs="Gisha"/>
                <w:sz w:val="24"/>
                <w:szCs w:val="24"/>
              </w:rPr>
            </w:pPr>
            <w:r w:rsidRPr="00257C7E">
              <w:rPr>
                <w:rFonts w:ascii="Gisha" w:hAnsi="Gisha" w:cs="Gisha" w:hint="cs"/>
                <w:sz w:val="22"/>
                <w:szCs w:val="22"/>
              </w:rPr>
              <w:sym w:font="Wingdings" w:char="F071"/>
            </w:r>
            <w:r w:rsidRPr="00257C7E">
              <w:rPr>
                <w:rFonts w:ascii="Gisha" w:hAnsi="Gisha" w:cs="Gisha" w:hint="cs"/>
                <w:sz w:val="22"/>
                <w:szCs w:val="22"/>
              </w:rPr>
              <w:t xml:space="preserve">  </w:t>
            </w:r>
            <w:r w:rsidRPr="00257C7E">
              <w:rPr>
                <w:rFonts w:ascii="Gisha" w:hAnsi="Gisha" w:cs="Gisha" w:hint="cs"/>
                <w:sz w:val="24"/>
                <w:szCs w:val="24"/>
              </w:rPr>
              <w:t>That my child can use the internet in school in accordance with School policies (OOSC</w:t>
            </w:r>
          </w:p>
          <w:p w14:paraId="6A6460BE" w14:textId="2227F722" w:rsidR="000F5770" w:rsidRPr="00257C7E" w:rsidRDefault="000F5770" w:rsidP="000F5770">
            <w:pPr>
              <w:jc w:val="both"/>
              <w:rPr>
                <w:rFonts w:ascii="Gisha" w:hAnsi="Gisha" w:cs="Gisha"/>
                <w:sz w:val="24"/>
                <w:szCs w:val="24"/>
              </w:rPr>
            </w:pPr>
            <w:r w:rsidRPr="00257C7E">
              <w:rPr>
                <w:rFonts w:ascii="Gisha" w:hAnsi="Gisha" w:cs="Gisha" w:hint="cs"/>
                <w:sz w:val="24"/>
                <w:szCs w:val="24"/>
              </w:rPr>
              <w:t xml:space="preserve">      children only – see section regarding use of the </w:t>
            </w:r>
            <w:r w:rsidR="00C1258B" w:rsidRPr="00257C7E">
              <w:rPr>
                <w:rFonts w:ascii="Gisha" w:hAnsi="Gisha" w:cs="Gisha" w:hint="cs"/>
                <w:sz w:val="24"/>
                <w:szCs w:val="24"/>
              </w:rPr>
              <w:t>school</w:t>
            </w:r>
            <w:r w:rsidRPr="00257C7E">
              <w:rPr>
                <w:rFonts w:ascii="Gisha" w:hAnsi="Gisha" w:cs="Gisha" w:hint="cs"/>
                <w:sz w:val="24"/>
                <w:szCs w:val="24"/>
              </w:rPr>
              <w:t xml:space="preserve"> internet)</w:t>
            </w:r>
          </w:p>
          <w:p w14:paraId="27E05029" w14:textId="0681FD2A" w:rsidR="000F5770" w:rsidRPr="00257C7E" w:rsidRDefault="005719C5" w:rsidP="005719C5">
            <w:pPr>
              <w:tabs>
                <w:tab w:val="left" w:pos="360"/>
              </w:tabs>
              <w:jc w:val="both"/>
              <w:rPr>
                <w:rFonts w:ascii="Gisha" w:hAnsi="Gisha" w:cs="Gisha"/>
                <w:sz w:val="22"/>
                <w:szCs w:val="22"/>
              </w:rPr>
            </w:pPr>
            <w:r w:rsidRPr="00257C7E">
              <w:rPr>
                <w:rFonts w:ascii="Gisha" w:hAnsi="Gisha" w:cs="Gisha" w:hint="cs"/>
                <w:sz w:val="22"/>
                <w:szCs w:val="22"/>
              </w:rPr>
              <w:sym w:font="Wingdings" w:char="F071"/>
            </w:r>
            <w:r w:rsidR="000A3100" w:rsidRPr="00257C7E">
              <w:rPr>
                <w:rFonts w:ascii="Gisha" w:hAnsi="Gisha" w:cs="Gisha" w:hint="cs"/>
                <w:sz w:val="22"/>
                <w:szCs w:val="22"/>
              </w:rPr>
              <w:t xml:space="preserve"> </w:t>
            </w:r>
            <w:r w:rsidRPr="00257C7E">
              <w:rPr>
                <w:rFonts w:ascii="Gisha" w:hAnsi="Gisha" w:cs="Gisha" w:hint="cs"/>
                <w:sz w:val="24"/>
                <w:szCs w:val="24"/>
              </w:rPr>
              <w:t xml:space="preserve">That the staff </w:t>
            </w:r>
            <w:r w:rsidR="000A3100" w:rsidRPr="00257C7E">
              <w:rPr>
                <w:rFonts w:ascii="Gisha" w:hAnsi="Gisha" w:cs="Gisha" w:hint="cs"/>
                <w:sz w:val="24"/>
                <w:szCs w:val="24"/>
              </w:rPr>
              <w:t>can put</w:t>
            </w:r>
            <w:r w:rsidR="004A3634" w:rsidRPr="00257C7E">
              <w:rPr>
                <w:rFonts w:ascii="Gisha" w:hAnsi="Gisha" w:cs="Gisha" w:hint="cs"/>
                <w:sz w:val="24"/>
                <w:szCs w:val="24"/>
              </w:rPr>
              <w:t xml:space="preserve"> nursery</w:t>
            </w:r>
            <w:r w:rsidR="000A3100" w:rsidRPr="00257C7E">
              <w:rPr>
                <w:rFonts w:ascii="Gisha" w:hAnsi="Gisha" w:cs="Gisha" w:hint="cs"/>
                <w:sz w:val="24"/>
                <w:szCs w:val="24"/>
              </w:rPr>
              <w:t xml:space="preserve"> suncream on my child in hot weather</w:t>
            </w:r>
          </w:p>
          <w:p w14:paraId="49C50F59" w14:textId="77777777" w:rsidR="005719C5" w:rsidRPr="00257C7E" w:rsidRDefault="005719C5" w:rsidP="005719C5">
            <w:pPr>
              <w:tabs>
                <w:tab w:val="left" w:pos="360"/>
              </w:tabs>
              <w:jc w:val="both"/>
              <w:rPr>
                <w:rFonts w:ascii="Gisha" w:hAnsi="Gisha" w:cs="Gisha"/>
                <w:sz w:val="24"/>
                <w:szCs w:val="24"/>
              </w:rPr>
            </w:pPr>
          </w:p>
          <w:p w14:paraId="63700764" w14:textId="77777777" w:rsidR="0098269F" w:rsidRPr="00257C7E" w:rsidRDefault="0098269F" w:rsidP="0098269F">
            <w:pPr>
              <w:rPr>
                <w:rFonts w:ascii="Gisha" w:hAnsi="Gisha" w:cs="Gisha"/>
                <w:b/>
                <w:sz w:val="24"/>
                <w:szCs w:val="24"/>
              </w:rPr>
            </w:pPr>
            <w:r w:rsidRPr="00257C7E">
              <w:rPr>
                <w:rFonts w:ascii="Gisha" w:hAnsi="Gisha" w:cs="Gisha" w:hint="cs"/>
                <w:b/>
                <w:sz w:val="24"/>
                <w:szCs w:val="24"/>
              </w:rPr>
              <w:t>Emergency First Aid/Asthma/Adrenaline Auto-Injectors:</w:t>
            </w:r>
          </w:p>
          <w:p w14:paraId="5BD860A4" w14:textId="4FCEAAFF" w:rsidR="0098269F" w:rsidRPr="00257C7E" w:rsidRDefault="0098269F" w:rsidP="00EA06B5">
            <w:pPr>
              <w:ind w:left="284" w:hanging="284"/>
              <w:rPr>
                <w:rFonts w:ascii="Gisha" w:hAnsi="Gisha" w:cs="Gisha"/>
                <w:sz w:val="24"/>
                <w:szCs w:val="24"/>
              </w:rPr>
            </w:pPr>
            <w:r w:rsidRPr="00257C7E">
              <w:rPr>
                <w:rFonts w:ascii="Gisha" w:hAnsi="Gisha" w:cs="Gisha" w:hint="cs"/>
                <w:sz w:val="24"/>
                <w:szCs w:val="24"/>
              </w:rPr>
              <w:sym w:font="Wingdings" w:char="F071"/>
            </w:r>
            <w:r w:rsidRPr="00257C7E">
              <w:rPr>
                <w:rFonts w:ascii="Gisha" w:hAnsi="Gisha" w:cs="Gisha" w:hint="cs"/>
                <w:sz w:val="24"/>
                <w:szCs w:val="24"/>
              </w:rPr>
              <w:t xml:space="preserve">  That the </w:t>
            </w:r>
            <w:r w:rsidR="00BB3AA8" w:rsidRPr="00257C7E">
              <w:rPr>
                <w:rFonts w:ascii="Gisha" w:hAnsi="Gisha" w:cs="Gisha" w:hint="cs"/>
                <w:sz w:val="24"/>
                <w:szCs w:val="24"/>
              </w:rPr>
              <w:t>Centre</w:t>
            </w:r>
            <w:r w:rsidRPr="00257C7E">
              <w:rPr>
                <w:rFonts w:ascii="Gisha" w:hAnsi="Gisha" w:cs="Gisha" w:hint="cs"/>
                <w:sz w:val="24"/>
                <w:szCs w:val="24"/>
              </w:rPr>
              <w:t xml:space="preserve"> can administer first aid or to call a dentist, doctor or ambulance in an </w:t>
            </w:r>
            <w:r w:rsidR="00C1258B" w:rsidRPr="00257C7E">
              <w:rPr>
                <w:rFonts w:ascii="Gisha" w:hAnsi="Gisha" w:cs="Gisha" w:hint="cs"/>
                <w:sz w:val="24"/>
                <w:szCs w:val="24"/>
              </w:rPr>
              <w:t>emergency.</w:t>
            </w:r>
          </w:p>
          <w:p w14:paraId="17006133" w14:textId="458D697C" w:rsidR="00EA06B5" w:rsidRPr="00257C7E" w:rsidRDefault="0098269F" w:rsidP="00EA06B5">
            <w:pPr>
              <w:ind w:left="284" w:hanging="284"/>
              <w:rPr>
                <w:rFonts w:ascii="Gisha" w:hAnsi="Gisha" w:cs="Gisha"/>
                <w:sz w:val="24"/>
                <w:szCs w:val="24"/>
              </w:rPr>
            </w:pPr>
            <w:r w:rsidRPr="00257C7E">
              <w:rPr>
                <w:rFonts w:ascii="Gisha" w:hAnsi="Gisha" w:cs="Gisha" w:hint="cs"/>
                <w:b/>
                <w:sz w:val="24"/>
                <w:szCs w:val="24"/>
              </w:rPr>
              <w:sym w:font="Wingdings" w:char="F071"/>
            </w:r>
            <w:r w:rsidRPr="00257C7E">
              <w:rPr>
                <w:rFonts w:ascii="Gisha" w:hAnsi="Gisha" w:cs="Gisha" w:hint="cs"/>
                <w:b/>
                <w:sz w:val="24"/>
                <w:szCs w:val="24"/>
              </w:rPr>
              <w:t xml:space="preserve">  </w:t>
            </w:r>
            <w:r w:rsidRPr="00257C7E">
              <w:rPr>
                <w:rFonts w:ascii="Gisha" w:hAnsi="Gisha" w:cs="Gisha" w:hint="cs"/>
                <w:sz w:val="24"/>
                <w:szCs w:val="24"/>
              </w:rPr>
              <w:t xml:space="preserve">If my child has a diagnosis of asthma, he/she may use the </w:t>
            </w:r>
            <w:r w:rsidR="00BB3AA8" w:rsidRPr="00257C7E">
              <w:rPr>
                <w:rFonts w:ascii="Gisha" w:hAnsi="Gisha" w:cs="Gisha" w:hint="cs"/>
                <w:sz w:val="24"/>
                <w:szCs w:val="24"/>
              </w:rPr>
              <w:t xml:space="preserve">Centre’s emergency inhaler if </w:t>
            </w:r>
            <w:r w:rsidR="00C1258B" w:rsidRPr="00257C7E">
              <w:rPr>
                <w:rFonts w:ascii="Gisha" w:hAnsi="Gisha" w:cs="Gisha" w:hint="cs"/>
                <w:sz w:val="24"/>
                <w:szCs w:val="24"/>
              </w:rPr>
              <w:t>required.</w:t>
            </w:r>
          </w:p>
          <w:p w14:paraId="049DB168" w14:textId="2A560D20" w:rsidR="0098269F" w:rsidRPr="00257C7E" w:rsidRDefault="0098269F" w:rsidP="00EA06B5">
            <w:pPr>
              <w:ind w:left="284" w:hanging="284"/>
              <w:rPr>
                <w:rFonts w:ascii="Gisha" w:hAnsi="Gisha" w:cs="Gisha"/>
                <w:sz w:val="24"/>
                <w:szCs w:val="24"/>
              </w:rPr>
            </w:pPr>
            <w:r w:rsidRPr="00257C7E">
              <w:rPr>
                <w:rFonts w:ascii="Gisha" w:hAnsi="Gisha" w:cs="Gisha" w:hint="cs"/>
                <w:b/>
                <w:sz w:val="24"/>
                <w:szCs w:val="24"/>
              </w:rPr>
              <w:sym w:font="Wingdings" w:char="F071"/>
            </w:r>
            <w:r w:rsidRPr="00257C7E">
              <w:rPr>
                <w:rFonts w:ascii="Gisha" w:hAnsi="Gisha" w:cs="Gisha" w:hint="cs"/>
                <w:b/>
                <w:sz w:val="24"/>
                <w:szCs w:val="24"/>
              </w:rPr>
              <w:t xml:space="preserve">  </w:t>
            </w:r>
            <w:r w:rsidRPr="00257C7E">
              <w:rPr>
                <w:rFonts w:ascii="Gisha" w:hAnsi="Gisha" w:cs="Gisha" w:hint="cs"/>
                <w:sz w:val="24"/>
                <w:szCs w:val="24"/>
              </w:rPr>
              <w:t xml:space="preserve">If my child has a prescribed adrenaline auto-injector, he/she may use the </w:t>
            </w:r>
            <w:r w:rsidR="00BB3AA8" w:rsidRPr="00257C7E">
              <w:rPr>
                <w:rFonts w:ascii="Gisha" w:hAnsi="Gisha" w:cs="Gisha" w:hint="cs"/>
                <w:sz w:val="24"/>
                <w:szCs w:val="24"/>
              </w:rPr>
              <w:t xml:space="preserve">Centre’s </w:t>
            </w:r>
            <w:r w:rsidRPr="00257C7E">
              <w:rPr>
                <w:rFonts w:ascii="Gisha" w:hAnsi="Gisha" w:cs="Gisha" w:hint="cs"/>
                <w:sz w:val="24"/>
                <w:szCs w:val="24"/>
              </w:rPr>
              <w:t xml:space="preserve">emergency adrenaline auto-injector if </w:t>
            </w:r>
            <w:r w:rsidR="00C1258B" w:rsidRPr="00257C7E">
              <w:rPr>
                <w:rFonts w:ascii="Gisha" w:hAnsi="Gisha" w:cs="Gisha" w:hint="cs"/>
                <w:sz w:val="24"/>
                <w:szCs w:val="24"/>
              </w:rPr>
              <w:t>required.</w:t>
            </w:r>
          </w:p>
          <w:p w14:paraId="30AB8806" w14:textId="77777777" w:rsidR="0098269F" w:rsidRPr="00257C7E" w:rsidRDefault="0098269F" w:rsidP="0098269F">
            <w:pPr>
              <w:jc w:val="both"/>
              <w:rPr>
                <w:rFonts w:ascii="Gisha" w:hAnsi="Gisha" w:cs="Gisha"/>
                <w:b/>
                <w:sz w:val="24"/>
                <w:szCs w:val="24"/>
              </w:rPr>
            </w:pPr>
          </w:p>
          <w:p w14:paraId="54AD345D" w14:textId="77777777" w:rsidR="0098269F" w:rsidRPr="00257C7E" w:rsidRDefault="0098269F" w:rsidP="0092606E">
            <w:pPr>
              <w:ind w:left="426" w:hanging="426"/>
              <w:jc w:val="both"/>
              <w:rPr>
                <w:rFonts w:ascii="Gisha" w:hAnsi="Gisha" w:cs="Gisha"/>
                <w:sz w:val="24"/>
                <w:szCs w:val="24"/>
              </w:rPr>
            </w:pPr>
          </w:p>
        </w:tc>
      </w:tr>
    </w:tbl>
    <w:p w14:paraId="64659A50" w14:textId="67D56FAE" w:rsidR="000C0902" w:rsidRPr="00257C7E" w:rsidRDefault="000C0902" w:rsidP="00257C7E">
      <w:pPr>
        <w:rPr>
          <w:rFonts w:ascii="Gisha" w:hAnsi="Gisha" w:cs="Gisha"/>
          <w:b/>
          <w:sz w:val="24"/>
          <w:szCs w:val="24"/>
        </w:rPr>
      </w:pPr>
      <w:r w:rsidRPr="00257C7E">
        <w:rPr>
          <w:rFonts w:ascii="Gisha" w:hAnsi="Gisha" w:cs="Gisha" w:hint="cs"/>
          <w:b/>
          <w:sz w:val="22"/>
          <w:szCs w:val="22"/>
        </w:rPr>
        <w:t>GDPR &amp; Data Protection Information</w:t>
      </w:r>
    </w:p>
    <w:p w14:paraId="28DDD112" w14:textId="77777777" w:rsidR="000C0902" w:rsidRPr="00257C7E" w:rsidRDefault="000C0902" w:rsidP="00257C7E">
      <w:pPr>
        <w:rPr>
          <w:rFonts w:ascii="Gisha" w:hAnsi="Gisha" w:cs="Gisha"/>
          <w:b/>
          <w:sz w:val="22"/>
          <w:szCs w:val="22"/>
        </w:rPr>
      </w:pPr>
    </w:p>
    <w:p w14:paraId="049DEB55" w14:textId="749FAFB4"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Images, videos, and work may be used for nursery displays, newsletters, prospectuses, social media, the website, or local press coverage</w:t>
      </w:r>
    </w:p>
    <w:p w14:paraId="4415F782" w14:textId="048808B5"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Children will not be named unless specifically consented above</w:t>
      </w:r>
    </w:p>
    <w:p w14:paraId="389027A4" w14:textId="7D08CBD4"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Consent is valid for the duration of your child’s attendance. You may amend or withdraw consent at any time by submitting written notice to the Centre office</w:t>
      </w:r>
    </w:p>
    <w:p w14:paraId="73E5DDAA" w14:textId="08E8FD18"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Previously used images will not be removed retrospectively</w:t>
      </w:r>
    </w:p>
    <w:p w14:paraId="5475A54A" w14:textId="77777777" w:rsidR="000C0902" w:rsidRPr="00257C7E" w:rsidRDefault="000C0902" w:rsidP="00257C7E">
      <w:pPr>
        <w:pStyle w:val="ListParagraph"/>
        <w:numPr>
          <w:ilvl w:val="0"/>
          <w:numId w:val="31"/>
        </w:numPr>
        <w:rPr>
          <w:rFonts w:ascii="Gisha" w:hAnsi="Gisha" w:cs="Gisha"/>
          <w:bCs/>
          <w:sz w:val="22"/>
          <w:szCs w:val="22"/>
        </w:rPr>
      </w:pPr>
      <w:r w:rsidRPr="00257C7E">
        <w:rPr>
          <w:rFonts w:ascii="Gisha" w:hAnsi="Gisha" w:cs="Gisha" w:hint="cs"/>
          <w:bCs/>
          <w:sz w:val="22"/>
          <w:szCs w:val="22"/>
        </w:rPr>
        <w:t>Children’s personal contact details (addresses, emails, phone numbers) will never be published</w:t>
      </w:r>
    </w:p>
    <w:p w14:paraId="4052DC54" w14:textId="77777777" w:rsidR="000C0902" w:rsidRPr="00257C7E" w:rsidRDefault="000C0902" w:rsidP="00257C7E">
      <w:pPr>
        <w:rPr>
          <w:rFonts w:ascii="Gisha" w:hAnsi="Gisha" w:cs="Gisha"/>
          <w:bCs/>
          <w:sz w:val="22"/>
          <w:szCs w:val="22"/>
        </w:rPr>
      </w:pPr>
    </w:p>
    <w:p w14:paraId="09C69401" w14:textId="5B1018BF" w:rsidR="000C0902" w:rsidRPr="00257C7E" w:rsidRDefault="000C0902" w:rsidP="00257C7E">
      <w:pPr>
        <w:rPr>
          <w:rFonts w:ascii="Gisha" w:hAnsi="Gisha" w:cs="Gisha"/>
          <w:bCs/>
          <w:sz w:val="22"/>
          <w:szCs w:val="22"/>
        </w:rPr>
      </w:pPr>
      <w:r w:rsidRPr="00257C7E">
        <w:rPr>
          <w:rFonts w:ascii="Gisha" w:hAnsi="Gisha" w:cs="Gisha" w:hint="cs"/>
          <w:bCs/>
          <w:sz w:val="22"/>
          <w:szCs w:val="22"/>
        </w:rPr>
        <w:t>Parent/Carer Name: ___________________________</w:t>
      </w:r>
    </w:p>
    <w:p w14:paraId="0B33732B" w14:textId="4BCC9944" w:rsidR="000C0902" w:rsidRPr="00257C7E" w:rsidRDefault="000C0902" w:rsidP="00257C7E">
      <w:pPr>
        <w:rPr>
          <w:rFonts w:ascii="Gisha" w:hAnsi="Gisha" w:cs="Gisha"/>
          <w:bCs/>
          <w:sz w:val="22"/>
          <w:szCs w:val="22"/>
        </w:rPr>
      </w:pPr>
      <w:r w:rsidRPr="00257C7E">
        <w:rPr>
          <w:rFonts w:ascii="Gisha" w:hAnsi="Gisha" w:cs="Gisha" w:hint="cs"/>
          <w:bCs/>
          <w:sz w:val="22"/>
          <w:szCs w:val="22"/>
        </w:rPr>
        <w:t>Signature: __________________________________</w:t>
      </w:r>
    </w:p>
    <w:p w14:paraId="6F91F873" w14:textId="4FD5F803" w:rsidR="004E3566" w:rsidRPr="00257C7E" w:rsidRDefault="000C0902" w:rsidP="00257C7E">
      <w:pPr>
        <w:rPr>
          <w:rFonts w:ascii="Gisha" w:hAnsi="Gisha" w:cs="Gisha"/>
          <w:bCs/>
          <w:sz w:val="22"/>
          <w:szCs w:val="22"/>
        </w:rPr>
      </w:pPr>
      <w:r w:rsidRPr="00257C7E">
        <w:rPr>
          <w:rFonts w:ascii="Gisha" w:hAnsi="Gisha" w:cs="Gisha" w:hint="cs"/>
          <w:bCs/>
          <w:sz w:val="22"/>
          <w:szCs w:val="22"/>
        </w:rPr>
        <w:t>Date: ______________________________________</w:t>
      </w:r>
    </w:p>
    <w:p w14:paraId="298BEEBF" w14:textId="09F8D8F5" w:rsidR="00FB1829" w:rsidRPr="00257C7E" w:rsidRDefault="00FB1829" w:rsidP="008D1042">
      <w:pPr>
        <w:spacing w:after="40" w:line="248" w:lineRule="auto"/>
        <w:jc w:val="both"/>
        <w:rPr>
          <w:rFonts w:ascii="Gisha" w:eastAsia="Calibri" w:hAnsi="Gisha" w:cs="Gisha"/>
          <w:b/>
          <w:bCs/>
          <w:color w:val="000000"/>
          <w:sz w:val="24"/>
          <w:szCs w:val="24"/>
          <w:u w:val="single"/>
        </w:rPr>
      </w:pPr>
    </w:p>
    <w:p w14:paraId="7852F152" w14:textId="77777777" w:rsidR="00FB1829" w:rsidRPr="00257C7E" w:rsidRDefault="00FB1829" w:rsidP="00FB1829">
      <w:pPr>
        <w:spacing w:after="40" w:line="248" w:lineRule="auto"/>
        <w:ind w:left="10" w:hanging="10"/>
        <w:jc w:val="both"/>
        <w:rPr>
          <w:rFonts w:ascii="Gisha" w:eastAsia="Calibri" w:hAnsi="Gisha" w:cs="Gisha"/>
          <w:b/>
          <w:bCs/>
          <w:color w:val="000000"/>
          <w:sz w:val="24"/>
          <w:szCs w:val="24"/>
          <w:u w:val="single"/>
        </w:rPr>
      </w:pPr>
    </w:p>
    <w:p w14:paraId="44AE552A" w14:textId="169C282C" w:rsidR="00FB1829" w:rsidRPr="00257C7E" w:rsidRDefault="00FB1829" w:rsidP="008D1042">
      <w:pPr>
        <w:spacing w:after="3" w:line="248" w:lineRule="auto"/>
        <w:ind w:right="3"/>
        <w:jc w:val="both"/>
        <w:rPr>
          <w:rFonts w:ascii="Gisha" w:eastAsia="Calibri" w:hAnsi="Gisha" w:cs="Gisha"/>
          <w:color w:val="000000"/>
          <w:sz w:val="24"/>
          <w:szCs w:val="22"/>
        </w:rPr>
      </w:pPr>
      <w:r w:rsidRPr="00257C7E">
        <w:rPr>
          <w:rFonts w:ascii="Gisha" w:eastAsia="Calibri" w:hAnsi="Gisha" w:cs="Gisha" w:hint="cs"/>
          <w:color w:val="000000"/>
          <w:sz w:val="24"/>
          <w:szCs w:val="22"/>
        </w:rPr>
        <w:t xml:space="preserve"> </w:t>
      </w:r>
    </w:p>
    <w:p w14:paraId="7E632E11" w14:textId="36F89438" w:rsidR="003D58B3" w:rsidRPr="00257C7E" w:rsidRDefault="003D58B3" w:rsidP="003D58B3">
      <w:pPr>
        <w:jc w:val="center"/>
        <w:rPr>
          <w:rFonts w:ascii="Gisha" w:hAnsi="Gisha" w:cs="Gisha"/>
          <w:b/>
          <w:sz w:val="24"/>
          <w:szCs w:val="24"/>
        </w:rPr>
      </w:pPr>
      <w:r w:rsidRPr="00257C7E">
        <w:rPr>
          <w:rFonts w:ascii="Gisha" w:hAnsi="Gisha" w:cs="Gisha" w:hint="cs"/>
          <w:b/>
          <w:sz w:val="24"/>
          <w:szCs w:val="24"/>
        </w:rPr>
        <w:t xml:space="preserve">Little Acorns </w:t>
      </w:r>
      <w:r w:rsidR="008D1042" w:rsidRPr="00257C7E">
        <w:rPr>
          <w:rFonts w:ascii="Gisha" w:hAnsi="Gisha" w:cs="Gisha" w:hint="cs"/>
          <w:b/>
          <w:sz w:val="24"/>
          <w:szCs w:val="24"/>
        </w:rPr>
        <w:t>&amp; Tiny Acorns</w:t>
      </w:r>
    </w:p>
    <w:p w14:paraId="3DEB357E" w14:textId="77777777" w:rsidR="003D58B3" w:rsidRPr="00257C7E" w:rsidRDefault="003D58B3" w:rsidP="00C15D18">
      <w:pPr>
        <w:jc w:val="center"/>
        <w:rPr>
          <w:rFonts w:ascii="Gisha" w:hAnsi="Gisha" w:cs="Gisha"/>
          <w:b/>
          <w:sz w:val="24"/>
          <w:szCs w:val="24"/>
        </w:rPr>
      </w:pPr>
      <w:r w:rsidRPr="00257C7E">
        <w:rPr>
          <w:rFonts w:ascii="Gisha" w:hAnsi="Gisha" w:cs="Gisha" w:hint="cs"/>
          <w:b/>
          <w:sz w:val="24"/>
          <w:szCs w:val="24"/>
        </w:rPr>
        <w:t>(Age 6 weeks – 2 years)</w:t>
      </w:r>
    </w:p>
    <w:p w14:paraId="036FEB3C" w14:textId="77777777" w:rsidR="00C15D18" w:rsidRPr="00257C7E" w:rsidRDefault="00C15D18" w:rsidP="00C15D18">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1452"/>
        <w:gridCol w:w="1375"/>
        <w:gridCol w:w="1375"/>
        <w:gridCol w:w="1380"/>
        <w:gridCol w:w="1364"/>
      </w:tblGrid>
      <w:tr w:rsidR="00F43ED4" w:rsidRPr="00257C7E" w14:paraId="51116FF2" w14:textId="77777777" w:rsidTr="000E445E">
        <w:tc>
          <w:tcPr>
            <w:tcW w:w="9570" w:type="dxa"/>
            <w:gridSpan w:val="6"/>
          </w:tcPr>
          <w:p w14:paraId="77A002B5" w14:textId="77777777" w:rsidR="00F43ED4" w:rsidRPr="00257C7E" w:rsidRDefault="00F43ED4" w:rsidP="00F43ED4">
            <w:pPr>
              <w:jc w:val="center"/>
              <w:rPr>
                <w:rFonts w:ascii="Gisha" w:hAnsi="Gisha" w:cs="Gisha"/>
                <w:b/>
                <w:sz w:val="24"/>
                <w:szCs w:val="24"/>
              </w:rPr>
            </w:pPr>
          </w:p>
          <w:p w14:paraId="5094D682" w14:textId="77777777" w:rsidR="00F43ED4" w:rsidRPr="00257C7E" w:rsidRDefault="00F43ED4" w:rsidP="00F43ED4">
            <w:pPr>
              <w:jc w:val="center"/>
              <w:rPr>
                <w:rFonts w:ascii="Gisha" w:hAnsi="Gisha" w:cs="Gisha"/>
                <w:b/>
                <w:sz w:val="24"/>
                <w:szCs w:val="24"/>
              </w:rPr>
            </w:pPr>
            <w:r w:rsidRPr="00257C7E">
              <w:rPr>
                <w:rFonts w:ascii="Gisha" w:hAnsi="Gisha" w:cs="Gisha" w:hint="cs"/>
                <w:b/>
                <w:sz w:val="24"/>
                <w:szCs w:val="24"/>
              </w:rPr>
              <w:t>When would you like your child to attend Acorn Childcare Centre?</w:t>
            </w:r>
          </w:p>
          <w:p w14:paraId="78F623B2" w14:textId="23F58801" w:rsidR="00F43ED4" w:rsidRPr="00257C7E" w:rsidRDefault="00575C9D" w:rsidP="00F43ED4">
            <w:pPr>
              <w:jc w:val="center"/>
              <w:rPr>
                <w:rFonts w:ascii="Gisha" w:hAnsi="Gisha" w:cs="Gisha"/>
                <w:b/>
                <w:sz w:val="24"/>
                <w:szCs w:val="24"/>
                <w:u w:val="single"/>
              </w:rPr>
            </w:pPr>
            <w:r w:rsidRPr="00257C7E">
              <w:rPr>
                <w:rFonts w:ascii="Gisha" w:hAnsi="Gisha" w:cs="Gisha" w:hint="cs"/>
                <w:b/>
                <w:sz w:val="24"/>
                <w:szCs w:val="24"/>
                <w:u w:val="single"/>
              </w:rPr>
              <w:t>All Year Round only</w:t>
            </w:r>
          </w:p>
          <w:p w14:paraId="2ADBE5F3" w14:textId="77777777" w:rsidR="00F43ED4" w:rsidRPr="00257C7E" w:rsidRDefault="00F43ED4" w:rsidP="00575C9D">
            <w:pPr>
              <w:jc w:val="center"/>
              <w:rPr>
                <w:rFonts w:ascii="Gisha" w:hAnsi="Gisha" w:cs="Gisha"/>
                <w:b/>
                <w:sz w:val="24"/>
                <w:szCs w:val="24"/>
              </w:rPr>
            </w:pPr>
          </w:p>
        </w:tc>
      </w:tr>
      <w:tr w:rsidR="008F45CE" w:rsidRPr="00257C7E" w14:paraId="6D3ACC3D" w14:textId="77777777" w:rsidTr="004D446F">
        <w:tc>
          <w:tcPr>
            <w:tcW w:w="2453" w:type="dxa"/>
          </w:tcPr>
          <w:p w14:paraId="25007A7F"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Time</w:t>
            </w:r>
          </w:p>
          <w:p w14:paraId="1E681CFA" w14:textId="77777777" w:rsidR="003D58B3" w:rsidRPr="00257C7E" w:rsidRDefault="003D58B3" w:rsidP="00293516">
            <w:pPr>
              <w:jc w:val="center"/>
              <w:rPr>
                <w:rFonts w:ascii="Gisha" w:hAnsi="Gisha" w:cs="Gisha"/>
                <w:b/>
                <w:sz w:val="24"/>
                <w:szCs w:val="24"/>
              </w:rPr>
            </w:pPr>
          </w:p>
        </w:tc>
        <w:tc>
          <w:tcPr>
            <w:tcW w:w="1489" w:type="dxa"/>
          </w:tcPr>
          <w:p w14:paraId="1B2C5733"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Mon</w:t>
            </w:r>
          </w:p>
        </w:tc>
        <w:tc>
          <w:tcPr>
            <w:tcW w:w="1407" w:type="dxa"/>
          </w:tcPr>
          <w:p w14:paraId="0F19F1BC"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Tues</w:t>
            </w:r>
          </w:p>
        </w:tc>
        <w:tc>
          <w:tcPr>
            <w:tcW w:w="1407" w:type="dxa"/>
          </w:tcPr>
          <w:p w14:paraId="715B613B"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Wed</w:t>
            </w:r>
          </w:p>
        </w:tc>
        <w:tc>
          <w:tcPr>
            <w:tcW w:w="1407" w:type="dxa"/>
          </w:tcPr>
          <w:p w14:paraId="59AE0D84"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Thurs</w:t>
            </w:r>
          </w:p>
        </w:tc>
        <w:tc>
          <w:tcPr>
            <w:tcW w:w="1407" w:type="dxa"/>
          </w:tcPr>
          <w:p w14:paraId="05496F2D"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Fri</w:t>
            </w:r>
          </w:p>
        </w:tc>
      </w:tr>
      <w:tr w:rsidR="008F45CE" w:rsidRPr="00257C7E" w14:paraId="24895BF6" w14:textId="77777777" w:rsidTr="004D446F">
        <w:tc>
          <w:tcPr>
            <w:tcW w:w="2453" w:type="dxa"/>
          </w:tcPr>
          <w:p w14:paraId="03BA3786"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Early Bird</w:t>
            </w:r>
          </w:p>
          <w:p w14:paraId="19F0D0CC" w14:textId="77777777" w:rsidR="008B07D9" w:rsidRPr="00257C7E" w:rsidRDefault="008B07D9" w:rsidP="008B07D9">
            <w:pPr>
              <w:jc w:val="center"/>
              <w:rPr>
                <w:rFonts w:ascii="Gisha" w:hAnsi="Gisha" w:cs="Gisha"/>
              </w:rPr>
            </w:pPr>
            <w:r w:rsidRPr="00257C7E">
              <w:rPr>
                <w:rFonts w:ascii="Gisha" w:hAnsi="Gisha" w:cs="Gisha" w:hint="cs"/>
              </w:rPr>
              <w:t>Including a light breakfast</w:t>
            </w:r>
          </w:p>
          <w:p w14:paraId="4686CFAA" w14:textId="77777777" w:rsidR="003D58B3" w:rsidRPr="00257C7E" w:rsidRDefault="00CC1B45" w:rsidP="00293516">
            <w:pPr>
              <w:jc w:val="center"/>
              <w:rPr>
                <w:rFonts w:ascii="Gisha" w:hAnsi="Gisha" w:cs="Gisha"/>
                <w:sz w:val="24"/>
                <w:szCs w:val="24"/>
              </w:rPr>
            </w:pPr>
            <w:r w:rsidRPr="00257C7E">
              <w:rPr>
                <w:rFonts w:ascii="Gisha" w:hAnsi="Gisha" w:cs="Gisha" w:hint="cs"/>
                <w:sz w:val="24"/>
                <w:szCs w:val="24"/>
              </w:rPr>
              <w:t>7:30 – 08</w:t>
            </w:r>
            <w:r w:rsidR="003D58B3" w:rsidRPr="00257C7E">
              <w:rPr>
                <w:rFonts w:ascii="Gisha" w:hAnsi="Gisha" w:cs="Gisha" w:hint="cs"/>
                <w:sz w:val="24"/>
                <w:szCs w:val="24"/>
              </w:rPr>
              <w:t>:00</w:t>
            </w:r>
          </w:p>
          <w:p w14:paraId="3CD99762" w14:textId="70D348B7"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D33C39">
              <w:rPr>
                <w:rFonts w:ascii="Gisha" w:hAnsi="Gisha" w:cs="Gisha"/>
                <w:sz w:val="24"/>
                <w:szCs w:val="24"/>
              </w:rPr>
              <w:t>4</w:t>
            </w:r>
            <w:r w:rsidR="00852612" w:rsidRPr="00257C7E">
              <w:rPr>
                <w:rFonts w:ascii="Gisha" w:hAnsi="Gisha" w:cs="Gisha" w:hint="cs"/>
                <w:sz w:val="24"/>
                <w:szCs w:val="24"/>
              </w:rPr>
              <w:t>.</w:t>
            </w:r>
            <w:r w:rsidR="00D33C39">
              <w:rPr>
                <w:rFonts w:ascii="Gisha" w:hAnsi="Gisha" w:cs="Gisha"/>
                <w:sz w:val="24"/>
                <w:szCs w:val="24"/>
              </w:rPr>
              <w:t>1</w:t>
            </w:r>
            <w:r w:rsidR="00CC13C9" w:rsidRPr="00257C7E">
              <w:rPr>
                <w:rFonts w:ascii="Gisha" w:hAnsi="Gisha" w:cs="Gisha" w:hint="cs"/>
                <w:sz w:val="24"/>
                <w:szCs w:val="24"/>
              </w:rPr>
              <w:t>0</w:t>
            </w:r>
          </w:p>
        </w:tc>
        <w:tc>
          <w:tcPr>
            <w:tcW w:w="1489" w:type="dxa"/>
          </w:tcPr>
          <w:p w14:paraId="0291504A" w14:textId="77777777" w:rsidR="003D58B3" w:rsidRPr="00257C7E" w:rsidRDefault="003D58B3" w:rsidP="00293516">
            <w:pPr>
              <w:jc w:val="center"/>
              <w:rPr>
                <w:rFonts w:ascii="Gisha" w:hAnsi="Gisha" w:cs="Gisha"/>
                <w:b/>
                <w:sz w:val="24"/>
                <w:szCs w:val="24"/>
              </w:rPr>
            </w:pPr>
          </w:p>
        </w:tc>
        <w:tc>
          <w:tcPr>
            <w:tcW w:w="1407" w:type="dxa"/>
          </w:tcPr>
          <w:p w14:paraId="1BC1D784" w14:textId="77777777" w:rsidR="003D58B3" w:rsidRPr="00257C7E" w:rsidRDefault="003D58B3" w:rsidP="00293516">
            <w:pPr>
              <w:jc w:val="center"/>
              <w:rPr>
                <w:rFonts w:ascii="Gisha" w:hAnsi="Gisha" w:cs="Gisha"/>
                <w:b/>
                <w:sz w:val="24"/>
                <w:szCs w:val="24"/>
              </w:rPr>
            </w:pPr>
          </w:p>
        </w:tc>
        <w:tc>
          <w:tcPr>
            <w:tcW w:w="1407" w:type="dxa"/>
          </w:tcPr>
          <w:p w14:paraId="76759202" w14:textId="77777777" w:rsidR="003D58B3" w:rsidRPr="00257C7E" w:rsidRDefault="003D58B3" w:rsidP="00293516">
            <w:pPr>
              <w:jc w:val="center"/>
              <w:rPr>
                <w:rFonts w:ascii="Gisha" w:hAnsi="Gisha" w:cs="Gisha"/>
                <w:b/>
                <w:sz w:val="24"/>
                <w:szCs w:val="24"/>
              </w:rPr>
            </w:pPr>
          </w:p>
        </w:tc>
        <w:tc>
          <w:tcPr>
            <w:tcW w:w="1407" w:type="dxa"/>
          </w:tcPr>
          <w:p w14:paraId="176F4A45" w14:textId="77777777" w:rsidR="003D58B3" w:rsidRPr="00257C7E" w:rsidRDefault="003D58B3" w:rsidP="00293516">
            <w:pPr>
              <w:jc w:val="center"/>
              <w:rPr>
                <w:rFonts w:ascii="Gisha" w:hAnsi="Gisha" w:cs="Gisha"/>
                <w:b/>
                <w:sz w:val="24"/>
                <w:szCs w:val="24"/>
              </w:rPr>
            </w:pPr>
          </w:p>
        </w:tc>
        <w:tc>
          <w:tcPr>
            <w:tcW w:w="1407" w:type="dxa"/>
          </w:tcPr>
          <w:p w14:paraId="2380F024" w14:textId="77777777" w:rsidR="003D58B3" w:rsidRPr="00257C7E" w:rsidRDefault="003D58B3" w:rsidP="00293516">
            <w:pPr>
              <w:jc w:val="center"/>
              <w:rPr>
                <w:rFonts w:ascii="Gisha" w:hAnsi="Gisha" w:cs="Gisha"/>
                <w:b/>
                <w:sz w:val="24"/>
                <w:szCs w:val="24"/>
              </w:rPr>
            </w:pPr>
          </w:p>
        </w:tc>
      </w:tr>
      <w:tr w:rsidR="00CC1B45" w:rsidRPr="00257C7E" w14:paraId="6813E3AB" w14:textId="77777777" w:rsidTr="004D446F">
        <w:tc>
          <w:tcPr>
            <w:tcW w:w="2453" w:type="dxa"/>
          </w:tcPr>
          <w:p w14:paraId="4499BFC3" w14:textId="77777777" w:rsidR="00CC1B45" w:rsidRPr="00257C7E" w:rsidRDefault="00CC1B45" w:rsidP="00293516">
            <w:pPr>
              <w:jc w:val="center"/>
              <w:rPr>
                <w:rFonts w:ascii="Gisha" w:hAnsi="Gisha" w:cs="Gisha"/>
                <w:sz w:val="24"/>
                <w:szCs w:val="24"/>
              </w:rPr>
            </w:pPr>
            <w:r w:rsidRPr="00257C7E">
              <w:rPr>
                <w:rFonts w:ascii="Gisha" w:hAnsi="Gisha" w:cs="Gisha" w:hint="cs"/>
                <w:sz w:val="24"/>
                <w:szCs w:val="24"/>
              </w:rPr>
              <w:t>Early Bird late</w:t>
            </w:r>
          </w:p>
          <w:p w14:paraId="595E7C0C" w14:textId="77777777" w:rsidR="00CC1B45" w:rsidRPr="00257C7E" w:rsidRDefault="00CC1B45" w:rsidP="00CC1B45">
            <w:pPr>
              <w:jc w:val="center"/>
              <w:rPr>
                <w:rFonts w:ascii="Gisha" w:hAnsi="Gisha" w:cs="Gisha"/>
              </w:rPr>
            </w:pPr>
            <w:r w:rsidRPr="00257C7E">
              <w:rPr>
                <w:rFonts w:ascii="Gisha" w:hAnsi="Gisha" w:cs="Gisha" w:hint="cs"/>
              </w:rPr>
              <w:t>Including a light breakfast</w:t>
            </w:r>
          </w:p>
          <w:p w14:paraId="18C9BAE5" w14:textId="77777777" w:rsidR="00CC1B45" w:rsidRPr="00257C7E" w:rsidRDefault="00CC1B45" w:rsidP="00CC1B45">
            <w:pPr>
              <w:jc w:val="center"/>
              <w:rPr>
                <w:rFonts w:ascii="Gisha" w:hAnsi="Gisha" w:cs="Gisha"/>
                <w:sz w:val="24"/>
                <w:szCs w:val="24"/>
              </w:rPr>
            </w:pPr>
            <w:r w:rsidRPr="00257C7E">
              <w:rPr>
                <w:rFonts w:ascii="Gisha" w:hAnsi="Gisha" w:cs="Gisha" w:hint="cs"/>
                <w:sz w:val="24"/>
                <w:szCs w:val="24"/>
              </w:rPr>
              <w:t>08:00-09:00</w:t>
            </w:r>
          </w:p>
          <w:p w14:paraId="0E139133" w14:textId="330AEF83" w:rsidR="00CC1B45" w:rsidRPr="00257C7E" w:rsidRDefault="00331655" w:rsidP="00293516">
            <w:pPr>
              <w:jc w:val="center"/>
              <w:rPr>
                <w:rFonts w:ascii="Gisha" w:hAnsi="Gisha" w:cs="Gisha"/>
                <w:sz w:val="24"/>
                <w:szCs w:val="24"/>
              </w:rPr>
            </w:pPr>
            <w:r w:rsidRPr="00257C7E">
              <w:rPr>
                <w:rFonts w:ascii="Gisha" w:hAnsi="Gisha" w:cs="Gisha" w:hint="cs"/>
                <w:sz w:val="24"/>
                <w:szCs w:val="24"/>
              </w:rPr>
              <w:t>£</w:t>
            </w:r>
            <w:r w:rsidR="00D33C39">
              <w:rPr>
                <w:rFonts w:ascii="Gisha" w:hAnsi="Gisha" w:cs="Gisha"/>
                <w:sz w:val="24"/>
                <w:szCs w:val="24"/>
              </w:rPr>
              <w:t>8</w:t>
            </w:r>
            <w:r w:rsidR="00CC13C9" w:rsidRPr="00257C7E">
              <w:rPr>
                <w:rFonts w:ascii="Gisha" w:hAnsi="Gisha" w:cs="Gisha" w:hint="cs"/>
                <w:sz w:val="24"/>
                <w:szCs w:val="24"/>
              </w:rPr>
              <w:t>.</w:t>
            </w:r>
            <w:r w:rsidR="00D33C39">
              <w:rPr>
                <w:rFonts w:ascii="Gisha" w:hAnsi="Gisha" w:cs="Gisha"/>
                <w:sz w:val="24"/>
                <w:szCs w:val="24"/>
              </w:rPr>
              <w:t>15</w:t>
            </w:r>
          </w:p>
        </w:tc>
        <w:tc>
          <w:tcPr>
            <w:tcW w:w="1489" w:type="dxa"/>
          </w:tcPr>
          <w:p w14:paraId="1FB6193C" w14:textId="77777777" w:rsidR="00CC1B45" w:rsidRPr="00257C7E" w:rsidRDefault="00CC1B45" w:rsidP="00293516">
            <w:pPr>
              <w:jc w:val="center"/>
              <w:rPr>
                <w:rFonts w:ascii="Gisha" w:hAnsi="Gisha" w:cs="Gisha"/>
                <w:b/>
                <w:sz w:val="24"/>
                <w:szCs w:val="24"/>
              </w:rPr>
            </w:pPr>
          </w:p>
        </w:tc>
        <w:tc>
          <w:tcPr>
            <w:tcW w:w="1407" w:type="dxa"/>
          </w:tcPr>
          <w:p w14:paraId="27F2E61E" w14:textId="77777777" w:rsidR="00CC1B45" w:rsidRPr="00257C7E" w:rsidRDefault="00CC1B45" w:rsidP="00293516">
            <w:pPr>
              <w:jc w:val="center"/>
              <w:rPr>
                <w:rFonts w:ascii="Gisha" w:hAnsi="Gisha" w:cs="Gisha"/>
                <w:b/>
                <w:sz w:val="24"/>
                <w:szCs w:val="24"/>
              </w:rPr>
            </w:pPr>
          </w:p>
        </w:tc>
        <w:tc>
          <w:tcPr>
            <w:tcW w:w="1407" w:type="dxa"/>
          </w:tcPr>
          <w:p w14:paraId="2C72E624" w14:textId="77777777" w:rsidR="00CC1B45" w:rsidRPr="00257C7E" w:rsidRDefault="00CC1B45" w:rsidP="00293516">
            <w:pPr>
              <w:jc w:val="center"/>
              <w:rPr>
                <w:rFonts w:ascii="Gisha" w:hAnsi="Gisha" w:cs="Gisha"/>
                <w:b/>
                <w:sz w:val="24"/>
                <w:szCs w:val="24"/>
              </w:rPr>
            </w:pPr>
          </w:p>
        </w:tc>
        <w:tc>
          <w:tcPr>
            <w:tcW w:w="1407" w:type="dxa"/>
          </w:tcPr>
          <w:p w14:paraId="4EF3B35E" w14:textId="77777777" w:rsidR="00CC1B45" w:rsidRPr="00257C7E" w:rsidRDefault="00CC1B45" w:rsidP="00293516">
            <w:pPr>
              <w:jc w:val="center"/>
              <w:rPr>
                <w:rFonts w:ascii="Gisha" w:hAnsi="Gisha" w:cs="Gisha"/>
                <w:b/>
                <w:sz w:val="24"/>
                <w:szCs w:val="24"/>
              </w:rPr>
            </w:pPr>
          </w:p>
        </w:tc>
        <w:tc>
          <w:tcPr>
            <w:tcW w:w="1407" w:type="dxa"/>
          </w:tcPr>
          <w:p w14:paraId="7634F124" w14:textId="77777777" w:rsidR="00CC1B45" w:rsidRPr="00257C7E" w:rsidRDefault="00CC1B45" w:rsidP="00293516">
            <w:pPr>
              <w:jc w:val="center"/>
              <w:rPr>
                <w:rFonts w:ascii="Gisha" w:hAnsi="Gisha" w:cs="Gisha"/>
                <w:b/>
                <w:sz w:val="24"/>
                <w:szCs w:val="24"/>
              </w:rPr>
            </w:pPr>
          </w:p>
        </w:tc>
      </w:tr>
      <w:tr w:rsidR="008F45CE" w:rsidRPr="00257C7E" w14:paraId="6B4EF227" w14:textId="77777777" w:rsidTr="004D446F">
        <w:tc>
          <w:tcPr>
            <w:tcW w:w="2453" w:type="dxa"/>
          </w:tcPr>
          <w:p w14:paraId="5E11FF0C"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Morning</w:t>
            </w:r>
          </w:p>
          <w:p w14:paraId="737246B9"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9:00-12:00</w:t>
            </w:r>
          </w:p>
          <w:p w14:paraId="02101F79" w14:textId="2382A496"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2</w:t>
            </w:r>
            <w:r w:rsidR="00D33C39">
              <w:rPr>
                <w:rFonts w:ascii="Gisha" w:hAnsi="Gisha" w:cs="Gisha"/>
                <w:sz w:val="24"/>
                <w:szCs w:val="24"/>
              </w:rPr>
              <w:t>4.45</w:t>
            </w:r>
          </w:p>
        </w:tc>
        <w:tc>
          <w:tcPr>
            <w:tcW w:w="1489" w:type="dxa"/>
          </w:tcPr>
          <w:p w14:paraId="3F94069A" w14:textId="77777777" w:rsidR="003D58B3" w:rsidRPr="00257C7E" w:rsidRDefault="003D58B3" w:rsidP="00293516">
            <w:pPr>
              <w:jc w:val="center"/>
              <w:rPr>
                <w:rFonts w:ascii="Gisha" w:hAnsi="Gisha" w:cs="Gisha"/>
                <w:b/>
                <w:sz w:val="24"/>
                <w:szCs w:val="24"/>
              </w:rPr>
            </w:pPr>
          </w:p>
        </w:tc>
        <w:tc>
          <w:tcPr>
            <w:tcW w:w="1407" w:type="dxa"/>
          </w:tcPr>
          <w:p w14:paraId="2CCE0AC8" w14:textId="77777777" w:rsidR="003D58B3" w:rsidRPr="00257C7E" w:rsidRDefault="003D58B3" w:rsidP="00293516">
            <w:pPr>
              <w:jc w:val="center"/>
              <w:rPr>
                <w:rFonts w:ascii="Gisha" w:hAnsi="Gisha" w:cs="Gisha"/>
                <w:b/>
                <w:sz w:val="24"/>
                <w:szCs w:val="24"/>
              </w:rPr>
            </w:pPr>
          </w:p>
        </w:tc>
        <w:tc>
          <w:tcPr>
            <w:tcW w:w="1407" w:type="dxa"/>
          </w:tcPr>
          <w:p w14:paraId="7780540C" w14:textId="77777777" w:rsidR="003D58B3" w:rsidRPr="00257C7E" w:rsidRDefault="003D58B3" w:rsidP="00293516">
            <w:pPr>
              <w:jc w:val="center"/>
              <w:rPr>
                <w:rFonts w:ascii="Gisha" w:hAnsi="Gisha" w:cs="Gisha"/>
                <w:b/>
                <w:sz w:val="24"/>
                <w:szCs w:val="24"/>
              </w:rPr>
            </w:pPr>
          </w:p>
        </w:tc>
        <w:tc>
          <w:tcPr>
            <w:tcW w:w="1407" w:type="dxa"/>
          </w:tcPr>
          <w:p w14:paraId="112555CF" w14:textId="77777777" w:rsidR="003D58B3" w:rsidRPr="00257C7E" w:rsidRDefault="003D58B3" w:rsidP="00293516">
            <w:pPr>
              <w:jc w:val="center"/>
              <w:rPr>
                <w:rFonts w:ascii="Gisha" w:hAnsi="Gisha" w:cs="Gisha"/>
                <w:b/>
                <w:sz w:val="24"/>
                <w:szCs w:val="24"/>
              </w:rPr>
            </w:pPr>
          </w:p>
        </w:tc>
        <w:tc>
          <w:tcPr>
            <w:tcW w:w="1407" w:type="dxa"/>
          </w:tcPr>
          <w:p w14:paraId="6059AD01" w14:textId="77777777" w:rsidR="003D58B3" w:rsidRPr="00257C7E" w:rsidRDefault="003D58B3" w:rsidP="00293516">
            <w:pPr>
              <w:jc w:val="center"/>
              <w:rPr>
                <w:rFonts w:ascii="Gisha" w:hAnsi="Gisha" w:cs="Gisha"/>
                <w:b/>
                <w:sz w:val="24"/>
                <w:szCs w:val="24"/>
              </w:rPr>
            </w:pPr>
          </w:p>
        </w:tc>
      </w:tr>
      <w:tr w:rsidR="008F45CE" w:rsidRPr="00257C7E" w14:paraId="24C9EA4E" w14:textId="77777777" w:rsidTr="004D446F">
        <w:tc>
          <w:tcPr>
            <w:tcW w:w="2453" w:type="dxa"/>
          </w:tcPr>
          <w:p w14:paraId="4EACA67F"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Afternoon</w:t>
            </w:r>
          </w:p>
          <w:p w14:paraId="507C385E"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12:00-15:00</w:t>
            </w:r>
          </w:p>
          <w:p w14:paraId="488B4D02" w14:textId="0B83C143"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2</w:t>
            </w:r>
            <w:r w:rsidR="00D33C39">
              <w:rPr>
                <w:rFonts w:ascii="Gisha" w:hAnsi="Gisha" w:cs="Gisha"/>
                <w:sz w:val="24"/>
                <w:szCs w:val="24"/>
              </w:rPr>
              <w:t>4.45</w:t>
            </w:r>
          </w:p>
        </w:tc>
        <w:tc>
          <w:tcPr>
            <w:tcW w:w="1489" w:type="dxa"/>
          </w:tcPr>
          <w:p w14:paraId="23161DEB" w14:textId="77777777" w:rsidR="003D58B3" w:rsidRPr="00257C7E" w:rsidRDefault="003D58B3" w:rsidP="00293516">
            <w:pPr>
              <w:jc w:val="center"/>
              <w:rPr>
                <w:rFonts w:ascii="Gisha" w:hAnsi="Gisha" w:cs="Gisha"/>
                <w:b/>
                <w:sz w:val="24"/>
                <w:szCs w:val="24"/>
              </w:rPr>
            </w:pPr>
          </w:p>
        </w:tc>
        <w:tc>
          <w:tcPr>
            <w:tcW w:w="1407" w:type="dxa"/>
          </w:tcPr>
          <w:p w14:paraId="22869232" w14:textId="77777777" w:rsidR="003D58B3" w:rsidRPr="00257C7E" w:rsidRDefault="003D58B3" w:rsidP="00293516">
            <w:pPr>
              <w:jc w:val="center"/>
              <w:rPr>
                <w:rFonts w:ascii="Gisha" w:hAnsi="Gisha" w:cs="Gisha"/>
                <w:b/>
                <w:sz w:val="24"/>
                <w:szCs w:val="24"/>
              </w:rPr>
            </w:pPr>
          </w:p>
        </w:tc>
        <w:tc>
          <w:tcPr>
            <w:tcW w:w="1407" w:type="dxa"/>
          </w:tcPr>
          <w:p w14:paraId="1FA34921" w14:textId="77777777" w:rsidR="003D58B3" w:rsidRPr="00257C7E" w:rsidRDefault="003D58B3" w:rsidP="00293516">
            <w:pPr>
              <w:jc w:val="center"/>
              <w:rPr>
                <w:rFonts w:ascii="Gisha" w:hAnsi="Gisha" w:cs="Gisha"/>
                <w:b/>
                <w:sz w:val="24"/>
                <w:szCs w:val="24"/>
              </w:rPr>
            </w:pPr>
          </w:p>
        </w:tc>
        <w:tc>
          <w:tcPr>
            <w:tcW w:w="1407" w:type="dxa"/>
          </w:tcPr>
          <w:p w14:paraId="56393CF8" w14:textId="77777777" w:rsidR="003D58B3" w:rsidRPr="00257C7E" w:rsidRDefault="003D58B3" w:rsidP="00293516">
            <w:pPr>
              <w:jc w:val="center"/>
              <w:rPr>
                <w:rFonts w:ascii="Gisha" w:hAnsi="Gisha" w:cs="Gisha"/>
                <w:b/>
                <w:sz w:val="24"/>
                <w:szCs w:val="24"/>
              </w:rPr>
            </w:pPr>
          </w:p>
        </w:tc>
        <w:tc>
          <w:tcPr>
            <w:tcW w:w="1407" w:type="dxa"/>
          </w:tcPr>
          <w:p w14:paraId="6CE4E8F5" w14:textId="77777777" w:rsidR="003D58B3" w:rsidRPr="00257C7E" w:rsidRDefault="003D58B3" w:rsidP="00293516">
            <w:pPr>
              <w:jc w:val="center"/>
              <w:rPr>
                <w:rFonts w:ascii="Gisha" w:hAnsi="Gisha" w:cs="Gisha"/>
                <w:b/>
                <w:sz w:val="24"/>
                <w:szCs w:val="24"/>
              </w:rPr>
            </w:pPr>
          </w:p>
        </w:tc>
      </w:tr>
      <w:tr w:rsidR="008F45CE" w:rsidRPr="00257C7E" w14:paraId="785D9FB4" w14:textId="77777777" w:rsidTr="004D446F">
        <w:tc>
          <w:tcPr>
            <w:tcW w:w="2453" w:type="dxa"/>
          </w:tcPr>
          <w:p w14:paraId="712E6A01" w14:textId="10858358" w:rsidR="00A30039" w:rsidRPr="00257C7E" w:rsidRDefault="00E85801" w:rsidP="00293516">
            <w:pPr>
              <w:jc w:val="center"/>
              <w:rPr>
                <w:rFonts w:ascii="Gisha" w:hAnsi="Gisha" w:cs="Gisha"/>
                <w:sz w:val="24"/>
                <w:szCs w:val="24"/>
              </w:rPr>
            </w:pPr>
            <w:r w:rsidRPr="00257C7E">
              <w:rPr>
                <w:rFonts w:ascii="Gisha" w:hAnsi="Gisha" w:cs="Gisha" w:hint="cs"/>
                <w:sz w:val="24"/>
                <w:szCs w:val="24"/>
              </w:rPr>
              <w:t>Teatime</w:t>
            </w:r>
          </w:p>
          <w:p w14:paraId="1CA5A6FF" w14:textId="77777777" w:rsidR="008B07D9" w:rsidRPr="00257C7E" w:rsidRDefault="008B07D9" w:rsidP="008B07D9">
            <w:pPr>
              <w:jc w:val="center"/>
              <w:rPr>
                <w:rFonts w:ascii="Gisha" w:hAnsi="Gisha" w:cs="Gisha"/>
              </w:rPr>
            </w:pPr>
            <w:r w:rsidRPr="00257C7E">
              <w:rPr>
                <w:rFonts w:ascii="Gisha" w:hAnsi="Gisha" w:cs="Gisha" w:hint="cs"/>
              </w:rPr>
              <w:t>Including a light snack</w:t>
            </w:r>
          </w:p>
          <w:p w14:paraId="1A043737"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15:00-16:30</w:t>
            </w:r>
          </w:p>
          <w:p w14:paraId="2EC703C3" w14:textId="65516F14"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1</w:t>
            </w:r>
            <w:r w:rsidR="00D33C39">
              <w:rPr>
                <w:rFonts w:ascii="Gisha" w:hAnsi="Gisha" w:cs="Gisha"/>
                <w:sz w:val="24"/>
                <w:szCs w:val="24"/>
              </w:rPr>
              <w:t>2.25</w:t>
            </w:r>
          </w:p>
        </w:tc>
        <w:tc>
          <w:tcPr>
            <w:tcW w:w="1489" w:type="dxa"/>
          </w:tcPr>
          <w:p w14:paraId="23E80DF5" w14:textId="77777777" w:rsidR="003D58B3" w:rsidRPr="00257C7E" w:rsidRDefault="003D58B3" w:rsidP="00293516">
            <w:pPr>
              <w:jc w:val="center"/>
              <w:rPr>
                <w:rFonts w:ascii="Gisha" w:hAnsi="Gisha" w:cs="Gisha"/>
                <w:b/>
                <w:sz w:val="24"/>
                <w:szCs w:val="24"/>
              </w:rPr>
            </w:pPr>
          </w:p>
        </w:tc>
        <w:tc>
          <w:tcPr>
            <w:tcW w:w="1407" w:type="dxa"/>
          </w:tcPr>
          <w:p w14:paraId="186C39BC" w14:textId="77777777" w:rsidR="003D58B3" w:rsidRPr="00257C7E" w:rsidRDefault="003D58B3" w:rsidP="00293516">
            <w:pPr>
              <w:jc w:val="center"/>
              <w:rPr>
                <w:rFonts w:ascii="Gisha" w:hAnsi="Gisha" w:cs="Gisha"/>
                <w:b/>
                <w:sz w:val="24"/>
                <w:szCs w:val="24"/>
              </w:rPr>
            </w:pPr>
          </w:p>
        </w:tc>
        <w:tc>
          <w:tcPr>
            <w:tcW w:w="1407" w:type="dxa"/>
          </w:tcPr>
          <w:p w14:paraId="0AEFB0F3" w14:textId="77777777" w:rsidR="003D58B3" w:rsidRPr="00257C7E" w:rsidRDefault="003D58B3" w:rsidP="00293516">
            <w:pPr>
              <w:jc w:val="center"/>
              <w:rPr>
                <w:rFonts w:ascii="Gisha" w:hAnsi="Gisha" w:cs="Gisha"/>
                <w:b/>
                <w:sz w:val="24"/>
                <w:szCs w:val="24"/>
              </w:rPr>
            </w:pPr>
          </w:p>
        </w:tc>
        <w:tc>
          <w:tcPr>
            <w:tcW w:w="1407" w:type="dxa"/>
          </w:tcPr>
          <w:p w14:paraId="286410FA" w14:textId="77777777" w:rsidR="003D58B3" w:rsidRPr="00257C7E" w:rsidRDefault="003D58B3" w:rsidP="00293516">
            <w:pPr>
              <w:jc w:val="center"/>
              <w:rPr>
                <w:rFonts w:ascii="Gisha" w:hAnsi="Gisha" w:cs="Gisha"/>
                <w:b/>
                <w:sz w:val="24"/>
                <w:szCs w:val="24"/>
              </w:rPr>
            </w:pPr>
          </w:p>
        </w:tc>
        <w:tc>
          <w:tcPr>
            <w:tcW w:w="1407" w:type="dxa"/>
          </w:tcPr>
          <w:p w14:paraId="21EC113A" w14:textId="77777777" w:rsidR="003D58B3" w:rsidRPr="00257C7E" w:rsidRDefault="003D58B3" w:rsidP="00293516">
            <w:pPr>
              <w:jc w:val="center"/>
              <w:rPr>
                <w:rFonts w:ascii="Gisha" w:hAnsi="Gisha" w:cs="Gisha"/>
                <w:b/>
                <w:sz w:val="24"/>
                <w:szCs w:val="24"/>
              </w:rPr>
            </w:pPr>
          </w:p>
        </w:tc>
      </w:tr>
      <w:tr w:rsidR="008F45CE" w:rsidRPr="00257C7E" w14:paraId="4AD992DA" w14:textId="77777777" w:rsidTr="004D446F">
        <w:tc>
          <w:tcPr>
            <w:tcW w:w="2453" w:type="dxa"/>
          </w:tcPr>
          <w:p w14:paraId="3AC4C117" w14:textId="77777777" w:rsidR="00A30039" w:rsidRPr="00257C7E" w:rsidRDefault="00A30039" w:rsidP="00293516">
            <w:pPr>
              <w:jc w:val="center"/>
              <w:rPr>
                <w:rFonts w:ascii="Gisha" w:hAnsi="Gisha" w:cs="Gisha"/>
                <w:sz w:val="24"/>
                <w:szCs w:val="24"/>
              </w:rPr>
            </w:pPr>
            <w:r w:rsidRPr="00257C7E">
              <w:rPr>
                <w:rFonts w:ascii="Gisha" w:hAnsi="Gisha" w:cs="Gisha" w:hint="cs"/>
                <w:sz w:val="24"/>
                <w:szCs w:val="24"/>
              </w:rPr>
              <w:t>Night Owl</w:t>
            </w:r>
          </w:p>
          <w:p w14:paraId="29305D35"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16:30-18:00</w:t>
            </w:r>
          </w:p>
          <w:p w14:paraId="3F748987" w14:textId="59B39711"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2F4CCE" w:rsidRPr="00257C7E">
              <w:rPr>
                <w:rFonts w:ascii="Gisha" w:hAnsi="Gisha" w:cs="Gisha" w:hint="cs"/>
                <w:sz w:val="24"/>
                <w:szCs w:val="24"/>
              </w:rPr>
              <w:t>1</w:t>
            </w:r>
            <w:r w:rsidR="00D33C39">
              <w:rPr>
                <w:rFonts w:ascii="Gisha" w:hAnsi="Gisha" w:cs="Gisha"/>
                <w:sz w:val="24"/>
                <w:szCs w:val="24"/>
              </w:rPr>
              <w:t>2.25</w:t>
            </w:r>
          </w:p>
        </w:tc>
        <w:tc>
          <w:tcPr>
            <w:tcW w:w="1489" w:type="dxa"/>
          </w:tcPr>
          <w:p w14:paraId="74CCE09F" w14:textId="77777777" w:rsidR="003D58B3" w:rsidRPr="00257C7E" w:rsidRDefault="003D58B3" w:rsidP="00293516">
            <w:pPr>
              <w:jc w:val="center"/>
              <w:rPr>
                <w:rFonts w:ascii="Gisha" w:hAnsi="Gisha" w:cs="Gisha"/>
                <w:b/>
                <w:sz w:val="24"/>
                <w:szCs w:val="24"/>
              </w:rPr>
            </w:pPr>
          </w:p>
        </w:tc>
        <w:tc>
          <w:tcPr>
            <w:tcW w:w="1407" w:type="dxa"/>
          </w:tcPr>
          <w:p w14:paraId="72D23922" w14:textId="77777777" w:rsidR="003D58B3" w:rsidRPr="00257C7E" w:rsidRDefault="003D58B3" w:rsidP="00293516">
            <w:pPr>
              <w:jc w:val="center"/>
              <w:rPr>
                <w:rFonts w:ascii="Gisha" w:hAnsi="Gisha" w:cs="Gisha"/>
                <w:b/>
                <w:sz w:val="24"/>
                <w:szCs w:val="24"/>
              </w:rPr>
            </w:pPr>
          </w:p>
        </w:tc>
        <w:tc>
          <w:tcPr>
            <w:tcW w:w="1407" w:type="dxa"/>
          </w:tcPr>
          <w:p w14:paraId="05E6B37C" w14:textId="77777777" w:rsidR="003D58B3" w:rsidRPr="00257C7E" w:rsidRDefault="003D58B3" w:rsidP="00293516">
            <w:pPr>
              <w:jc w:val="center"/>
              <w:rPr>
                <w:rFonts w:ascii="Gisha" w:hAnsi="Gisha" w:cs="Gisha"/>
                <w:b/>
                <w:sz w:val="24"/>
                <w:szCs w:val="24"/>
              </w:rPr>
            </w:pPr>
          </w:p>
        </w:tc>
        <w:tc>
          <w:tcPr>
            <w:tcW w:w="1407" w:type="dxa"/>
          </w:tcPr>
          <w:p w14:paraId="7E803F56" w14:textId="77777777" w:rsidR="003D58B3" w:rsidRPr="00257C7E" w:rsidRDefault="003D58B3" w:rsidP="00293516">
            <w:pPr>
              <w:jc w:val="center"/>
              <w:rPr>
                <w:rFonts w:ascii="Gisha" w:hAnsi="Gisha" w:cs="Gisha"/>
                <w:b/>
                <w:sz w:val="24"/>
                <w:szCs w:val="24"/>
              </w:rPr>
            </w:pPr>
          </w:p>
        </w:tc>
        <w:tc>
          <w:tcPr>
            <w:tcW w:w="1407" w:type="dxa"/>
          </w:tcPr>
          <w:p w14:paraId="190AB54A" w14:textId="77777777" w:rsidR="003D58B3" w:rsidRPr="00257C7E" w:rsidRDefault="003D58B3" w:rsidP="00293516">
            <w:pPr>
              <w:jc w:val="center"/>
              <w:rPr>
                <w:rFonts w:ascii="Gisha" w:hAnsi="Gisha" w:cs="Gisha"/>
                <w:b/>
                <w:sz w:val="24"/>
                <w:szCs w:val="24"/>
              </w:rPr>
            </w:pPr>
          </w:p>
        </w:tc>
      </w:tr>
    </w:tbl>
    <w:p w14:paraId="17E38D2A" w14:textId="77777777" w:rsidR="003D58B3" w:rsidRPr="00257C7E" w:rsidRDefault="003D58B3" w:rsidP="003D58B3">
      <w:pPr>
        <w:jc w:val="center"/>
        <w:rPr>
          <w:rFonts w:ascii="Gisha" w:hAnsi="Gisha" w:cs="Gisha"/>
          <w:b/>
          <w:sz w:val="24"/>
          <w:szCs w:val="24"/>
        </w:rPr>
      </w:pPr>
    </w:p>
    <w:p w14:paraId="0FAB412E" w14:textId="77777777" w:rsidR="0040112C" w:rsidRPr="00257C7E" w:rsidRDefault="0040112C" w:rsidP="0040112C">
      <w:pPr>
        <w:jc w:val="center"/>
        <w:rPr>
          <w:rFonts w:ascii="Gisha" w:hAnsi="Gisha" w:cs="Gisha"/>
          <w:sz w:val="24"/>
          <w:szCs w:val="24"/>
        </w:rPr>
      </w:pPr>
    </w:p>
    <w:p w14:paraId="37F028AD" w14:textId="25A0EC83" w:rsidR="0040112C" w:rsidRPr="00257C7E" w:rsidRDefault="0040112C" w:rsidP="0040112C">
      <w:pPr>
        <w:jc w:val="both"/>
        <w:rPr>
          <w:rFonts w:ascii="Gisha" w:hAnsi="Gisha" w:cs="Gisha"/>
        </w:rPr>
      </w:pPr>
      <w:r w:rsidRPr="00257C7E">
        <w:rPr>
          <w:rFonts w:ascii="Gisha" w:hAnsi="Gisha" w:cs="Gisha" w:hint="cs"/>
        </w:rPr>
        <w:t xml:space="preserve">Please note that even if you only require part of a session, you will still be charged for the whole session.  This is because we </w:t>
      </w:r>
      <w:r w:rsidR="00E85801" w:rsidRPr="00257C7E">
        <w:rPr>
          <w:rFonts w:ascii="Gisha" w:hAnsi="Gisha" w:cs="Gisha" w:hint="cs"/>
        </w:rPr>
        <w:t>must</w:t>
      </w:r>
      <w:r w:rsidRPr="00257C7E">
        <w:rPr>
          <w:rFonts w:ascii="Gisha" w:hAnsi="Gisha" w:cs="Gisha" w:hint="cs"/>
        </w:rPr>
        <w:t xml:space="preserve"> provide sufficient staff to manage the needs and safety of your child.  For instance, if you booked the Early Bird session but did not drop off your child until 0800, you would still be charged for the entire session </w:t>
      </w:r>
      <w:r w:rsidR="004F0799" w:rsidRPr="00257C7E">
        <w:rPr>
          <w:rFonts w:ascii="Gisha" w:hAnsi="Gisha" w:cs="Gisha" w:hint="cs"/>
        </w:rPr>
        <w:t>i.e.</w:t>
      </w:r>
      <w:r w:rsidRPr="00257C7E">
        <w:rPr>
          <w:rFonts w:ascii="Gisha" w:hAnsi="Gisha" w:cs="Gisha" w:hint="cs"/>
        </w:rPr>
        <w:t xml:space="preserve"> 0730-0900.</w:t>
      </w:r>
      <w:r w:rsidR="009259D3" w:rsidRPr="00257C7E">
        <w:rPr>
          <w:rFonts w:ascii="Gisha" w:hAnsi="Gisha" w:cs="Gisha" w:hint="cs"/>
        </w:rPr>
        <w:t xml:space="preserve"> </w:t>
      </w:r>
    </w:p>
    <w:p w14:paraId="073373AE" w14:textId="39CEE099" w:rsidR="009469EC" w:rsidRPr="00257C7E" w:rsidRDefault="009469EC" w:rsidP="0040112C">
      <w:pPr>
        <w:jc w:val="both"/>
        <w:rPr>
          <w:rFonts w:ascii="Gisha" w:hAnsi="Gisha" w:cs="Gisha"/>
        </w:rPr>
      </w:pPr>
    </w:p>
    <w:p w14:paraId="5BE98C43" w14:textId="340B15E3" w:rsidR="009469EC" w:rsidRPr="00257C7E" w:rsidRDefault="009469EC" w:rsidP="0040112C">
      <w:pPr>
        <w:jc w:val="both"/>
        <w:rPr>
          <w:rFonts w:ascii="Gisha" w:hAnsi="Gisha" w:cs="Gisha"/>
        </w:rPr>
      </w:pPr>
      <w:r w:rsidRPr="00257C7E">
        <w:rPr>
          <w:rFonts w:ascii="Gisha" w:hAnsi="Gisha" w:cs="Gisha" w:hint="cs"/>
        </w:rPr>
        <w:t>A £100 deposit will be required with this Admission Form</w:t>
      </w:r>
      <w:r w:rsidR="00B8416D" w:rsidRPr="00257C7E">
        <w:rPr>
          <w:rFonts w:ascii="Gisha" w:hAnsi="Gisha" w:cs="Gisha" w:hint="cs"/>
        </w:rPr>
        <w:t xml:space="preserve"> for all nursery children</w:t>
      </w:r>
      <w:r w:rsidRPr="00257C7E">
        <w:rPr>
          <w:rFonts w:ascii="Gisha" w:hAnsi="Gisha" w:cs="Gisha" w:hint="cs"/>
        </w:rPr>
        <w:t xml:space="preserve">.  This will be refunded when your child leaves the Centre </w:t>
      </w:r>
      <w:r w:rsidR="00E85801" w:rsidRPr="00257C7E">
        <w:rPr>
          <w:rFonts w:ascii="Gisha" w:hAnsi="Gisha" w:cs="Gisha" w:hint="cs"/>
        </w:rPr>
        <w:t>if</w:t>
      </w:r>
      <w:r w:rsidRPr="00257C7E">
        <w:rPr>
          <w:rFonts w:ascii="Gisha" w:hAnsi="Gisha" w:cs="Gisha" w:hint="cs"/>
        </w:rPr>
        <w:t xml:space="preserve"> no bills are outstanding.</w:t>
      </w:r>
    </w:p>
    <w:p w14:paraId="29B6CD11" w14:textId="77777777" w:rsidR="0040112C" w:rsidRPr="00257C7E" w:rsidRDefault="0040112C" w:rsidP="0040112C">
      <w:pPr>
        <w:jc w:val="center"/>
        <w:rPr>
          <w:rFonts w:ascii="Gisha" w:hAnsi="Gisha" w:cs="Gisha"/>
        </w:rPr>
      </w:pPr>
      <w:r w:rsidRPr="00257C7E">
        <w:rPr>
          <w:rFonts w:ascii="Gisha" w:hAnsi="Gisha" w:cs="Gisha" w:hint="cs"/>
        </w:rPr>
        <w:t xml:space="preserve"> </w:t>
      </w:r>
    </w:p>
    <w:p w14:paraId="2D100C05" w14:textId="0506D3FB" w:rsidR="00D0466C" w:rsidRPr="00257C7E" w:rsidRDefault="00D0466C" w:rsidP="00D0466C">
      <w:pPr>
        <w:jc w:val="both"/>
        <w:rPr>
          <w:rFonts w:ascii="Gisha" w:hAnsi="Gisha" w:cs="Gisha"/>
        </w:rPr>
      </w:pPr>
      <w:r w:rsidRPr="00257C7E">
        <w:rPr>
          <w:rFonts w:ascii="Gisha" w:hAnsi="Gisha" w:cs="Gisha" w:hint="cs"/>
        </w:rPr>
        <w:t xml:space="preserve">If your child is unable to attend a </w:t>
      </w:r>
      <w:r w:rsidR="00E85801" w:rsidRPr="00257C7E">
        <w:rPr>
          <w:rFonts w:ascii="Gisha" w:hAnsi="Gisha" w:cs="Gisha" w:hint="cs"/>
        </w:rPr>
        <w:t>session,</w:t>
      </w:r>
      <w:r w:rsidRPr="00257C7E">
        <w:rPr>
          <w:rFonts w:ascii="Gisha" w:hAnsi="Gisha" w:cs="Gisha" w:hint="cs"/>
        </w:rPr>
        <w:t xml:space="preserve"> please contact the main office so that we can mark your child as absent. If we are not </w:t>
      </w:r>
      <w:proofErr w:type="gramStart"/>
      <w:r w:rsidRPr="00257C7E">
        <w:rPr>
          <w:rFonts w:ascii="Gisha" w:hAnsi="Gisha" w:cs="Gisha" w:hint="cs"/>
        </w:rPr>
        <w:t>contacted</w:t>
      </w:r>
      <w:proofErr w:type="gramEnd"/>
      <w:r w:rsidRPr="00257C7E">
        <w:rPr>
          <w:rFonts w:ascii="Gisha" w:hAnsi="Gisha" w:cs="Gisha" w:hint="cs"/>
        </w:rPr>
        <w:t xml:space="preserve"> the</w:t>
      </w:r>
      <w:r w:rsidR="00E85801" w:rsidRPr="00257C7E">
        <w:rPr>
          <w:rFonts w:ascii="Gisha" w:hAnsi="Gisha" w:cs="Gisha" w:hint="cs"/>
        </w:rPr>
        <w:t>n</w:t>
      </w:r>
      <w:r w:rsidRPr="00257C7E">
        <w:rPr>
          <w:rFonts w:ascii="Gisha" w:hAnsi="Gisha" w:cs="Gisha" w:hint="cs"/>
        </w:rPr>
        <w:t xml:space="preserve"> a member of staff will make contact to investigate their absence as part of our Absent Child Policy.</w:t>
      </w:r>
      <w:r w:rsidR="009259D3" w:rsidRPr="00257C7E">
        <w:rPr>
          <w:rFonts w:ascii="Gisha" w:hAnsi="Gisha" w:cs="Gisha" w:hint="cs"/>
        </w:rPr>
        <w:t xml:space="preserve"> You will still be charged for sessions booked as we </w:t>
      </w:r>
      <w:proofErr w:type="gramStart"/>
      <w:r w:rsidR="009259D3" w:rsidRPr="00257C7E">
        <w:rPr>
          <w:rFonts w:ascii="Gisha" w:hAnsi="Gisha" w:cs="Gisha" w:hint="cs"/>
        </w:rPr>
        <w:t>have to</w:t>
      </w:r>
      <w:proofErr w:type="gramEnd"/>
      <w:r w:rsidR="009259D3" w:rsidRPr="00257C7E">
        <w:rPr>
          <w:rFonts w:ascii="Gisha" w:hAnsi="Gisha" w:cs="Gisha" w:hint="cs"/>
        </w:rPr>
        <w:t xml:space="preserve"> provide sufficient staff to manage the needs and safety of your child.  </w:t>
      </w:r>
    </w:p>
    <w:p w14:paraId="64E5E023" w14:textId="77777777" w:rsidR="00DE78F4" w:rsidRPr="00257C7E" w:rsidRDefault="0040112C" w:rsidP="001509E9">
      <w:pPr>
        <w:jc w:val="center"/>
        <w:rPr>
          <w:rFonts w:ascii="Gisha" w:hAnsi="Gisha" w:cs="Gisha"/>
          <w:b/>
          <w:sz w:val="24"/>
          <w:szCs w:val="24"/>
        </w:rPr>
      </w:pPr>
      <w:r w:rsidRPr="00257C7E">
        <w:rPr>
          <w:rFonts w:ascii="Gisha" w:hAnsi="Gisha" w:cs="Gisha" w:hint="cs"/>
          <w:b/>
          <w:sz w:val="24"/>
          <w:szCs w:val="24"/>
        </w:rPr>
        <w:br w:type="page"/>
      </w:r>
    </w:p>
    <w:p w14:paraId="61D48C2F" w14:textId="77777777" w:rsidR="00DE78F4" w:rsidRPr="00257C7E" w:rsidRDefault="00DE78F4" w:rsidP="001509E9">
      <w:pPr>
        <w:jc w:val="center"/>
        <w:rPr>
          <w:rFonts w:ascii="Gisha" w:hAnsi="Gisha" w:cs="Gisha"/>
          <w:b/>
          <w:sz w:val="24"/>
          <w:szCs w:val="24"/>
        </w:rPr>
      </w:pPr>
    </w:p>
    <w:p w14:paraId="3212CF60" w14:textId="795AF511" w:rsidR="003D58B3" w:rsidRPr="00257C7E" w:rsidRDefault="003D58B3" w:rsidP="001509E9">
      <w:pPr>
        <w:jc w:val="center"/>
        <w:rPr>
          <w:rFonts w:ascii="Gisha" w:hAnsi="Gisha" w:cs="Gisha"/>
          <w:b/>
          <w:sz w:val="24"/>
          <w:szCs w:val="24"/>
        </w:rPr>
      </w:pPr>
      <w:r w:rsidRPr="00257C7E">
        <w:rPr>
          <w:rFonts w:ascii="Gisha" w:hAnsi="Gisha" w:cs="Gisha" w:hint="cs"/>
          <w:b/>
          <w:sz w:val="24"/>
          <w:szCs w:val="24"/>
        </w:rPr>
        <w:t>Super Seedlings</w:t>
      </w:r>
    </w:p>
    <w:p w14:paraId="16AA69B9" w14:textId="77777777" w:rsidR="003D58B3" w:rsidRPr="00257C7E" w:rsidRDefault="0040112C" w:rsidP="003D58B3">
      <w:pPr>
        <w:jc w:val="center"/>
        <w:rPr>
          <w:rFonts w:ascii="Gisha" w:hAnsi="Gisha" w:cs="Gisha"/>
          <w:b/>
          <w:sz w:val="24"/>
          <w:szCs w:val="24"/>
        </w:rPr>
      </w:pPr>
      <w:r w:rsidRPr="00257C7E">
        <w:rPr>
          <w:rFonts w:ascii="Gisha" w:hAnsi="Gisha" w:cs="Gisha" w:hint="cs"/>
          <w:b/>
          <w:sz w:val="24"/>
          <w:szCs w:val="24"/>
        </w:rPr>
        <w:t>(Age 2-</w:t>
      </w:r>
      <w:r w:rsidR="003D58B3" w:rsidRPr="00257C7E">
        <w:rPr>
          <w:rFonts w:ascii="Gisha" w:hAnsi="Gisha" w:cs="Gisha" w:hint="cs"/>
          <w:b/>
          <w:sz w:val="24"/>
          <w:szCs w:val="24"/>
        </w:rPr>
        <w:t>3 years)</w:t>
      </w:r>
    </w:p>
    <w:p w14:paraId="22A69B80" w14:textId="77777777" w:rsidR="001509E9" w:rsidRPr="00257C7E" w:rsidRDefault="001509E9" w:rsidP="003D58B3">
      <w:pPr>
        <w:jc w:val="center"/>
        <w:rPr>
          <w:rFonts w:ascii="Gisha" w:hAnsi="Gisha" w:cs="Gisha"/>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1525"/>
        <w:gridCol w:w="1375"/>
        <w:gridCol w:w="1375"/>
        <w:gridCol w:w="1380"/>
        <w:gridCol w:w="1364"/>
      </w:tblGrid>
      <w:tr w:rsidR="00F43ED4" w:rsidRPr="00257C7E" w14:paraId="03FEC693" w14:textId="77777777" w:rsidTr="000E445E">
        <w:tc>
          <w:tcPr>
            <w:tcW w:w="9570" w:type="dxa"/>
            <w:gridSpan w:val="6"/>
          </w:tcPr>
          <w:p w14:paraId="6CA8474D" w14:textId="77777777" w:rsidR="00F43ED4" w:rsidRPr="00257C7E" w:rsidRDefault="00F43ED4" w:rsidP="00F43ED4">
            <w:pPr>
              <w:jc w:val="center"/>
              <w:rPr>
                <w:rFonts w:ascii="Gisha" w:hAnsi="Gisha" w:cs="Gisha"/>
                <w:b/>
                <w:sz w:val="24"/>
                <w:szCs w:val="24"/>
              </w:rPr>
            </w:pPr>
          </w:p>
          <w:p w14:paraId="0EC451F5" w14:textId="77777777" w:rsidR="00F43ED4" w:rsidRPr="00257C7E" w:rsidRDefault="00F43ED4" w:rsidP="00F43ED4">
            <w:pPr>
              <w:jc w:val="center"/>
              <w:rPr>
                <w:rFonts w:ascii="Gisha" w:hAnsi="Gisha" w:cs="Gisha"/>
                <w:b/>
                <w:sz w:val="24"/>
                <w:szCs w:val="24"/>
              </w:rPr>
            </w:pPr>
            <w:r w:rsidRPr="00257C7E">
              <w:rPr>
                <w:rFonts w:ascii="Gisha" w:hAnsi="Gisha" w:cs="Gisha" w:hint="cs"/>
                <w:b/>
                <w:sz w:val="24"/>
                <w:szCs w:val="24"/>
              </w:rPr>
              <w:t>When would you like your child to attend Acorn Childcare Centre?</w:t>
            </w:r>
          </w:p>
          <w:p w14:paraId="1C88D695" w14:textId="6286CC8F" w:rsidR="00F43ED4" w:rsidRPr="00257C7E" w:rsidRDefault="00A97C33" w:rsidP="00F43ED4">
            <w:pPr>
              <w:jc w:val="center"/>
              <w:rPr>
                <w:rFonts w:ascii="Gisha" w:hAnsi="Gisha" w:cs="Gisha"/>
                <w:b/>
                <w:sz w:val="24"/>
                <w:szCs w:val="24"/>
                <w:u w:val="single"/>
              </w:rPr>
            </w:pPr>
            <w:r w:rsidRPr="00257C7E">
              <w:rPr>
                <w:rFonts w:ascii="Gisha" w:hAnsi="Gisha" w:cs="Gisha" w:hint="cs"/>
                <w:b/>
                <w:sz w:val="24"/>
                <w:szCs w:val="24"/>
                <w:u w:val="single"/>
              </w:rPr>
              <w:t>All Year Round Only</w:t>
            </w:r>
          </w:p>
          <w:p w14:paraId="44D394C3" w14:textId="5171E854" w:rsidR="00F43ED4" w:rsidRPr="00257C7E" w:rsidRDefault="00575C9D" w:rsidP="00575C9D">
            <w:pPr>
              <w:jc w:val="center"/>
              <w:rPr>
                <w:rFonts w:ascii="Gisha" w:hAnsi="Gisha" w:cs="Gisha"/>
                <w:b/>
                <w:sz w:val="22"/>
                <w:szCs w:val="22"/>
              </w:rPr>
            </w:pPr>
            <w:r w:rsidRPr="00257C7E">
              <w:rPr>
                <w:rFonts w:ascii="Gisha" w:hAnsi="Gisha" w:cs="Gisha" w:hint="cs"/>
                <w:b/>
                <w:i/>
                <w:sz w:val="22"/>
                <w:szCs w:val="22"/>
              </w:rPr>
              <w:t xml:space="preserve">Are you in receipt of </w:t>
            </w:r>
            <w:proofErr w:type="gramStart"/>
            <w:r w:rsidRPr="00257C7E">
              <w:rPr>
                <w:rFonts w:ascii="Gisha" w:hAnsi="Gisha" w:cs="Gisha" w:hint="cs"/>
                <w:b/>
                <w:i/>
                <w:sz w:val="22"/>
                <w:szCs w:val="22"/>
              </w:rPr>
              <w:t>2 year</w:t>
            </w:r>
            <w:proofErr w:type="gramEnd"/>
            <w:r w:rsidRPr="00257C7E">
              <w:rPr>
                <w:rFonts w:ascii="Gisha" w:hAnsi="Gisha" w:cs="Gisha" w:hint="cs"/>
                <w:b/>
                <w:i/>
                <w:sz w:val="22"/>
                <w:szCs w:val="22"/>
              </w:rPr>
              <w:t xml:space="preserve"> funding: yes/ no</w:t>
            </w:r>
          </w:p>
        </w:tc>
      </w:tr>
      <w:tr w:rsidR="008F45CE" w:rsidRPr="00257C7E" w14:paraId="34EBA7C8" w14:textId="77777777" w:rsidTr="00F23181">
        <w:tc>
          <w:tcPr>
            <w:tcW w:w="2376" w:type="dxa"/>
          </w:tcPr>
          <w:p w14:paraId="60149EB0"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Time</w:t>
            </w:r>
          </w:p>
          <w:p w14:paraId="1218A300" w14:textId="77777777" w:rsidR="003D58B3" w:rsidRPr="00257C7E" w:rsidRDefault="003D58B3" w:rsidP="00293516">
            <w:pPr>
              <w:jc w:val="center"/>
              <w:rPr>
                <w:rFonts w:ascii="Gisha" w:hAnsi="Gisha" w:cs="Gisha"/>
                <w:b/>
                <w:sz w:val="24"/>
                <w:szCs w:val="24"/>
              </w:rPr>
            </w:pPr>
          </w:p>
        </w:tc>
        <w:tc>
          <w:tcPr>
            <w:tcW w:w="1566" w:type="dxa"/>
          </w:tcPr>
          <w:p w14:paraId="56320167"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Mon</w:t>
            </w:r>
          </w:p>
        </w:tc>
        <w:tc>
          <w:tcPr>
            <w:tcW w:w="1407" w:type="dxa"/>
          </w:tcPr>
          <w:p w14:paraId="576CB46B"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Tues</w:t>
            </w:r>
          </w:p>
        </w:tc>
        <w:tc>
          <w:tcPr>
            <w:tcW w:w="1407" w:type="dxa"/>
          </w:tcPr>
          <w:p w14:paraId="00524B36"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Wed</w:t>
            </w:r>
          </w:p>
        </w:tc>
        <w:tc>
          <w:tcPr>
            <w:tcW w:w="1407" w:type="dxa"/>
          </w:tcPr>
          <w:p w14:paraId="701BFE07"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Thurs</w:t>
            </w:r>
          </w:p>
        </w:tc>
        <w:tc>
          <w:tcPr>
            <w:tcW w:w="1407" w:type="dxa"/>
          </w:tcPr>
          <w:p w14:paraId="7CED4136"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Fri</w:t>
            </w:r>
          </w:p>
        </w:tc>
      </w:tr>
      <w:tr w:rsidR="008F45CE" w:rsidRPr="00257C7E" w14:paraId="45FA28BC" w14:textId="77777777" w:rsidTr="00F23181">
        <w:tc>
          <w:tcPr>
            <w:tcW w:w="2376" w:type="dxa"/>
          </w:tcPr>
          <w:p w14:paraId="4F90848A" w14:textId="77777777" w:rsidR="00AE282A" w:rsidRPr="00257C7E" w:rsidRDefault="00AE282A" w:rsidP="00293516">
            <w:pPr>
              <w:jc w:val="center"/>
              <w:rPr>
                <w:rFonts w:ascii="Gisha" w:hAnsi="Gisha" w:cs="Gisha"/>
                <w:sz w:val="24"/>
                <w:szCs w:val="24"/>
              </w:rPr>
            </w:pPr>
            <w:r w:rsidRPr="00257C7E">
              <w:rPr>
                <w:rFonts w:ascii="Gisha" w:hAnsi="Gisha" w:cs="Gisha" w:hint="cs"/>
                <w:sz w:val="24"/>
                <w:szCs w:val="24"/>
              </w:rPr>
              <w:t>Early Bird</w:t>
            </w:r>
          </w:p>
          <w:p w14:paraId="763976A6" w14:textId="77777777" w:rsidR="008B07D9" w:rsidRPr="00257C7E" w:rsidRDefault="008B07D9" w:rsidP="008B07D9">
            <w:pPr>
              <w:jc w:val="center"/>
              <w:rPr>
                <w:rFonts w:ascii="Gisha" w:hAnsi="Gisha" w:cs="Gisha"/>
              </w:rPr>
            </w:pPr>
            <w:r w:rsidRPr="00257C7E">
              <w:rPr>
                <w:rFonts w:ascii="Gisha" w:hAnsi="Gisha" w:cs="Gisha" w:hint="cs"/>
              </w:rPr>
              <w:t>Including a light breakfast</w:t>
            </w:r>
          </w:p>
          <w:p w14:paraId="1589BA50" w14:textId="77777777" w:rsidR="003D58B3" w:rsidRPr="00257C7E" w:rsidRDefault="00CC1B45" w:rsidP="00293516">
            <w:pPr>
              <w:jc w:val="center"/>
              <w:rPr>
                <w:rFonts w:ascii="Gisha" w:hAnsi="Gisha" w:cs="Gisha"/>
                <w:sz w:val="24"/>
                <w:szCs w:val="24"/>
              </w:rPr>
            </w:pPr>
            <w:r w:rsidRPr="00257C7E">
              <w:rPr>
                <w:rFonts w:ascii="Gisha" w:hAnsi="Gisha" w:cs="Gisha" w:hint="cs"/>
                <w:sz w:val="24"/>
                <w:szCs w:val="24"/>
              </w:rPr>
              <w:t>7:30 – 8</w:t>
            </w:r>
            <w:r w:rsidR="003D58B3" w:rsidRPr="00257C7E">
              <w:rPr>
                <w:rFonts w:ascii="Gisha" w:hAnsi="Gisha" w:cs="Gisha" w:hint="cs"/>
                <w:sz w:val="24"/>
                <w:szCs w:val="24"/>
              </w:rPr>
              <w:t>:00</w:t>
            </w:r>
          </w:p>
          <w:p w14:paraId="5FBD5A37" w14:textId="76BAD7C1" w:rsidR="003D58B3" w:rsidRPr="00257C7E" w:rsidRDefault="003D58B3" w:rsidP="00CC1B45">
            <w:pPr>
              <w:jc w:val="center"/>
              <w:rPr>
                <w:rFonts w:ascii="Gisha" w:hAnsi="Gisha" w:cs="Gisha"/>
                <w:sz w:val="24"/>
                <w:szCs w:val="24"/>
              </w:rPr>
            </w:pPr>
            <w:r w:rsidRPr="00257C7E">
              <w:rPr>
                <w:rFonts w:ascii="Gisha" w:hAnsi="Gisha" w:cs="Gisha" w:hint="cs"/>
                <w:sz w:val="24"/>
                <w:szCs w:val="24"/>
              </w:rPr>
              <w:t>£</w:t>
            </w:r>
            <w:r w:rsidR="001425FB" w:rsidRPr="00257C7E">
              <w:rPr>
                <w:rFonts w:ascii="Gisha" w:hAnsi="Gisha" w:cs="Gisha" w:hint="cs"/>
                <w:sz w:val="24"/>
                <w:szCs w:val="24"/>
              </w:rPr>
              <w:t>3</w:t>
            </w:r>
            <w:r w:rsidR="00331655" w:rsidRPr="00257C7E">
              <w:rPr>
                <w:rFonts w:ascii="Gisha" w:hAnsi="Gisha" w:cs="Gisha" w:hint="cs"/>
                <w:sz w:val="24"/>
                <w:szCs w:val="24"/>
              </w:rPr>
              <w:t>.</w:t>
            </w:r>
            <w:r w:rsidR="00D33C39">
              <w:rPr>
                <w:rFonts w:ascii="Gisha" w:hAnsi="Gisha" w:cs="Gisha"/>
                <w:sz w:val="24"/>
                <w:szCs w:val="24"/>
              </w:rPr>
              <w:t>95</w:t>
            </w:r>
          </w:p>
        </w:tc>
        <w:tc>
          <w:tcPr>
            <w:tcW w:w="1566" w:type="dxa"/>
          </w:tcPr>
          <w:p w14:paraId="7E3AD0EF" w14:textId="77777777" w:rsidR="003D58B3" w:rsidRPr="00257C7E" w:rsidRDefault="003D58B3" w:rsidP="00293516">
            <w:pPr>
              <w:jc w:val="center"/>
              <w:rPr>
                <w:rFonts w:ascii="Gisha" w:hAnsi="Gisha" w:cs="Gisha"/>
                <w:b/>
                <w:sz w:val="24"/>
                <w:szCs w:val="24"/>
              </w:rPr>
            </w:pPr>
          </w:p>
        </w:tc>
        <w:tc>
          <w:tcPr>
            <w:tcW w:w="1407" w:type="dxa"/>
          </w:tcPr>
          <w:p w14:paraId="316E62AD" w14:textId="77777777" w:rsidR="003D58B3" w:rsidRPr="00257C7E" w:rsidRDefault="003D58B3" w:rsidP="00293516">
            <w:pPr>
              <w:jc w:val="center"/>
              <w:rPr>
                <w:rFonts w:ascii="Gisha" w:hAnsi="Gisha" w:cs="Gisha"/>
                <w:b/>
                <w:sz w:val="24"/>
                <w:szCs w:val="24"/>
              </w:rPr>
            </w:pPr>
          </w:p>
        </w:tc>
        <w:tc>
          <w:tcPr>
            <w:tcW w:w="1407" w:type="dxa"/>
          </w:tcPr>
          <w:p w14:paraId="72CC5871" w14:textId="77777777" w:rsidR="003D58B3" w:rsidRPr="00257C7E" w:rsidRDefault="003D58B3" w:rsidP="00293516">
            <w:pPr>
              <w:jc w:val="center"/>
              <w:rPr>
                <w:rFonts w:ascii="Gisha" w:hAnsi="Gisha" w:cs="Gisha"/>
                <w:b/>
                <w:sz w:val="24"/>
                <w:szCs w:val="24"/>
              </w:rPr>
            </w:pPr>
          </w:p>
        </w:tc>
        <w:tc>
          <w:tcPr>
            <w:tcW w:w="1407" w:type="dxa"/>
          </w:tcPr>
          <w:p w14:paraId="2469DFD6" w14:textId="77777777" w:rsidR="003D58B3" w:rsidRPr="00257C7E" w:rsidRDefault="003D58B3" w:rsidP="00293516">
            <w:pPr>
              <w:jc w:val="center"/>
              <w:rPr>
                <w:rFonts w:ascii="Gisha" w:hAnsi="Gisha" w:cs="Gisha"/>
                <w:b/>
                <w:sz w:val="24"/>
                <w:szCs w:val="24"/>
              </w:rPr>
            </w:pPr>
          </w:p>
        </w:tc>
        <w:tc>
          <w:tcPr>
            <w:tcW w:w="1407" w:type="dxa"/>
          </w:tcPr>
          <w:p w14:paraId="0CBCE718" w14:textId="77777777" w:rsidR="003D58B3" w:rsidRPr="00257C7E" w:rsidRDefault="003D58B3" w:rsidP="00293516">
            <w:pPr>
              <w:jc w:val="center"/>
              <w:rPr>
                <w:rFonts w:ascii="Gisha" w:hAnsi="Gisha" w:cs="Gisha"/>
                <w:b/>
                <w:sz w:val="24"/>
                <w:szCs w:val="24"/>
              </w:rPr>
            </w:pPr>
          </w:p>
        </w:tc>
      </w:tr>
      <w:tr w:rsidR="00CC1B45" w:rsidRPr="00257C7E" w14:paraId="08A24A3D" w14:textId="77777777" w:rsidTr="00F23181">
        <w:tc>
          <w:tcPr>
            <w:tcW w:w="2376" w:type="dxa"/>
          </w:tcPr>
          <w:p w14:paraId="28F983CC" w14:textId="77777777" w:rsidR="00CC1B45" w:rsidRPr="00257C7E" w:rsidRDefault="00CC1B45" w:rsidP="00293516">
            <w:pPr>
              <w:jc w:val="center"/>
              <w:rPr>
                <w:rFonts w:ascii="Gisha" w:hAnsi="Gisha" w:cs="Gisha"/>
                <w:sz w:val="24"/>
                <w:szCs w:val="24"/>
              </w:rPr>
            </w:pPr>
            <w:r w:rsidRPr="00257C7E">
              <w:rPr>
                <w:rFonts w:ascii="Gisha" w:hAnsi="Gisha" w:cs="Gisha" w:hint="cs"/>
                <w:sz w:val="24"/>
                <w:szCs w:val="24"/>
              </w:rPr>
              <w:t>Early Bird late</w:t>
            </w:r>
          </w:p>
          <w:p w14:paraId="0741F83D" w14:textId="77777777" w:rsidR="00CC1B45" w:rsidRPr="00257C7E" w:rsidRDefault="00CC1B45" w:rsidP="00CC1B45">
            <w:pPr>
              <w:jc w:val="center"/>
              <w:rPr>
                <w:rFonts w:ascii="Gisha" w:hAnsi="Gisha" w:cs="Gisha"/>
              </w:rPr>
            </w:pPr>
            <w:r w:rsidRPr="00257C7E">
              <w:rPr>
                <w:rFonts w:ascii="Gisha" w:hAnsi="Gisha" w:cs="Gisha" w:hint="cs"/>
              </w:rPr>
              <w:t>Including a light breakfast</w:t>
            </w:r>
          </w:p>
          <w:p w14:paraId="08DCE872" w14:textId="77777777" w:rsidR="00CC1B45" w:rsidRPr="00257C7E" w:rsidRDefault="00CC1B45" w:rsidP="00293516">
            <w:pPr>
              <w:jc w:val="center"/>
              <w:rPr>
                <w:rFonts w:ascii="Gisha" w:hAnsi="Gisha" w:cs="Gisha"/>
                <w:sz w:val="24"/>
                <w:szCs w:val="24"/>
              </w:rPr>
            </w:pPr>
            <w:r w:rsidRPr="00257C7E">
              <w:rPr>
                <w:rFonts w:ascii="Gisha" w:hAnsi="Gisha" w:cs="Gisha" w:hint="cs"/>
                <w:sz w:val="24"/>
                <w:szCs w:val="24"/>
              </w:rPr>
              <w:t>08:00-09:00</w:t>
            </w:r>
          </w:p>
          <w:p w14:paraId="1DCE1E4E" w14:textId="70A04FE0" w:rsidR="00CC1B45" w:rsidRPr="00257C7E" w:rsidRDefault="00331655"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7.</w:t>
            </w:r>
            <w:r w:rsidR="00D33C39">
              <w:rPr>
                <w:rFonts w:ascii="Gisha" w:hAnsi="Gisha" w:cs="Gisha"/>
                <w:sz w:val="24"/>
                <w:szCs w:val="24"/>
              </w:rPr>
              <w:t>90</w:t>
            </w:r>
          </w:p>
        </w:tc>
        <w:tc>
          <w:tcPr>
            <w:tcW w:w="1566" w:type="dxa"/>
          </w:tcPr>
          <w:p w14:paraId="076D555B" w14:textId="77777777" w:rsidR="00CC1B45" w:rsidRPr="00257C7E" w:rsidRDefault="00CC1B45" w:rsidP="00293516">
            <w:pPr>
              <w:jc w:val="center"/>
              <w:rPr>
                <w:rFonts w:ascii="Gisha" w:hAnsi="Gisha" w:cs="Gisha"/>
                <w:b/>
                <w:sz w:val="24"/>
                <w:szCs w:val="24"/>
              </w:rPr>
            </w:pPr>
          </w:p>
        </w:tc>
        <w:tc>
          <w:tcPr>
            <w:tcW w:w="1407" w:type="dxa"/>
          </w:tcPr>
          <w:p w14:paraId="08702E52" w14:textId="77777777" w:rsidR="00CC1B45" w:rsidRPr="00257C7E" w:rsidRDefault="00CC1B45" w:rsidP="00293516">
            <w:pPr>
              <w:jc w:val="center"/>
              <w:rPr>
                <w:rFonts w:ascii="Gisha" w:hAnsi="Gisha" w:cs="Gisha"/>
                <w:b/>
                <w:sz w:val="24"/>
                <w:szCs w:val="24"/>
              </w:rPr>
            </w:pPr>
          </w:p>
        </w:tc>
        <w:tc>
          <w:tcPr>
            <w:tcW w:w="1407" w:type="dxa"/>
          </w:tcPr>
          <w:p w14:paraId="52ADC459" w14:textId="77777777" w:rsidR="00CC1B45" w:rsidRPr="00257C7E" w:rsidRDefault="00CC1B45" w:rsidP="00293516">
            <w:pPr>
              <w:jc w:val="center"/>
              <w:rPr>
                <w:rFonts w:ascii="Gisha" w:hAnsi="Gisha" w:cs="Gisha"/>
                <w:b/>
                <w:sz w:val="24"/>
                <w:szCs w:val="24"/>
              </w:rPr>
            </w:pPr>
          </w:p>
        </w:tc>
        <w:tc>
          <w:tcPr>
            <w:tcW w:w="1407" w:type="dxa"/>
          </w:tcPr>
          <w:p w14:paraId="6F526BE3" w14:textId="77777777" w:rsidR="00CC1B45" w:rsidRPr="00257C7E" w:rsidRDefault="00CC1B45" w:rsidP="00293516">
            <w:pPr>
              <w:jc w:val="center"/>
              <w:rPr>
                <w:rFonts w:ascii="Gisha" w:hAnsi="Gisha" w:cs="Gisha"/>
                <w:b/>
                <w:sz w:val="24"/>
                <w:szCs w:val="24"/>
              </w:rPr>
            </w:pPr>
          </w:p>
        </w:tc>
        <w:tc>
          <w:tcPr>
            <w:tcW w:w="1407" w:type="dxa"/>
          </w:tcPr>
          <w:p w14:paraId="4801D056" w14:textId="77777777" w:rsidR="00CC1B45" w:rsidRPr="00257C7E" w:rsidRDefault="00CC1B45" w:rsidP="00293516">
            <w:pPr>
              <w:jc w:val="center"/>
              <w:rPr>
                <w:rFonts w:ascii="Gisha" w:hAnsi="Gisha" w:cs="Gisha"/>
                <w:b/>
                <w:sz w:val="24"/>
                <w:szCs w:val="24"/>
              </w:rPr>
            </w:pPr>
          </w:p>
        </w:tc>
      </w:tr>
      <w:tr w:rsidR="008F45CE" w:rsidRPr="00257C7E" w14:paraId="4DF59BC0" w14:textId="77777777" w:rsidTr="00F23181">
        <w:tc>
          <w:tcPr>
            <w:tcW w:w="2376" w:type="dxa"/>
          </w:tcPr>
          <w:p w14:paraId="5506B537" w14:textId="77777777" w:rsidR="00AE282A" w:rsidRPr="00257C7E" w:rsidRDefault="00AE282A" w:rsidP="00293516">
            <w:pPr>
              <w:jc w:val="center"/>
              <w:rPr>
                <w:rFonts w:ascii="Gisha" w:hAnsi="Gisha" w:cs="Gisha"/>
                <w:sz w:val="24"/>
                <w:szCs w:val="24"/>
              </w:rPr>
            </w:pPr>
            <w:r w:rsidRPr="00257C7E">
              <w:rPr>
                <w:rFonts w:ascii="Gisha" w:hAnsi="Gisha" w:cs="Gisha" w:hint="cs"/>
                <w:sz w:val="24"/>
                <w:szCs w:val="24"/>
              </w:rPr>
              <w:t>Morning</w:t>
            </w:r>
          </w:p>
          <w:p w14:paraId="7D62DB83"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9:00-12:00</w:t>
            </w:r>
          </w:p>
          <w:p w14:paraId="548C3D4E" w14:textId="07E45D65"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2</w:t>
            </w:r>
            <w:r w:rsidR="00D33C39">
              <w:rPr>
                <w:rFonts w:ascii="Gisha" w:hAnsi="Gisha" w:cs="Gisha"/>
                <w:sz w:val="24"/>
                <w:szCs w:val="24"/>
              </w:rPr>
              <w:t>3.70</w:t>
            </w:r>
          </w:p>
        </w:tc>
        <w:tc>
          <w:tcPr>
            <w:tcW w:w="1566" w:type="dxa"/>
          </w:tcPr>
          <w:p w14:paraId="2318B7F9" w14:textId="77777777" w:rsidR="003D58B3" w:rsidRPr="00257C7E" w:rsidRDefault="003D58B3" w:rsidP="00293516">
            <w:pPr>
              <w:jc w:val="center"/>
              <w:rPr>
                <w:rFonts w:ascii="Gisha" w:hAnsi="Gisha" w:cs="Gisha"/>
                <w:b/>
                <w:sz w:val="24"/>
                <w:szCs w:val="24"/>
              </w:rPr>
            </w:pPr>
          </w:p>
        </w:tc>
        <w:tc>
          <w:tcPr>
            <w:tcW w:w="1407" w:type="dxa"/>
          </w:tcPr>
          <w:p w14:paraId="06568EBF" w14:textId="77777777" w:rsidR="003D58B3" w:rsidRPr="00257C7E" w:rsidRDefault="003D58B3" w:rsidP="00293516">
            <w:pPr>
              <w:jc w:val="center"/>
              <w:rPr>
                <w:rFonts w:ascii="Gisha" w:hAnsi="Gisha" w:cs="Gisha"/>
                <w:b/>
                <w:sz w:val="24"/>
                <w:szCs w:val="24"/>
              </w:rPr>
            </w:pPr>
          </w:p>
        </w:tc>
        <w:tc>
          <w:tcPr>
            <w:tcW w:w="1407" w:type="dxa"/>
          </w:tcPr>
          <w:p w14:paraId="41AEED35" w14:textId="77777777" w:rsidR="003D58B3" w:rsidRPr="00257C7E" w:rsidRDefault="003D58B3" w:rsidP="00293516">
            <w:pPr>
              <w:jc w:val="center"/>
              <w:rPr>
                <w:rFonts w:ascii="Gisha" w:hAnsi="Gisha" w:cs="Gisha"/>
                <w:b/>
                <w:sz w:val="24"/>
                <w:szCs w:val="24"/>
              </w:rPr>
            </w:pPr>
          </w:p>
        </w:tc>
        <w:tc>
          <w:tcPr>
            <w:tcW w:w="1407" w:type="dxa"/>
          </w:tcPr>
          <w:p w14:paraId="6ECEF074" w14:textId="77777777" w:rsidR="003D58B3" w:rsidRPr="00257C7E" w:rsidRDefault="003D58B3" w:rsidP="00293516">
            <w:pPr>
              <w:jc w:val="center"/>
              <w:rPr>
                <w:rFonts w:ascii="Gisha" w:hAnsi="Gisha" w:cs="Gisha"/>
                <w:b/>
                <w:sz w:val="24"/>
                <w:szCs w:val="24"/>
              </w:rPr>
            </w:pPr>
          </w:p>
        </w:tc>
        <w:tc>
          <w:tcPr>
            <w:tcW w:w="1407" w:type="dxa"/>
          </w:tcPr>
          <w:p w14:paraId="13EB890E" w14:textId="77777777" w:rsidR="003D58B3" w:rsidRPr="00257C7E" w:rsidRDefault="003D58B3" w:rsidP="00293516">
            <w:pPr>
              <w:jc w:val="center"/>
              <w:rPr>
                <w:rFonts w:ascii="Gisha" w:hAnsi="Gisha" w:cs="Gisha"/>
                <w:b/>
                <w:sz w:val="24"/>
                <w:szCs w:val="24"/>
              </w:rPr>
            </w:pPr>
          </w:p>
        </w:tc>
      </w:tr>
      <w:tr w:rsidR="008F45CE" w:rsidRPr="00257C7E" w14:paraId="176888A6" w14:textId="77777777" w:rsidTr="00F23181">
        <w:tc>
          <w:tcPr>
            <w:tcW w:w="2376" w:type="dxa"/>
          </w:tcPr>
          <w:p w14:paraId="62650165" w14:textId="77777777" w:rsidR="004A36DB" w:rsidRPr="00257C7E" w:rsidRDefault="004A36DB" w:rsidP="00293516">
            <w:pPr>
              <w:jc w:val="center"/>
              <w:rPr>
                <w:rFonts w:ascii="Gisha" w:hAnsi="Gisha" w:cs="Gisha"/>
                <w:sz w:val="24"/>
                <w:szCs w:val="24"/>
              </w:rPr>
            </w:pPr>
            <w:r w:rsidRPr="00257C7E">
              <w:rPr>
                <w:rFonts w:ascii="Gisha" w:hAnsi="Gisha" w:cs="Gisha" w:hint="cs"/>
                <w:sz w:val="24"/>
                <w:szCs w:val="24"/>
              </w:rPr>
              <w:t>Afternoon</w:t>
            </w:r>
          </w:p>
          <w:p w14:paraId="57F36811"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12:00-15:00</w:t>
            </w:r>
          </w:p>
          <w:p w14:paraId="2FEC2EFD" w14:textId="168DFB7E"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2</w:t>
            </w:r>
            <w:r w:rsidR="00D33C39">
              <w:rPr>
                <w:rFonts w:ascii="Gisha" w:hAnsi="Gisha" w:cs="Gisha"/>
                <w:sz w:val="24"/>
                <w:szCs w:val="24"/>
              </w:rPr>
              <w:t>3.70</w:t>
            </w:r>
          </w:p>
        </w:tc>
        <w:tc>
          <w:tcPr>
            <w:tcW w:w="1566" w:type="dxa"/>
          </w:tcPr>
          <w:p w14:paraId="12D37F72" w14:textId="77777777" w:rsidR="003D58B3" w:rsidRPr="00257C7E" w:rsidRDefault="003D58B3" w:rsidP="00293516">
            <w:pPr>
              <w:jc w:val="center"/>
              <w:rPr>
                <w:rFonts w:ascii="Gisha" w:hAnsi="Gisha" w:cs="Gisha"/>
                <w:b/>
                <w:sz w:val="24"/>
                <w:szCs w:val="24"/>
              </w:rPr>
            </w:pPr>
          </w:p>
        </w:tc>
        <w:tc>
          <w:tcPr>
            <w:tcW w:w="1407" w:type="dxa"/>
          </w:tcPr>
          <w:p w14:paraId="56CD0298" w14:textId="77777777" w:rsidR="003D58B3" w:rsidRPr="00257C7E" w:rsidRDefault="003D58B3" w:rsidP="00293516">
            <w:pPr>
              <w:jc w:val="center"/>
              <w:rPr>
                <w:rFonts w:ascii="Gisha" w:hAnsi="Gisha" w:cs="Gisha"/>
                <w:b/>
                <w:sz w:val="24"/>
                <w:szCs w:val="24"/>
              </w:rPr>
            </w:pPr>
          </w:p>
        </w:tc>
        <w:tc>
          <w:tcPr>
            <w:tcW w:w="1407" w:type="dxa"/>
          </w:tcPr>
          <w:p w14:paraId="11E95451" w14:textId="77777777" w:rsidR="003D58B3" w:rsidRPr="00257C7E" w:rsidRDefault="003D58B3" w:rsidP="00293516">
            <w:pPr>
              <w:jc w:val="center"/>
              <w:rPr>
                <w:rFonts w:ascii="Gisha" w:hAnsi="Gisha" w:cs="Gisha"/>
                <w:b/>
                <w:sz w:val="24"/>
                <w:szCs w:val="24"/>
              </w:rPr>
            </w:pPr>
          </w:p>
        </w:tc>
        <w:tc>
          <w:tcPr>
            <w:tcW w:w="1407" w:type="dxa"/>
          </w:tcPr>
          <w:p w14:paraId="3F546BC3" w14:textId="77777777" w:rsidR="003D58B3" w:rsidRPr="00257C7E" w:rsidRDefault="003D58B3" w:rsidP="00293516">
            <w:pPr>
              <w:jc w:val="center"/>
              <w:rPr>
                <w:rFonts w:ascii="Gisha" w:hAnsi="Gisha" w:cs="Gisha"/>
                <w:b/>
                <w:sz w:val="24"/>
                <w:szCs w:val="24"/>
              </w:rPr>
            </w:pPr>
          </w:p>
        </w:tc>
        <w:tc>
          <w:tcPr>
            <w:tcW w:w="1407" w:type="dxa"/>
          </w:tcPr>
          <w:p w14:paraId="24B6E47E" w14:textId="77777777" w:rsidR="003D58B3" w:rsidRPr="00257C7E" w:rsidRDefault="003D58B3" w:rsidP="00293516">
            <w:pPr>
              <w:jc w:val="center"/>
              <w:rPr>
                <w:rFonts w:ascii="Gisha" w:hAnsi="Gisha" w:cs="Gisha"/>
                <w:b/>
                <w:sz w:val="24"/>
                <w:szCs w:val="24"/>
              </w:rPr>
            </w:pPr>
          </w:p>
        </w:tc>
      </w:tr>
      <w:tr w:rsidR="008F45CE" w:rsidRPr="00257C7E" w14:paraId="5DDDE409" w14:textId="77777777" w:rsidTr="00F23181">
        <w:tc>
          <w:tcPr>
            <w:tcW w:w="2376" w:type="dxa"/>
          </w:tcPr>
          <w:p w14:paraId="204EF7BD" w14:textId="1A7623A5" w:rsidR="004A36DB" w:rsidRPr="00257C7E" w:rsidRDefault="00525927" w:rsidP="00293516">
            <w:pPr>
              <w:jc w:val="center"/>
              <w:rPr>
                <w:rFonts w:ascii="Gisha" w:hAnsi="Gisha" w:cs="Gisha"/>
                <w:sz w:val="24"/>
                <w:szCs w:val="24"/>
              </w:rPr>
            </w:pPr>
            <w:r w:rsidRPr="00257C7E">
              <w:rPr>
                <w:rFonts w:ascii="Gisha" w:hAnsi="Gisha" w:cs="Gisha" w:hint="cs"/>
                <w:sz w:val="24"/>
                <w:szCs w:val="24"/>
              </w:rPr>
              <w:t>Teatime</w:t>
            </w:r>
          </w:p>
          <w:p w14:paraId="1082C051" w14:textId="77777777" w:rsidR="008B07D9" w:rsidRPr="00257C7E" w:rsidRDefault="008B07D9" w:rsidP="008B07D9">
            <w:pPr>
              <w:jc w:val="center"/>
              <w:rPr>
                <w:rFonts w:ascii="Gisha" w:hAnsi="Gisha" w:cs="Gisha"/>
              </w:rPr>
            </w:pPr>
            <w:r w:rsidRPr="00257C7E">
              <w:rPr>
                <w:rFonts w:ascii="Gisha" w:hAnsi="Gisha" w:cs="Gisha" w:hint="cs"/>
              </w:rPr>
              <w:t>Including a light snack</w:t>
            </w:r>
          </w:p>
          <w:p w14:paraId="03188ED0"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15:00-16:30</w:t>
            </w:r>
          </w:p>
          <w:p w14:paraId="602B7B8E" w14:textId="463D097F"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1</w:t>
            </w:r>
            <w:r w:rsidR="00D33C39">
              <w:rPr>
                <w:rFonts w:ascii="Gisha" w:hAnsi="Gisha" w:cs="Gisha"/>
                <w:sz w:val="24"/>
                <w:szCs w:val="24"/>
              </w:rPr>
              <w:t>1.85</w:t>
            </w:r>
          </w:p>
        </w:tc>
        <w:tc>
          <w:tcPr>
            <w:tcW w:w="1566" w:type="dxa"/>
          </w:tcPr>
          <w:p w14:paraId="7F2FE70D" w14:textId="77777777" w:rsidR="003D58B3" w:rsidRPr="00257C7E" w:rsidRDefault="003D58B3" w:rsidP="00293516">
            <w:pPr>
              <w:jc w:val="center"/>
              <w:rPr>
                <w:rFonts w:ascii="Gisha" w:hAnsi="Gisha" w:cs="Gisha"/>
                <w:b/>
                <w:sz w:val="24"/>
                <w:szCs w:val="24"/>
              </w:rPr>
            </w:pPr>
          </w:p>
        </w:tc>
        <w:tc>
          <w:tcPr>
            <w:tcW w:w="1407" w:type="dxa"/>
          </w:tcPr>
          <w:p w14:paraId="6BBFE737" w14:textId="77777777" w:rsidR="003D58B3" w:rsidRPr="00257C7E" w:rsidRDefault="003D58B3" w:rsidP="00293516">
            <w:pPr>
              <w:jc w:val="center"/>
              <w:rPr>
                <w:rFonts w:ascii="Gisha" w:hAnsi="Gisha" w:cs="Gisha"/>
                <w:b/>
                <w:sz w:val="24"/>
                <w:szCs w:val="24"/>
              </w:rPr>
            </w:pPr>
          </w:p>
        </w:tc>
        <w:tc>
          <w:tcPr>
            <w:tcW w:w="1407" w:type="dxa"/>
          </w:tcPr>
          <w:p w14:paraId="3C160ECF" w14:textId="77777777" w:rsidR="003D58B3" w:rsidRPr="00257C7E" w:rsidRDefault="003D58B3" w:rsidP="00293516">
            <w:pPr>
              <w:jc w:val="center"/>
              <w:rPr>
                <w:rFonts w:ascii="Gisha" w:hAnsi="Gisha" w:cs="Gisha"/>
                <w:b/>
                <w:sz w:val="24"/>
                <w:szCs w:val="24"/>
              </w:rPr>
            </w:pPr>
          </w:p>
        </w:tc>
        <w:tc>
          <w:tcPr>
            <w:tcW w:w="1407" w:type="dxa"/>
          </w:tcPr>
          <w:p w14:paraId="3542EF58" w14:textId="77777777" w:rsidR="003D58B3" w:rsidRPr="00257C7E" w:rsidRDefault="003D58B3" w:rsidP="00293516">
            <w:pPr>
              <w:jc w:val="center"/>
              <w:rPr>
                <w:rFonts w:ascii="Gisha" w:hAnsi="Gisha" w:cs="Gisha"/>
                <w:b/>
                <w:sz w:val="24"/>
                <w:szCs w:val="24"/>
              </w:rPr>
            </w:pPr>
          </w:p>
        </w:tc>
        <w:tc>
          <w:tcPr>
            <w:tcW w:w="1407" w:type="dxa"/>
          </w:tcPr>
          <w:p w14:paraId="63E4DC22" w14:textId="77777777" w:rsidR="003D58B3" w:rsidRPr="00257C7E" w:rsidRDefault="003D58B3" w:rsidP="00293516">
            <w:pPr>
              <w:jc w:val="center"/>
              <w:rPr>
                <w:rFonts w:ascii="Gisha" w:hAnsi="Gisha" w:cs="Gisha"/>
                <w:b/>
                <w:sz w:val="24"/>
                <w:szCs w:val="24"/>
              </w:rPr>
            </w:pPr>
          </w:p>
        </w:tc>
      </w:tr>
      <w:tr w:rsidR="008F45CE" w:rsidRPr="00257C7E" w14:paraId="0B460B7D" w14:textId="77777777" w:rsidTr="00F23181">
        <w:tc>
          <w:tcPr>
            <w:tcW w:w="2376" w:type="dxa"/>
          </w:tcPr>
          <w:p w14:paraId="24820563" w14:textId="77777777" w:rsidR="004A36DB" w:rsidRPr="00257C7E" w:rsidRDefault="004A36DB" w:rsidP="00293516">
            <w:pPr>
              <w:jc w:val="center"/>
              <w:rPr>
                <w:rFonts w:ascii="Gisha" w:hAnsi="Gisha" w:cs="Gisha"/>
                <w:sz w:val="24"/>
                <w:szCs w:val="24"/>
              </w:rPr>
            </w:pPr>
            <w:r w:rsidRPr="00257C7E">
              <w:rPr>
                <w:rFonts w:ascii="Gisha" w:hAnsi="Gisha" w:cs="Gisha" w:hint="cs"/>
                <w:sz w:val="24"/>
                <w:szCs w:val="24"/>
              </w:rPr>
              <w:t>Night Owl</w:t>
            </w:r>
          </w:p>
          <w:p w14:paraId="2B1571D2" w14:textId="77777777" w:rsidR="003D58B3" w:rsidRPr="00257C7E" w:rsidRDefault="003D58B3" w:rsidP="00293516">
            <w:pPr>
              <w:jc w:val="center"/>
              <w:rPr>
                <w:rFonts w:ascii="Gisha" w:hAnsi="Gisha" w:cs="Gisha"/>
                <w:sz w:val="24"/>
                <w:szCs w:val="24"/>
              </w:rPr>
            </w:pPr>
            <w:r w:rsidRPr="00257C7E">
              <w:rPr>
                <w:rFonts w:ascii="Gisha" w:hAnsi="Gisha" w:cs="Gisha" w:hint="cs"/>
                <w:sz w:val="24"/>
                <w:szCs w:val="24"/>
              </w:rPr>
              <w:t>16:30-18:00</w:t>
            </w:r>
          </w:p>
          <w:p w14:paraId="70BC4A5F" w14:textId="7B34740F" w:rsidR="003D58B3" w:rsidRPr="00257C7E" w:rsidRDefault="003D58B3" w:rsidP="00293516">
            <w:pPr>
              <w:jc w:val="center"/>
              <w:rPr>
                <w:rFonts w:ascii="Gisha" w:hAnsi="Gisha" w:cs="Gisha"/>
                <w:sz w:val="24"/>
                <w:szCs w:val="24"/>
              </w:rPr>
            </w:pPr>
            <w:r w:rsidRPr="00257C7E">
              <w:rPr>
                <w:rFonts w:ascii="Gisha" w:hAnsi="Gisha" w:cs="Gisha" w:hint="cs"/>
                <w:sz w:val="24"/>
                <w:szCs w:val="24"/>
              </w:rPr>
              <w:t>£</w:t>
            </w:r>
            <w:r w:rsidR="00CC13C9" w:rsidRPr="00257C7E">
              <w:rPr>
                <w:rFonts w:ascii="Gisha" w:hAnsi="Gisha" w:cs="Gisha" w:hint="cs"/>
                <w:sz w:val="24"/>
                <w:szCs w:val="24"/>
              </w:rPr>
              <w:t>1</w:t>
            </w:r>
            <w:r w:rsidR="00D33C39">
              <w:rPr>
                <w:rFonts w:ascii="Gisha" w:hAnsi="Gisha" w:cs="Gisha"/>
                <w:sz w:val="24"/>
                <w:szCs w:val="24"/>
              </w:rPr>
              <w:t>1.85</w:t>
            </w:r>
          </w:p>
        </w:tc>
        <w:tc>
          <w:tcPr>
            <w:tcW w:w="1566" w:type="dxa"/>
          </w:tcPr>
          <w:p w14:paraId="027E0A7D" w14:textId="77777777" w:rsidR="003D58B3" w:rsidRPr="00257C7E" w:rsidRDefault="003D58B3" w:rsidP="00293516">
            <w:pPr>
              <w:jc w:val="center"/>
              <w:rPr>
                <w:rFonts w:ascii="Gisha" w:hAnsi="Gisha" w:cs="Gisha"/>
                <w:b/>
                <w:sz w:val="24"/>
                <w:szCs w:val="24"/>
              </w:rPr>
            </w:pPr>
          </w:p>
        </w:tc>
        <w:tc>
          <w:tcPr>
            <w:tcW w:w="1407" w:type="dxa"/>
          </w:tcPr>
          <w:p w14:paraId="38650725" w14:textId="77777777" w:rsidR="003D58B3" w:rsidRPr="00257C7E" w:rsidRDefault="003D58B3" w:rsidP="00293516">
            <w:pPr>
              <w:jc w:val="center"/>
              <w:rPr>
                <w:rFonts w:ascii="Gisha" w:hAnsi="Gisha" w:cs="Gisha"/>
                <w:b/>
                <w:sz w:val="24"/>
                <w:szCs w:val="24"/>
              </w:rPr>
            </w:pPr>
          </w:p>
        </w:tc>
        <w:tc>
          <w:tcPr>
            <w:tcW w:w="1407" w:type="dxa"/>
          </w:tcPr>
          <w:p w14:paraId="16CFF6F4" w14:textId="77777777" w:rsidR="003D58B3" w:rsidRPr="00257C7E" w:rsidRDefault="003D58B3" w:rsidP="00293516">
            <w:pPr>
              <w:jc w:val="center"/>
              <w:rPr>
                <w:rFonts w:ascii="Gisha" w:hAnsi="Gisha" w:cs="Gisha"/>
                <w:b/>
                <w:sz w:val="24"/>
                <w:szCs w:val="24"/>
              </w:rPr>
            </w:pPr>
          </w:p>
        </w:tc>
        <w:tc>
          <w:tcPr>
            <w:tcW w:w="1407" w:type="dxa"/>
          </w:tcPr>
          <w:p w14:paraId="4341B752" w14:textId="77777777" w:rsidR="003D58B3" w:rsidRPr="00257C7E" w:rsidRDefault="003D58B3" w:rsidP="00293516">
            <w:pPr>
              <w:jc w:val="center"/>
              <w:rPr>
                <w:rFonts w:ascii="Gisha" w:hAnsi="Gisha" w:cs="Gisha"/>
                <w:b/>
                <w:sz w:val="24"/>
                <w:szCs w:val="24"/>
              </w:rPr>
            </w:pPr>
          </w:p>
        </w:tc>
        <w:tc>
          <w:tcPr>
            <w:tcW w:w="1407" w:type="dxa"/>
          </w:tcPr>
          <w:p w14:paraId="4B22A5F8" w14:textId="77777777" w:rsidR="003D58B3" w:rsidRPr="00257C7E" w:rsidRDefault="003D58B3" w:rsidP="00293516">
            <w:pPr>
              <w:jc w:val="center"/>
              <w:rPr>
                <w:rFonts w:ascii="Gisha" w:hAnsi="Gisha" w:cs="Gisha"/>
                <w:b/>
                <w:sz w:val="24"/>
                <w:szCs w:val="24"/>
              </w:rPr>
            </w:pPr>
          </w:p>
        </w:tc>
      </w:tr>
    </w:tbl>
    <w:p w14:paraId="19337F92" w14:textId="77777777" w:rsidR="00F67873" w:rsidRPr="00257C7E" w:rsidRDefault="00F67873" w:rsidP="0040112C">
      <w:pPr>
        <w:jc w:val="both"/>
        <w:rPr>
          <w:rFonts w:ascii="Gisha" w:hAnsi="Gisha" w:cs="Gisha"/>
        </w:rPr>
      </w:pPr>
    </w:p>
    <w:p w14:paraId="67B1D09D" w14:textId="5BEF155D" w:rsidR="0040112C" w:rsidRPr="00257C7E" w:rsidRDefault="0040112C" w:rsidP="0040112C">
      <w:pPr>
        <w:jc w:val="both"/>
        <w:rPr>
          <w:rFonts w:ascii="Gisha" w:hAnsi="Gisha" w:cs="Gisha"/>
        </w:rPr>
      </w:pPr>
      <w:r w:rsidRPr="00257C7E">
        <w:rPr>
          <w:rFonts w:ascii="Gisha" w:hAnsi="Gisha" w:cs="Gisha" w:hint="cs"/>
        </w:rPr>
        <w:t xml:space="preserve">Please note that even if you only require part of a session, you will still be charged for the whole session.  This is because we </w:t>
      </w:r>
      <w:r w:rsidR="00E85801" w:rsidRPr="00257C7E">
        <w:rPr>
          <w:rFonts w:ascii="Gisha" w:hAnsi="Gisha" w:cs="Gisha" w:hint="cs"/>
        </w:rPr>
        <w:t>must</w:t>
      </w:r>
      <w:r w:rsidRPr="00257C7E">
        <w:rPr>
          <w:rFonts w:ascii="Gisha" w:hAnsi="Gisha" w:cs="Gisha" w:hint="cs"/>
        </w:rPr>
        <w:t xml:space="preserve"> provide sufficient staff to manage the needs and safety of your child.  For instance, if you booked the Early Bird session but did not drop off your child until 0800, you would still be charged for the entire session </w:t>
      </w:r>
      <w:r w:rsidR="00AD4157" w:rsidRPr="00257C7E">
        <w:rPr>
          <w:rFonts w:ascii="Gisha" w:hAnsi="Gisha" w:cs="Gisha" w:hint="cs"/>
        </w:rPr>
        <w:t>i.e.</w:t>
      </w:r>
      <w:r w:rsidRPr="00257C7E">
        <w:rPr>
          <w:rFonts w:ascii="Gisha" w:hAnsi="Gisha" w:cs="Gisha" w:hint="cs"/>
        </w:rPr>
        <w:t xml:space="preserve"> 0730-0900.</w:t>
      </w:r>
    </w:p>
    <w:p w14:paraId="2B9D094D" w14:textId="77777777" w:rsidR="0040112C" w:rsidRPr="00257C7E" w:rsidRDefault="0040112C" w:rsidP="0040112C">
      <w:pPr>
        <w:jc w:val="both"/>
        <w:rPr>
          <w:rFonts w:ascii="Gisha" w:hAnsi="Gisha" w:cs="Gisha"/>
        </w:rPr>
      </w:pPr>
    </w:p>
    <w:p w14:paraId="427AA8E3" w14:textId="77777777" w:rsidR="00A97C33" w:rsidRPr="00257C7E" w:rsidRDefault="0040112C" w:rsidP="0040112C">
      <w:pPr>
        <w:jc w:val="both"/>
        <w:rPr>
          <w:rFonts w:ascii="Gisha" w:hAnsi="Gisha" w:cs="Gisha"/>
        </w:rPr>
      </w:pPr>
      <w:r w:rsidRPr="00257C7E">
        <w:rPr>
          <w:rFonts w:ascii="Gisha" w:hAnsi="Gisha" w:cs="Gisha" w:hint="cs"/>
        </w:rPr>
        <w:t>Even if your child is eligible for funded sessions, you will remain personally liable for the cost of sessions attended by your child until we have received your fully completed Parents Declaration Early Years Entitlement Form</w:t>
      </w:r>
      <w:r w:rsidR="00F67873" w:rsidRPr="00257C7E">
        <w:rPr>
          <w:rFonts w:ascii="Gisha" w:hAnsi="Gisha" w:cs="Gisha" w:hint="cs"/>
        </w:rPr>
        <w:t xml:space="preserve">, </w:t>
      </w:r>
      <w:r w:rsidRPr="00257C7E">
        <w:rPr>
          <w:rFonts w:ascii="Gisha" w:hAnsi="Gisha" w:cs="Gisha" w:hint="cs"/>
        </w:rPr>
        <w:t>your funding claim has been processed by Lincolnshire County Council and validated by us.</w:t>
      </w:r>
    </w:p>
    <w:p w14:paraId="76ADE51A" w14:textId="77777777" w:rsidR="00F67873" w:rsidRPr="00257C7E" w:rsidRDefault="00F67873" w:rsidP="0040112C">
      <w:pPr>
        <w:jc w:val="both"/>
        <w:rPr>
          <w:rFonts w:ascii="Gisha" w:hAnsi="Gisha" w:cs="Gisha"/>
        </w:rPr>
      </w:pPr>
    </w:p>
    <w:p w14:paraId="083B1215" w14:textId="6D7D07F2" w:rsidR="00F67873" w:rsidRPr="00257C7E" w:rsidRDefault="00B8416D" w:rsidP="00F67873">
      <w:pPr>
        <w:jc w:val="both"/>
        <w:rPr>
          <w:rFonts w:ascii="Gisha" w:hAnsi="Gisha" w:cs="Gisha"/>
        </w:rPr>
      </w:pPr>
      <w:r w:rsidRPr="00257C7E">
        <w:rPr>
          <w:rFonts w:ascii="Gisha" w:hAnsi="Gisha" w:cs="Gisha" w:hint="cs"/>
        </w:rPr>
        <w:t xml:space="preserve">A £100 deposit will be required with this Admission Form for all nursery children.  This will be refunded when your child leaves the Centre </w:t>
      </w:r>
      <w:r w:rsidR="00E85801" w:rsidRPr="00257C7E">
        <w:rPr>
          <w:rFonts w:ascii="Gisha" w:hAnsi="Gisha" w:cs="Gisha" w:hint="cs"/>
        </w:rPr>
        <w:t>if</w:t>
      </w:r>
      <w:r w:rsidRPr="00257C7E">
        <w:rPr>
          <w:rFonts w:ascii="Gisha" w:hAnsi="Gisha" w:cs="Gisha" w:hint="cs"/>
        </w:rPr>
        <w:t xml:space="preserve"> no bills are outstanding.</w:t>
      </w:r>
      <w:r w:rsidR="00F67873" w:rsidRPr="00257C7E">
        <w:rPr>
          <w:rFonts w:ascii="Gisha" w:hAnsi="Gisha" w:cs="Gisha" w:hint="cs"/>
        </w:rPr>
        <w:t xml:space="preserve"> </w:t>
      </w:r>
    </w:p>
    <w:p w14:paraId="5D315804" w14:textId="77777777" w:rsidR="00F67873" w:rsidRPr="00257C7E" w:rsidRDefault="00F67873" w:rsidP="00F67873">
      <w:pPr>
        <w:jc w:val="both"/>
        <w:rPr>
          <w:rFonts w:ascii="Gisha" w:hAnsi="Gisha" w:cs="Gisha"/>
        </w:rPr>
      </w:pPr>
    </w:p>
    <w:p w14:paraId="75130A54" w14:textId="490CB186" w:rsidR="00D0466C" w:rsidRPr="00257C7E" w:rsidRDefault="00D0466C" w:rsidP="00D0466C">
      <w:pPr>
        <w:jc w:val="both"/>
        <w:rPr>
          <w:rFonts w:ascii="Gisha" w:hAnsi="Gisha" w:cs="Gisha"/>
        </w:rPr>
      </w:pPr>
      <w:r w:rsidRPr="00257C7E">
        <w:rPr>
          <w:rFonts w:ascii="Gisha" w:hAnsi="Gisha" w:cs="Gisha" w:hint="cs"/>
        </w:rPr>
        <w:t xml:space="preserve">If your child is unable to attend a </w:t>
      </w:r>
      <w:r w:rsidR="00E85801" w:rsidRPr="00257C7E">
        <w:rPr>
          <w:rFonts w:ascii="Gisha" w:hAnsi="Gisha" w:cs="Gisha" w:hint="cs"/>
        </w:rPr>
        <w:t>session,</w:t>
      </w:r>
      <w:r w:rsidRPr="00257C7E">
        <w:rPr>
          <w:rFonts w:ascii="Gisha" w:hAnsi="Gisha" w:cs="Gisha" w:hint="cs"/>
        </w:rPr>
        <w:t xml:space="preserve"> please contact the main office so that we can mark your child as absent. If we are not </w:t>
      </w:r>
      <w:r w:rsidR="00E85801" w:rsidRPr="00257C7E">
        <w:rPr>
          <w:rFonts w:ascii="Gisha" w:hAnsi="Gisha" w:cs="Gisha" w:hint="cs"/>
        </w:rPr>
        <w:t>contacted,</w:t>
      </w:r>
      <w:r w:rsidRPr="00257C7E">
        <w:rPr>
          <w:rFonts w:ascii="Gisha" w:hAnsi="Gisha" w:cs="Gisha" w:hint="cs"/>
        </w:rPr>
        <w:t xml:space="preserve"> the</w:t>
      </w:r>
      <w:r w:rsidR="00E85801" w:rsidRPr="00257C7E">
        <w:rPr>
          <w:rFonts w:ascii="Gisha" w:hAnsi="Gisha" w:cs="Gisha" w:hint="cs"/>
        </w:rPr>
        <w:t>n</w:t>
      </w:r>
      <w:r w:rsidRPr="00257C7E">
        <w:rPr>
          <w:rFonts w:ascii="Gisha" w:hAnsi="Gisha" w:cs="Gisha" w:hint="cs"/>
        </w:rPr>
        <w:t xml:space="preserve"> a member of staff will make contact to investigate their absence as part of our Absent Child Policy.</w:t>
      </w:r>
    </w:p>
    <w:p w14:paraId="2F361442" w14:textId="77777777" w:rsidR="00B61B69" w:rsidRPr="00257C7E" w:rsidRDefault="00DE78F4" w:rsidP="00970DE6">
      <w:pPr>
        <w:rPr>
          <w:rFonts w:ascii="Gisha" w:hAnsi="Gisha" w:cs="Gisha"/>
          <w:b/>
          <w:sz w:val="24"/>
          <w:szCs w:val="24"/>
        </w:rPr>
      </w:pPr>
      <w:r w:rsidRPr="00257C7E">
        <w:rPr>
          <w:rFonts w:ascii="Gisha" w:hAnsi="Gisha" w:cs="Gisha" w:hint="cs"/>
          <w:b/>
          <w:sz w:val="24"/>
          <w:szCs w:val="24"/>
        </w:rPr>
        <w:br w:type="page"/>
      </w:r>
    </w:p>
    <w:p w14:paraId="48B3E51E" w14:textId="77777777" w:rsidR="0040112C" w:rsidRPr="00257C7E" w:rsidRDefault="0040112C" w:rsidP="003D58B3">
      <w:pPr>
        <w:jc w:val="center"/>
        <w:rPr>
          <w:rFonts w:ascii="Gisha" w:hAnsi="Gisha" w:cs="Gisha"/>
          <w:b/>
          <w:sz w:val="24"/>
          <w:szCs w:val="24"/>
        </w:rPr>
      </w:pPr>
    </w:p>
    <w:p w14:paraId="38699221" w14:textId="6D1F1608" w:rsidR="003D58B3" w:rsidRPr="00257C7E" w:rsidRDefault="00331655" w:rsidP="003D58B3">
      <w:pPr>
        <w:jc w:val="center"/>
        <w:rPr>
          <w:rFonts w:ascii="Gisha" w:hAnsi="Gisha" w:cs="Gisha"/>
          <w:b/>
          <w:sz w:val="24"/>
          <w:szCs w:val="24"/>
        </w:rPr>
      </w:pPr>
      <w:r w:rsidRPr="00257C7E">
        <w:rPr>
          <w:rFonts w:ascii="Gisha" w:hAnsi="Gisha" w:cs="Gisha" w:hint="cs"/>
          <w:b/>
          <w:sz w:val="24"/>
          <w:szCs w:val="24"/>
        </w:rPr>
        <w:t xml:space="preserve">Great &amp; </w:t>
      </w:r>
      <w:r w:rsidR="003D58B3" w:rsidRPr="00257C7E">
        <w:rPr>
          <w:rFonts w:ascii="Gisha" w:hAnsi="Gisha" w:cs="Gisha" w:hint="cs"/>
          <w:b/>
          <w:sz w:val="24"/>
          <w:szCs w:val="24"/>
        </w:rPr>
        <w:t>Mighty Oaks</w:t>
      </w:r>
    </w:p>
    <w:p w14:paraId="4517DAD9" w14:textId="4BE3555D" w:rsidR="003D58B3" w:rsidRPr="00257C7E" w:rsidRDefault="00331655" w:rsidP="003D58B3">
      <w:pPr>
        <w:jc w:val="center"/>
        <w:rPr>
          <w:rFonts w:ascii="Gisha" w:hAnsi="Gisha" w:cs="Gisha"/>
          <w:b/>
          <w:sz w:val="24"/>
          <w:szCs w:val="24"/>
        </w:rPr>
      </w:pPr>
      <w:r w:rsidRPr="00257C7E">
        <w:rPr>
          <w:rFonts w:ascii="Gisha" w:hAnsi="Gisha" w:cs="Gisha" w:hint="cs"/>
          <w:b/>
          <w:sz w:val="24"/>
          <w:szCs w:val="24"/>
        </w:rPr>
        <w:t>(Age 3-5</w:t>
      </w:r>
      <w:r w:rsidR="003D58B3" w:rsidRPr="00257C7E">
        <w:rPr>
          <w:rFonts w:ascii="Gisha" w:hAnsi="Gisha" w:cs="Gisha" w:hint="cs"/>
          <w:b/>
          <w:sz w:val="24"/>
          <w:szCs w:val="24"/>
        </w:rPr>
        <w:t xml:space="preserve"> years)</w:t>
      </w:r>
    </w:p>
    <w:p w14:paraId="3F338F06" w14:textId="77777777" w:rsidR="003D58B3" w:rsidRPr="00257C7E" w:rsidRDefault="003D58B3" w:rsidP="003D58B3">
      <w:pPr>
        <w:jc w:val="center"/>
        <w:rPr>
          <w:rFonts w:ascii="Gisha" w:hAnsi="Gisha" w:cs="Gisha"/>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1400"/>
        <w:gridCol w:w="1400"/>
        <w:gridCol w:w="1400"/>
        <w:gridCol w:w="1403"/>
        <w:gridCol w:w="1391"/>
      </w:tblGrid>
      <w:tr w:rsidR="003D58B3" w:rsidRPr="00257C7E" w14:paraId="62FB65A4" w14:textId="77777777" w:rsidTr="00525927">
        <w:tc>
          <w:tcPr>
            <w:tcW w:w="9344" w:type="dxa"/>
            <w:gridSpan w:val="6"/>
          </w:tcPr>
          <w:p w14:paraId="3802AB01" w14:textId="77777777" w:rsidR="003D58B3" w:rsidRPr="00257C7E" w:rsidRDefault="003D58B3" w:rsidP="00293516">
            <w:pPr>
              <w:jc w:val="center"/>
              <w:rPr>
                <w:rFonts w:ascii="Gisha" w:hAnsi="Gisha" w:cs="Gisha"/>
                <w:b/>
                <w:sz w:val="24"/>
                <w:szCs w:val="24"/>
              </w:rPr>
            </w:pPr>
          </w:p>
          <w:p w14:paraId="59670653" w14:textId="77777777" w:rsidR="003D58B3" w:rsidRPr="00257C7E" w:rsidRDefault="002A17E7" w:rsidP="00293516">
            <w:pPr>
              <w:jc w:val="center"/>
              <w:rPr>
                <w:rFonts w:ascii="Gisha" w:hAnsi="Gisha" w:cs="Gisha"/>
                <w:b/>
                <w:sz w:val="24"/>
                <w:szCs w:val="24"/>
              </w:rPr>
            </w:pPr>
            <w:r w:rsidRPr="00257C7E">
              <w:rPr>
                <w:rFonts w:ascii="Gisha" w:hAnsi="Gisha" w:cs="Gisha" w:hint="cs"/>
                <w:b/>
                <w:sz w:val="24"/>
                <w:szCs w:val="24"/>
              </w:rPr>
              <w:t>When would you like your child to attend Acorn Childcare Centre?</w:t>
            </w:r>
          </w:p>
          <w:p w14:paraId="606A8A7F" w14:textId="77777777" w:rsidR="00C02877" w:rsidRPr="00257C7E" w:rsidRDefault="00C02877" w:rsidP="00293516">
            <w:pPr>
              <w:jc w:val="center"/>
              <w:rPr>
                <w:rFonts w:ascii="Gisha" w:hAnsi="Gisha" w:cs="Gisha"/>
                <w:b/>
                <w:sz w:val="24"/>
                <w:szCs w:val="24"/>
                <w:u w:val="single"/>
              </w:rPr>
            </w:pPr>
            <w:r w:rsidRPr="00257C7E">
              <w:rPr>
                <w:rFonts w:ascii="Gisha" w:hAnsi="Gisha" w:cs="Gisha" w:hint="cs"/>
                <w:b/>
                <w:sz w:val="24"/>
                <w:szCs w:val="24"/>
                <w:u w:val="single"/>
              </w:rPr>
              <w:t>All Year Round/Term Time</w:t>
            </w:r>
            <w:r w:rsidR="00A97C33" w:rsidRPr="00257C7E">
              <w:rPr>
                <w:rFonts w:ascii="Gisha" w:hAnsi="Gisha" w:cs="Gisha" w:hint="cs"/>
                <w:b/>
                <w:sz w:val="24"/>
                <w:szCs w:val="24"/>
                <w:u w:val="single"/>
              </w:rPr>
              <w:t xml:space="preserve"> Only</w:t>
            </w:r>
          </w:p>
          <w:p w14:paraId="72501D00" w14:textId="77777777" w:rsidR="003D58B3" w:rsidRPr="00257C7E" w:rsidRDefault="003D58B3" w:rsidP="00555805">
            <w:pPr>
              <w:jc w:val="center"/>
              <w:rPr>
                <w:rFonts w:ascii="Gisha" w:hAnsi="Gisha" w:cs="Gisha"/>
                <w:b/>
                <w:i/>
              </w:rPr>
            </w:pPr>
            <w:r w:rsidRPr="00257C7E">
              <w:rPr>
                <w:rFonts w:ascii="Gisha" w:hAnsi="Gisha" w:cs="Gisha" w:hint="cs"/>
                <w:b/>
                <w:i/>
              </w:rPr>
              <w:t xml:space="preserve">(Please delete </w:t>
            </w:r>
            <w:r w:rsidR="00A97C33" w:rsidRPr="00257C7E">
              <w:rPr>
                <w:rFonts w:ascii="Gisha" w:hAnsi="Gisha" w:cs="Gisha" w:hint="cs"/>
                <w:b/>
                <w:i/>
              </w:rPr>
              <w:t xml:space="preserve">as </w:t>
            </w:r>
            <w:r w:rsidRPr="00257C7E">
              <w:rPr>
                <w:rFonts w:ascii="Gisha" w:hAnsi="Gisha" w:cs="Gisha" w:hint="cs"/>
                <w:b/>
                <w:i/>
              </w:rPr>
              <w:t>appropriate)</w:t>
            </w:r>
          </w:p>
          <w:p w14:paraId="0675744D" w14:textId="77777777" w:rsidR="003D58B3" w:rsidRPr="00257C7E" w:rsidRDefault="003D58B3" w:rsidP="00293516">
            <w:pPr>
              <w:jc w:val="center"/>
              <w:rPr>
                <w:rFonts w:ascii="Gisha" w:hAnsi="Gisha" w:cs="Gisha"/>
                <w:b/>
                <w:sz w:val="24"/>
                <w:szCs w:val="24"/>
              </w:rPr>
            </w:pPr>
          </w:p>
        </w:tc>
      </w:tr>
      <w:tr w:rsidR="008F45CE" w:rsidRPr="00257C7E" w14:paraId="6AA95A6D" w14:textId="77777777" w:rsidTr="00525927">
        <w:tc>
          <w:tcPr>
            <w:tcW w:w="2350" w:type="dxa"/>
          </w:tcPr>
          <w:p w14:paraId="61774335"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Time</w:t>
            </w:r>
          </w:p>
          <w:p w14:paraId="375A210B" w14:textId="77777777" w:rsidR="003D58B3" w:rsidRPr="00257C7E" w:rsidRDefault="003D58B3" w:rsidP="00293516">
            <w:pPr>
              <w:jc w:val="center"/>
              <w:rPr>
                <w:rFonts w:ascii="Gisha" w:hAnsi="Gisha" w:cs="Gisha"/>
                <w:b/>
                <w:sz w:val="24"/>
                <w:szCs w:val="24"/>
              </w:rPr>
            </w:pPr>
          </w:p>
        </w:tc>
        <w:tc>
          <w:tcPr>
            <w:tcW w:w="1400" w:type="dxa"/>
          </w:tcPr>
          <w:p w14:paraId="17B28634"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Mon</w:t>
            </w:r>
          </w:p>
        </w:tc>
        <w:tc>
          <w:tcPr>
            <w:tcW w:w="1400" w:type="dxa"/>
          </w:tcPr>
          <w:p w14:paraId="36D33F40"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Tues</w:t>
            </w:r>
          </w:p>
        </w:tc>
        <w:tc>
          <w:tcPr>
            <w:tcW w:w="1400" w:type="dxa"/>
          </w:tcPr>
          <w:p w14:paraId="612E433A"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Wed</w:t>
            </w:r>
          </w:p>
        </w:tc>
        <w:tc>
          <w:tcPr>
            <w:tcW w:w="1403" w:type="dxa"/>
          </w:tcPr>
          <w:p w14:paraId="46D60520"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Thurs</w:t>
            </w:r>
          </w:p>
        </w:tc>
        <w:tc>
          <w:tcPr>
            <w:tcW w:w="1391" w:type="dxa"/>
          </w:tcPr>
          <w:p w14:paraId="1B8F7C89" w14:textId="77777777" w:rsidR="003D58B3" w:rsidRPr="00257C7E" w:rsidRDefault="003D58B3" w:rsidP="00293516">
            <w:pPr>
              <w:jc w:val="center"/>
              <w:rPr>
                <w:rFonts w:ascii="Gisha" w:hAnsi="Gisha" w:cs="Gisha"/>
                <w:b/>
                <w:sz w:val="24"/>
                <w:szCs w:val="24"/>
              </w:rPr>
            </w:pPr>
            <w:r w:rsidRPr="00257C7E">
              <w:rPr>
                <w:rFonts w:ascii="Gisha" w:hAnsi="Gisha" w:cs="Gisha" w:hint="cs"/>
                <w:b/>
                <w:sz w:val="24"/>
                <w:szCs w:val="24"/>
              </w:rPr>
              <w:t>Fri</w:t>
            </w:r>
          </w:p>
        </w:tc>
      </w:tr>
      <w:tr w:rsidR="009D6327" w:rsidRPr="00257C7E" w14:paraId="0DC96911" w14:textId="77777777" w:rsidTr="00525927">
        <w:tc>
          <w:tcPr>
            <w:tcW w:w="2350" w:type="dxa"/>
          </w:tcPr>
          <w:p w14:paraId="606C1077" w14:textId="3567EE10" w:rsidR="009D6327" w:rsidRPr="00257C7E" w:rsidRDefault="009D6327" w:rsidP="00293516">
            <w:pPr>
              <w:jc w:val="center"/>
              <w:rPr>
                <w:rFonts w:ascii="Gisha" w:hAnsi="Gisha" w:cs="Gisha"/>
                <w:sz w:val="24"/>
                <w:szCs w:val="24"/>
              </w:rPr>
            </w:pPr>
          </w:p>
        </w:tc>
        <w:tc>
          <w:tcPr>
            <w:tcW w:w="1400" w:type="dxa"/>
          </w:tcPr>
          <w:p w14:paraId="2CC08045" w14:textId="77777777" w:rsidR="009D6327" w:rsidRPr="00257C7E" w:rsidRDefault="009D6327" w:rsidP="00293516">
            <w:pPr>
              <w:jc w:val="center"/>
              <w:rPr>
                <w:rFonts w:ascii="Gisha" w:hAnsi="Gisha" w:cs="Gisha"/>
                <w:sz w:val="16"/>
                <w:szCs w:val="16"/>
              </w:rPr>
            </w:pPr>
          </w:p>
        </w:tc>
        <w:tc>
          <w:tcPr>
            <w:tcW w:w="1400" w:type="dxa"/>
          </w:tcPr>
          <w:p w14:paraId="7005A524" w14:textId="77777777" w:rsidR="009D6327" w:rsidRPr="00257C7E" w:rsidRDefault="009D6327" w:rsidP="00293516">
            <w:pPr>
              <w:jc w:val="center"/>
              <w:rPr>
                <w:rFonts w:ascii="Gisha" w:hAnsi="Gisha" w:cs="Gisha"/>
                <w:sz w:val="16"/>
                <w:szCs w:val="16"/>
              </w:rPr>
            </w:pPr>
          </w:p>
        </w:tc>
        <w:tc>
          <w:tcPr>
            <w:tcW w:w="1400" w:type="dxa"/>
          </w:tcPr>
          <w:p w14:paraId="239D3A42" w14:textId="77777777" w:rsidR="009D6327" w:rsidRPr="00257C7E" w:rsidRDefault="009D6327" w:rsidP="00293516">
            <w:pPr>
              <w:jc w:val="center"/>
              <w:rPr>
                <w:rFonts w:ascii="Gisha" w:hAnsi="Gisha" w:cs="Gisha"/>
                <w:sz w:val="16"/>
                <w:szCs w:val="16"/>
              </w:rPr>
            </w:pPr>
          </w:p>
        </w:tc>
        <w:tc>
          <w:tcPr>
            <w:tcW w:w="1403" w:type="dxa"/>
          </w:tcPr>
          <w:p w14:paraId="61D0CA45" w14:textId="77777777" w:rsidR="009D6327" w:rsidRPr="00257C7E" w:rsidRDefault="009D6327" w:rsidP="0048400A">
            <w:pPr>
              <w:jc w:val="center"/>
              <w:rPr>
                <w:rFonts w:ascii="Gisha" w:hAnsi="Gisha" w:cs="Gisha"/>
                <w:sz w:val="16"/>
                <w:szCs w:val="16"/>
              </w:rPr>
            </w:pPr>
          </w:p>
        </w:tc>
        <w:tc>
          <w:tcPr>
            <w:tcW w:w="1391" w:type="dxa"/>
          </w:tcPr>
          <w:p w14:paraId="21ECA02B" w14:textId="77777777" w:rsidR="009D6327" w:rsidRPr="00257C7E" w:rsidRDefault="009D6327" w:rsidP="00293516">
            <w:pPr>
              <w:jc w:val="center"/>
              <w:rPr>
                <w:rFonts w:ascii="Gisha" w:hAnsi="Gisha" w:cs="Gisha"/>
                <w:sz w:val="16"/>
                <w:szCs w:val="16"/>
              </w:rPr>
            </w:pPr>
          </w:p>
        </w:tc>
      </w:tr>
      <w:tr w:rsidR="00D33C39" w:rsidRPr="00257C7E" w14:paraId="4F39ABE4" w14:textId="77777777" w:rsidTr="00525927">
        <w:tc>
          <w:tcPr>
            <w:tcW w:w="2350" w:type="dxa"/>
          </w:tcPr>
          <w:p w14:paraId="2A996494"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Early Bird</w:t>
            </w:r>
          </w:p>
          <w:p w14:paraId="59B43A2F" w14:textId="77777777" w:rsidR="00D33C39" w:rsidRPr="00257C7E" w:rsidRDefault="00D33C39" w:rsidP="00D33C39">
            <w:pPr>
              <w:jc w:val="center"/>
              <w:rPr>
                <w:rFonts w:ascii="Gisha" w:hAnsi="Gisha" w:cs="Gisha"/>
              </w:rPr>
            </w:pPr>
            <w:r w:rsidRPr="00257C7E">
              <w:rPr>
                <w:rFonts w:ascii="Gisha" w:hAnsi="Gisha" w:cs="Gisha" w:hint="cs"/>
              </w:rPr>
              <w:t>Including a light breakfast</w:t>
            </w:r>
          </w:p>
          <w:p w14:paraId="722914A8"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7:30 – 8:00</w:t>
            </w:r>
          </w:p>
          <w:p w14:paraId="51A6AF3A" w14:textId="2D0A6D57" w:rsidR="00D33C39" w:rsidRPr="00257C7E" w:rsidRDefault="00D33C39" w:rsidP="00D33C39">
            <w:pPr>
              <w:jc w:val="center"/>
              <w:rPr>
                <w:rFonts w:ascii="Gisha" w:hAnsi="Gisha" w:cs="Gisha"/>
                <w:sz w:val="24"/>
                <w:szCs w:val="24"/>
              </w:rPr>
            </w:pPr>
            <w:r w:rsidRPr="00257C7E">
              <w:rPr>
                <w:rFonts w:ascii="Gisha" w:hAnsi="Gisha" w:cs="Gisha" w:hint="cs"/>
                <w:sz w:val="24"/>
                <w:szCs w:val="24"/>
              </w:rPr>
              <w:t>£3.</w:t>
            </w:r>
            <w:r>
              <w:rPr>
                <w:rFonts w:ascii="Gisha" w:hAnsi="Gisha" w:cs="Gisha"/>
                <w:sz w:val="24"/>
                <w:szCs w:val="24"/>
              </w:rPr>
              <w:t>95</w:t>
            </w:r>
          </w:p>
        </w:tc>
        <w:tc>
          <w:tcPr>
            <w:tcW w:w="1400" w:type="dxa"/>
          </w:tcPr>
          <w:p w14:paraId="029D348B" w14:textId="77777777" w:rsidR="00D33C39" w:rsidRPr="00257C7E" w:rsidRDefault="00D33C39" w:rsidP="00D33C39">
            <w:pPr>
              <w:jc w:val="center"/>
              <w:rPr>
                <w:rFonts w:ascii="Gisha" w:hAnsi="Gisha" w:cs="Gisha"/>
                <w:sz w:val="16"/>
                <w:szCs w:val="16"/>
              </w:rPr>
            </w:pPr>
          </w:p>
        </w:tc>
        <w:tc>
          <w:tcPr>
            <w:tcW w:w="1400" w:type="dxa"/>
          </w:tcPr>
          <w:p w14:paraId="63F55E42" w14:textId="77777777" w:rsidR="00D33C39" w:rsidRPr="00257C7E" w:rsidRDefault="00D33C39" w:rsidP="00D33C39">
            <w:pPr>
              <w:jc w:val="center"/>
              <w:rPr>
                <w:rFonts w:ascii="Gisha" w:hAnsi="Gisha" w:cs="Gisha"/>
                <w:sz w:val="16"/>
                <w:szCs w:val="16"/>
              </w:rPr>
            </w:pPr>
          </w:p>
        </w:tc>
        <w:tc>
          <w:tcPr>
            <w:tcW w:w="1400" w:type="dxa"/>
          </w:tcPr>
          <w:p w14:paraId="572DF8CC" w14:textId="77777777" w:rsidR="00D33C39" w:rsidRPr="00257C7E" w:rsidRDefault="00D33C39" w:rsidP="00D33C39">
            <w:pPr>
              <w:jc w:val="center"/>
              <w:rPr>
                <w:rFonts w:ascii="Gisha" w:hAnsi="Gisha" w:cs="Gisha"/>
                <w:sz w:val="16"/>
                <w:szCs w:val="16"/>
              </w:rPr>
            </w:pPr>
          </w:p>
        </w:tc>
        <w:tc>
          <w:tcPr>
            <w:tcW w:w="1403" w:type="dxa"/>
          </w:tcPr>
          <w:p w14:paraId="19AE8D64" w14:textId="77777777" w:rsidR="00D33C39" w:rsidRPr="00257C7E" w:rsidRDefault="00D33C39" w:rsidP="00D33C39">
            <w:pPr>
              <w:jc w:val="center"/>
              <w:rPr>
                <w:rFonts w:ascii="Gisha" w:hAnsi="Gisha" w:cs="Gisha"/>
                <w:sz w:val="16"/>
                <w:szCs w:val="16"/>
              </w:rPr>
            </w:pPr>
          </w:p>
        </w:tc>
        <w:tc>
          <w:tcPr>
            <w:tcW w:w="1391" w:type="dxa"/>
          </w:tcPr>
          <w:p w14:paraId="587302A7" w14:textId="77777777" w:rsidR="00D33C39" w:rsidRPr="00257C7E" w:rsidRDefault="00D33C39" w:rsidP="00D33C39">
            <w:pPr>
              <w:jc w:val="center"/>
              <w:rPr>
                <w:rFonts w:ascii="Gisha" w:hAnsi="Gisha" w:cs="Gisha"/>
                <w:sz w:val="16"/>
                <w:szCs w:val="16"/>
              </w:rPr>
            </w:pPr>
          </w:p>
        </w:tc>
      </w:tr>
      <w:tr w:rsidR="00D33C39" w:rsidRPr="00257C7E" w14:paraId="0258049B" w14:textId="77777777" w:rsidTr="00525927">
        <w:tc>
          <w:tcPr>
            <w:tcW w:w="2350" w:type="dxa"/>
          </w:tcPr>
          <w:p w14:paraId="2A1A1E8B"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Early Bird late</w:t>
            </w:r>
          </w:p>
          <w:p w14:paraId="4712711E" w14:textId="77777777" w:rsidR="00D33C39" w:rsidRPr="00257C7E" w:rsidRDefault="00D33C39" w:rsidP="00D33C39">
            <w:pPr>
              <w:jc w:val="center"/>
              <w:rPr>
                <w:rFonts w:ascii="Gisha" w:hAnsi="Gisha" w:cs="Gisha"/>
              </w:rPr>
            </w:pPr>
            <w:r w:rsidRPr="00257C7E">
              <w:rPr>
                <w:rFonts w:ascii="Gisha" w:hAnsi="Gisha" w:cs="Gisha" w:hint="cs"/>
              </w:rPr>
              <w:t>Including a light breakfast</w:t>
            </w:r>
          </w:p>
          <w:p w14:paraId="298A75B3"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08:00-09:00</w:t>
            </w:r>
          </w:p>
          <w:p w14:paraId="51517F41" w14:textId="3FD219C9" w:rsidR="00D33C39" w:rsidRPr="00257C7E" w:rsidRDefault="00D33C39" w:rsidP="00D33C39">
            <w:pPr>
              <w:jc w:val="center"/>
              <w:rPr>
                <w:rFonts w:ascii="Gisha" w:hAnsi="Gisha" w:cs="Gisha"/>
                <w:sz w:val="24"/>
                <w:szCs w:val="24"/>
              </w:rPr>
            </w:pPr>
            <w:r w:rsidRPr="00257C7E">
              <w:rPr>
                <w:rFonts w:ascii="Gisha" w:hAnsi="Gisha" w:cs="Gisha" w:hint="cs"/>
                <w:sz w:val="24"/>
                <w:szCs w:val="24"/>
              </w:rPr>
              <w:t>£7.</w:t>
            </w:r>
            <w:r>
              <w:rPr>
                <w:rFonts w:ascii="Gisha" w:hAnsi="Gisha" w:cs="Gisha"/>
                <w:sz w:val="24"/>
                <w:szCs w:val="24"/>
              </w:rPr>
              <w:t>90</w:t>
            </w:r>
          </w:p>
        </w:tc>
        <w:tc>
          <w:tcPr>
            <w:tcW w:w="1400" w:type="dxa"/>
          </w:tcPr>
          <w:p w14:paraId="3E8BCE4F" w14:textId="77777777" w:rsidR="00D33C39" w:rsidRPr="00257C7E" w:rsidRDefault="00D33C39" w:rsidP="00D33C39">
            <w:pPr>
              <w:jc w:val="center"/>
              <w:rPr>
                <w:rFonts w:ascii="Gisha" w:hAnsi="Gisha" w:cs="Gisha"/>
                <w:b/>
                <w:sz w:val="24"/>
                <w:szCs w:val="24"/>
              </w:rPr>
            </w:pPr>
          </w:p>
        </w:tc>
        <w:tc>
          <w:tcPr>
            <w:tcW w:w="1400" w:type="dxa"/>
          </w:tcPr>
          <w:p w14:paraId="1476838B" w14:textId="77777777" w:rsidR="00D33C39" w:rsidRPr="00257C7E" w:rsidRDefault="00D33C39" w:rsidP="00D33C39">
            <w:pPr>
              <w:jc w:val="center"/>
              <w:rPr>
                <w:rFonts w:ascii="Gisha" w:hAnsi="Gisha" w:cs="Gisha"/>
                <w:b/>
                <w:sz w:val="24"/>
                <w:szCs w:val="24"/>
              </w:rPr>
            </w:pPr>
          </w:p>
        </w:tc>
        <w:tc>
          <w:tcPr>
            <w:tcW w:w="1400" w:type="dxa"/>
          </w:tcPr>
          <w:p w14:paraId="21A132FB" w14:textId="77777777" w:rsidR="00D33C39" w:rsidRPr="00257C7E" w:rsidRDefault="00D33C39" w:rsidP="00D33C39">
            <w:pPr>
              <w:jc w:val="center"/>
              <w:rPr>
                <w:rFonts w:ascii="Gisha" w:hAnsi="Gisha" w:cs="Gisha"/>
                <w:b/>
                <w:sz w:val="24"/>
                <w:szCs w:val="24"/>
              </w:rPr>
            </w:pPr>
          </w:p>
        </w:tc>
        <w:tc>
          <w:tcPr>
            <w:tcW w:w="1403" w:type="dxa"/>
          </w:tcPr>
          <w:p w14:paraId="402D8599" w14:textId="77777777" w:rsidR="00D33C39" w:rsidRPr="00257C7E" w:rsidRDefault="00D33C39" w:rsidP="00D33C39">
            <w:pPr>
              <w:jc w:val="center"/>
              <w:rPr>
                <w:rFonts w:ascii="Gisha" w:hAnsi="Gisha" w:cs="Gisha"/>
                <w:b/>
                <w:sz w:val="24"/>
                <w:szCs w:val="24"/>
              </w:rPr>
            </w:pPr>
          </w:p>
        </w:tc>
        <w:tc>
          <w:tcPr>
            <w:tcW w:w="1391" w:type="dxa"/>
          </w:tcPr>
          <w:p w14:paraId="2D6B2430" w14:textId="77777777" w:rsidR="00D33C39" w:rsidRPr="00257C7E" w:rsidRDefault="00D33C39" w:rsidP="00D33C39">
            <w:pPr>
              <w:jc w:val="center"/>
              <w:rPr>
                <w:rFonts w:ascii="Gisha" w:hAnsi="Gisha" w:cs="Gisha"/>
                <w:b/>
                <w:sz w:val="24"/>
                <w:szCs w:val="24"/>
              </w:rPr>
            </w:pPr>
          </w:p>
        </w:tc>
      </w:tr>
      <w:tr w:rsidR="00D33C39" w:rsidRPr="00257C7E" w14:paraId="5B39749E" w14:textId="77777777" w:rsidTr="00525927">
        <w:tc>
          <w:tcPr>
            <w:tcW w:w="2350" w:type="dxa"/>
          </w:tcPr>
          <w:p w14:paraId="3AA29B7B"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Morning</w:t>
            </w:r>
          </w:p>
          <w:p w14:paraId="0B339AAC"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9:00-12:00</w:t>
            </w:r>
          </w:p>
          <w:p w14:paraId="3FBADECC" w14:textId="55C17BEB" w:rsidR="00D33C39" w:rsidRPr="00257C7E" w:rsidRDefault="00D33C39" w:rsidP="00D33C39">
            <w:pPr>
              <w:jc w:val="center"/>
              <w:rPr>
                <w:rFonts w:ascii="Gisha" w:hAnsi="Gisha" w:cs="Gisha"/>
                <w:sz w:val="24"/>
                <w:szCs w:val="24"/>
              </w:rPr>
            </w:pPr>
            <w:r w:rsidRPr="00257C7E">
              <w:rPr>
                <w:rFonts w:ascii="Gisha" w:hAnsi="Gisha" w:cs="Gisha" w:hint="cs"/>
                <w:sz w:val="24"/>
                <w:szCs w:val="24"/>
              </w:rPr>
              <w:t>£2</w:t>
            </w:r>
            <w:r>
              <w:rPr>
                <w:rFonts w:ascii="Gisha" w:hAnsi="Gisha" w:cs="Gisha"/>
                <w:sz w:val="24"/>
                <w:szCs w:val="24"/>
              </w:rPr>
              <w:t>3.70</w:t>
            </w:r>
          </w:p>
        </w:tc>
        <w:tc>
          <w:tcPr>
            <w:tcW w:w="1400" w:type="dxa"/>
          </w:tcPr>
          <w:p w14:paraId="7F02059F" w14:textId="77777777" w:rsidR="00D33C39" w:rsidRPr="00257C7E" w:rsidRDefault="00D33C39" w:rsidP="00D33C39">
            <w:pPr>
              <w:jc w:val="center"/>
              <w:rPr>
                <w:rFonts w:ascii="Gisha" w:hAnsi="Gisha" w:cs="Gisha"/>
                <w:b/>
                <w:sz w:val="24"/>
                <w:szCs w:val="24"/>
              </w:rPr>
            </w:pPr>
          </w:p>
        </w:tc>
        <w:tc>
          <w:tcPr>
            <w:tcW w:w="1400" w:type="dxa"/>
          </w:tcPr>
          <w:p w14:paraId="0B9E8E44" w14:textId="77777777" w:rsidR="00D33C39" w:rsidRPr="00257C7E" w:rsidRDefault="00D33C39" w:rsidP="00D33C39">
            <w:pPr>
              <w:jc w:val="center"/>
              <w:rPr>
                <w:rFonts w:ascii="Gisha" w:hAnsi="Gisha" w:cs="Gisha"/>
                <w:b/>
                <w:sz w:val="24"/>
                <w:szCs w:val="24"/>
              </w:rPr>
            </w:pPr>
          </w:p>
        </w:tc>
        <w:tc>
          <w:tcPr>
            <w:tcW w:w="1400" w:type="dxa"/>
          </w:tcPr>
          <w:p w14:paraId="5CC47096" w14:textId="77777777" w:rsidR="00D33C39" w:rsidRPr="00257C7E" w:rsidRDefault="00D33C39" w:rsidP="00D33C39">
            <w:pPr>
              <w:jc w:val="center"/>
              <w:rPr>
                <w:rFonts w:ascii="Gisha" w:hAnsi="Gisha" w:cs="Gisha"/>
                <w:b/>
                <w:sz w:val="24"/>
                <w:szCs w:val="24"/>
              </w:rPr>
            </w:pPr>
          </w:p>
        </w:tc>
        <w:tc>
          <w:tcPr>
            <w:tcW w:w="1403" w:type="dxa"/>
          </w:tcPr>
          <w:p w14:paraId="772018EF" w14:textId="77777777" w:rsidR="00D33C39" w:rsidRPr="00257C7E" w:rsidRDefault="00D33C39" w:rsidP="00D33C39">
            <w:pPr>
              <w:jc w:val="center"/>
              <w:rPr>
                <w:rFonts w:ascii="Gisha" w:hAnsi="Gisha" w:cs="Gisha"/>
                <w:b/>
                <w:sz w:val="24"/>
                <w:szCs w:val="24"/>
              </w:rPr>
            </w:pPr>
          </w:p>
        </w:tc>
        <w:tc>
          <w:tcPr>
            <w:tcW w:w="1391" w:type="dxa"/>
          </w:tcPr>
          <w:p w14:paraId="25697EFD" w14:textId="77777777" w:rsidR="00D33C39" w:rsidRPr="00257C7E" w:rsidRDefault="00D33C39" w:rsidP="00D33C39">
            <w:pPr>
              <w:jc w:val="center"/>
              <w:rPr>
                <w:rFonts w:ascii="Gisha" w:hAnsi="Gisha" w:cs="Gisha"/>
                <w:b/>
                <w:sz w:val="24"/>
                <w:szCs w:val="24"/>
              </w:rPr>
            </w:pPr>
          </w:p>
        </w:tc>
      </w:tr>
      <w:tr w:rsidR="00D33C39" w:rsidRPr="00257C7E" w14:paraId="7EFDC211" w14:textId="77777777" w:rsidTr="00525927">
        <w:tc>
          <w:tcPr>
            <w:tcW w:w="2350" w:type="dxa"/>
          </w:tcPr>
          <w:p w14:paraId="128709BD"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Afternoon</w:t>
            </w:r>
          </w:p>
          <w:p w14:paraId="618D42BE"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12:00-15:00</w:t>
            </w:r>
          </w:p>
          <w:p w14:paraId="0B8CC68B" w14:textId="03465DE0" w:rsidR="00D33C39" w:rsidRPr="00257C7E" w:rsidRDefault="00D33C39" w:rsidP="00D33C39">
            <w:pPr>
              <w:jc w:val="center"/>
              <w:rPr>
                <w:rFonts w:ascii="Gisha" w:hAnsi="Gisha" w:cs="Gisha"/>
                <w:sz w:val="24"/>
                <w:szCs w:val="24"/>
              </w:rPr>
            </w:pPr>
            <w:r w:rsidRPr="00257C7E">
              <w:rPr>
                <w:rFonts w:ascii="Gisha" w:hAnsi="Gisha" w:cs="Gisha" w:hint="cs"/>
                <w:sz w:val="24"/>
                <w:szCs w:val="24"/>
              </w:rPr>
              <w:t>£2</w:t>
            </w:r>
            <w:r>
              <w:rPr>
                <w:rFonts w:ascii="Gisha" w:hAnsi="Gisha" w:cs="Gisha"/>
                <w:sz w:val="24"/>
                <w:szCs w:val="24"/>
              </w:rPr>
              <w:t>3.70</w:t>
            </w:r>
          </w:p>
        </w:tc>
        <w:tc>
          <w:tcPr>
            <w:tcW w:w="1400" w:type="dxa"/>
          </w:tcPr>
          <w:p w14:paraId="32A987F5" w14:textId="77777777" w:rsidR="00D33C39" w:rsidRPr="00257C7E" w:rsidRDefault="00D33C39" w:rsidP="00D33C39">
            <w:pPr>
              <w:jc w:val="center"/>
              <w:rPr>
                <w:rFonts w:ascii="Gisha" w:hAnsi="Gisha" w:cs="Gisha"/>
                <w:b/>
                <w:sz w:val="24"/>
                <w:szCs w:val="24"/>
              </w:rPr>
            </w:pPr>
          </w:p>
        </w:tc>
        <w:tc>
          <w:tcPr>
            <w:tcW w:w="1400" w:type="dxa"/>
          </w:tcPr>
          <w:p w14:paraId="2CD18418" w14:textId="77777777" w:rsidR="00D33C39" w:rsidRPr="00257C7E" w:rsidRDefault="00D33C39" w:rsidP="00D33C39">
            <w:pPr>
              <w:jc w:val="center"/>
              <w:rPr>
                <w:rFonts w:ascii="Gisha" w:hAnsi="Gisha" w:cs="Gisha"/>
                <w:b/>
                <w:sz w:val="24"/>
                <w:szCs w:val="24"/>
              </w:rPr>
            </w:pPr>
          </w:p>
        </w:tc>
        <w:tc>
          <w:tcPr>
            <w:tcW w:w="1400" w:type="dxa"/>
          </w:tcPr>
          <w:p w14:paraId="7CC54822" w14:textId="77777777" w:rsidR="00D33C39" w:rsidRPr="00257C7E" w:rsidRDefault="00D33C39" w:rsidP="00D33C39">
            <w:pPr>
              <w:jc w:val="center"/>
              <w:rPr>
                <w:rFonts w:ascii="Gisha" w:hAnsi="Gisha" w:cs="Gisha"/>
                <w:b/>
                <w:sz w:val="24"/>
                <w:szCs w:val="24"/>
              </w:rPr>
            </w:pPr>
          </w:p>
        </w:tc>
        <w:tc>
          <w:tcPr>
            <w:tcW w:w="1403" w:type="dxa"/>
          </w:tcPr>
          <w:p w14:paraId="376D4221" w14:textId="77777777" w:rsidR="00D33C39" w:rsidRPr="00257C7E" w:rsidRDefault="00D33C39" w:rsidP="00D33C39">
            <w:pPr>
              <w:jc w:val="center"/>
              <w:rPr>
                <w:rFonts w:ascii="Gisha" w:hAnsi="Gisha" w:cs="Gisha"/>
                <w:b/>
                <w:sz w:val="24"/>
                <w:szCs w:val="24"/>
              </w:rPr>
            </w:pPr>
          </w:p>
        </w:tc>
        <w:tc>
          <w:tcPr>
            <w:tcW w:w="1391" w:type="dxa"/>
          </w:tcPr>
          <w:p w14:paraId="758EB68A" w14:textId="77777777" w:rsidR="00D33C39" w:rsidRPr="00257C7E" w:rsidRDefault="00D33C39" w:rsidP="00D33C39">
            <w:pPr>
              <w:jc w:val="center"/>
              <w:rPr>
                <w:rFonts w:ascii="Gisha" w:hAnsi="Gisha" w:cs="Gisha"/>
                <w:b/>
                <w:sz w:val="24"/>
                <w:szCs w:val="24"/>
              </w:rPr>
            </w:pPr>
          </w:p>
        </w:tc>
      </w:tr>
      <w:tr w:rsidR="00D33C39" w:rsidRPr="00257C7E" w14:paraId="5AB9360E" w14:textId="77777777" w:rsidTr="00525927">
        <w:tc>
          <w:tcPr>
            <w:tcW w:w="2350" w:type="dxa"/>
          </w:tcPr>
          <w:p w14:paraId="4118F494"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Teatime</w:t>
            </w:r>
          </w:p>
          <w:p w14:paraId="756B98F2" w14:textId="77777777" w:rsidR="00D33C39" w:rsidRPr="00257C7E" w:rsidRDefault="00D33C39" w:rsidP="00D33C39">
            <w:pPr>
              <w:jc w:val="center"/>
              <w:rPr>
                <w:rFonts w:ascii="Gisha" w:hAnsi="Gisha" w:cs="Gisha"/>
              </w:rPr>
            </w:pPr>
            <w:r w:rsidRPr="00257C7E">
              <w:rPr>
                <w:rFonts w:ascii="Gisha" w:hAnsi="Gisha" w:cs="Gisha" w:hint="cs"/>
              </w:rPr>
              <w:t>Including a light snack</w:t>
            </w:r>
          </w:p>
          <w:p w14:paraId="3BD76B2F"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15:00-16:30</w:t>
            </w:r>
          </w:p>
          <w:p w14:paraId="24603128" w14:textId="5237B9DF" w:rsidR="00D33C39" w:rsidRPr="00257C7E" w:rsidRDefault="00D33C39" w:rsidP="00D33C39">
            <w:pPr>
              <w:jc w:val="center"/>
              <w:rPr>
                <w:rFonts w:ascii="Gisha" w:hAnsi="Gisha" w:cs="Gisha"/>
                <w:sz w:val="24"/>
                <w:szCs w:val="24"/>
              </w:rPr>
            </w:pPr>
            <w:r w:rsidRPr="00257C7E">
              <w:rPr>
                <w:rFonts w:ascii="Gisha" w:hAnsi="Gisha" w:cs="Gisha" w:hint="cs"/>
                <w:sz w:val="24"/>
                <w:szCs w:val="24"/>
              </w:rPr>
              <w:t>£1</w:t>
            </w:r>
            <w:r>
              <w:rPr>
                <w:rFonts w:ascii="Gisha" w:hAnsi="Gisha" w:cs="Gisha"/>
                <w:sz w:val="24"/>
                <w:szCs w:val="24"/>
              </w:rPr>
              <w:t>1.85</w:t>
            </w:r>
          </w:p>
        </w:tc>
        <w:tc>
          <w:tcPr>
            <w:tcW w:w="1400" w:type="dxa"/>
          </w:tcPr>
          <w:p w14:paraId="194A83A8" w14:textId="77777777" w:rsidR="00D33C39" w:rsidRPr="00257C7E" w:rsidRDefault="00D33C39" w:rsidP="00D33C39">
            <w:pPr>
              <w:jc w:val="center"/>
              <w:rPr>
                <w:rFonts w:ascii="Gisha" w:hAnsi="Gisha" w:cs="Gisha"/>
                <w:b/>
                <w:sz w:val="24"/>
                <w:szCs w:val="24"/>
              </w:rPr>
            </w:pPr>
          </w:p>
        </w:tc>
        <w:tc>
          <w:tcPr>
            <w:tcW w:w="1400" w:type="dxa"/>
          </w:tcPr>
          <w:p w14:paraId="5AA97961" w14:textId="77777777" w:rsidR="00D33C39" w:rsidRPr="00257C7E" w:rsidRDefault="00D33C39" w:rsidP="00D33C39">
            <w:pPr>
              <w:jc w:val="center"/>
              <w:rPr>
                <w:rFonts w:ascii="Gisha" w:hAnsi="Gisha" w:cs="Gisha"/>
                <w:b/>
                <w:sz w:val="24"/>
                <w:szCs w:val="24"/>
              </w:rPr>
            </w:pPr>
          </w:p>
        </w:tc>
        <w:tc>
          <w:tcPr>
            <w:tcW w:w="1400" w:type="dxa"/>
          </w:tcPr>
          <w:p w14:paraId="32A264AB" w14:textId="77777777" w:rsidR="00D33C39" w:rsidRPr="00257C7E" w:rsidRDefault="00D33C39" w:rsidP="00D33C39">
            <w:pPr>
              <w:jc w:val="center"/>
              <w:rPr>
                <w:rFonts w:ascii="Gisha" w:hAnsi="Gisha" w:cs="Gisha"/>
                <w:b/>
                <w:sz w:val="24"/>
                <w:szCs w:val="24"/>
              </w:rPr>
            </w:pPr>
          </w:p>
        </w:tc>
        <w:tc>
          <w:tcPr>
            <w:tcW w:w="1403" w:type="dxa"/>
          </w:tcPr>
          <w:p w14:paraId="1AFCB337" w14:textId="77777777" w:rsidR="00D33C39" w:rsidRPr="00257C7E" w:rsidRDefault="00D33C39" w:rsidP="00D33C39">
            <w:pPr>
              <w:jc w:val="center"/>
              <w:rPr>
                <w:rFonts w:ascii="Gisha" w:hAnsi="Gisha" w:cs="Gisha"/>
                <w:b/>
                <w:sz w:val="24"/>
                <w:szCs w:val="24"/>
              </w:rPr>
            </w:pPr>
          </w:p>
        </w:tc>
        <w:tc>
          <w:tcPr>
            <w:tcW w:w="1391" w:type="dxa"/>
          </w:tcPr>
          <w:p w14:paraId="6B73F635" w14:textId="77777777" w:rsidR="00D33C39" w:rsidRPr="00257C7E" w:rsidRDefault="00D33C39" w:rsidP="00D33C39">
            <w:pPr>
              <w:jc w:val="center"/>
              <w:rPr>
                <w:rFonts w:ascii="Gisha" w:hAnsi="Gisha" w:cs="Gisha"/>
                <w:b/>
                <w:sz w:val="24"/>
                <w:szCs w:val="24"/>
              </w:rPr>
            </w:pPr>
          </w:p>
        </w:tc>
      </w:tr>
      <w:tr w:rsidR="00D33C39" w:rsidRPr="00257C7E" w14:paraId="7C6DE365" w14:textId="77777777" w:rsidTr="00525927">
        <w:tc>
          <w:tcPr>
            <w:tcW w:w="2350" w:type="dxa"/>
          </w:tcPr>
          <w:p w14:paraId="13FBB441"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Night Owl</w:t>
            </w:r>
          </w:p>
          <w:p w14:paraId="3A3EE400" w14:textId="77777777" w:rsidR="00D33C39" w:rsidRPr="00257C7E" w:rsidRDefault="00D33C39" w:rsidP="00D33C39">
            <w:pPr>
              <w:jc w:val="center"/>
              <w:rPr>
                <w:rFonts w:ascii="Gisha" w:hAnsi="Gisha" w:cs="Gisha"/>
                <w:sz w:val="24"/>
                <w:szCs w:val="24"/>
              </w:rPr>
            </w:pPr>
            <w:r w:rsidRPr="00257C7E">
              <w:rPr>
                <w:rFonts w:ascii="Gisha" w:hAnsi="Gisha" w:cs="Gisha" w:hint="cs"/>
                <w:sz w:val="24"/>
                <w:szCs w:val="24"/>
              </w:rPr>
              <w:t>16:30-18:00</w:t>
            </w:r>
          </w:p>
          <w:p w14:paraId="6523F921" w14:textId="19BDAB4B" w:rsidR="00D33C39" w:rsidRPr="00257C7E" w:rsidRDefault="00D33C39" w:rsidP="00D33C39">
            <w:pPr>
              <w:jc w:val="center"/>
              <w:rPr>
                <w:rFonts w:ascii="Gisha" w:hAnsi="Gisha" w:cs="Gisha"/>
                <w:sz w:val="24"/>
                <w:szCs w:val="24"/>
              </w:rPr>
            </w:pPr>
            <w:r w:rsidRPr="00257C7E">
              <w:rPr>
                <w:rFonts w:ascii="Gisha" w:hAnsi="Gisha" w:cs="Gisha" w:hint="cs"/>
                <w:sz w:val="24"/>
                <w:szCs w:val="24"/>
              </w:rPr>
              <w:t>£1</w:t>
            </w:r>
            <w:r>
              <w:rPr>
                <w:rFonts w:ascii="Gisha" w:hAnsi="Gisha" w:cs="Gisha"/>
                <w:sz w:val="24"/>
                <w:szCs w:val="24"/>
              </w:rPr>
              <w:t>1.85</w:t>
            </w:r>
          </w:p>
        </w:tc>
        <w:tc>
          <w:tcPr>
            <w:tcW w:w="1400" w:type="dxa"/>
          </w:tcPr>
          <w:p w14:paraId="30194254" w14:textId="77777777" w:rsidR="00D33C39" w:rsidRPr="00257C7E" w:rsidRDefault="00D33C39" w:rsidP="00D33C39">
            <w:pPr>
              <w:jc w:val="center"/>
              <w:rPr>
                <w:rFonts w:ascii="Gisha" w:hAnsi="Gisha" w:cs="Gisha"/>
                <w:b/>
                <w:sz w:val="24"/>
                <w:szCs w:val="24"/>
              </w:rPr>
            </w:pPr>
          </w:p>
        </w:tc>
        <w:tc>
          <w:tcPr>
            <w:tcW w:w="1400" w:type="dxa"/>
          </w:tcPr>
          <w:p w14:paraId="5412541A" w14:textId="77777777" w:rsidR="00D33C39" w:rsidRPr="00257C7E" w:rsidRDefault="00D33C39" w:rsidP="00D33C39">
            <w:pPr>
              <w:jc w:val="center"/>
              <w:rPr>
                <w:rFonts w:ascii="Gisha" w:hAnsi="Gisha" w:cs="Gisha"/>
                <w:b/>
                <w:sz w:val="24"/>
                <w:szCs w:val="24"/>
              </w:rPr>
            </w:pPr>
          </w:p>
        </w:tc>
        <w:tc>
          <w:tcPr>
            <w:tcW w:w="1400" w:type="dxa"/>
          </w:tcPr>
          <w:p w14:paraId="5E313D24" w14:textId="77777777" w:rsidR="00D33C39" w:rsidRPr="00257C7E" w:rsidRDefault="00D33C39" w:rsidP="00D33C39">
            <w:pPr>
              <w:jc w:val="center"/>
              <w:rPr>
                <w:rFonts w:ascii="Gisha" w:hAnsi="Gisha" w:cs="Gisha"/>
                <w:b/>
                <w:sz w:val="24"/>
                <w:szCs w:val="24"/>
              </w:rPr>
            </w:pPr>
          </w:p>
        </w:tc>
        <w:tc>
          <w:tcPr>
            <w:tcW w:w="1403" w:type="dxa"/>
          </w:tcPr>
          <w:p w14:paraId="220363CC" w14:textId="77777777" w:rsidR="00D33C39" w:rsidRPr="00257C7E" w:rsidRDefault="00D33C39" w:rsidP="00D33C39">
            <w:pPr>
              <w:jc w:val="center"/>
              <w:rPr>
                <w:rFonts w:ascii="Gisha" w:hAnsi="Gisha" w:cs="Gisha"/>
                <w:b/>
                <w:sz w:val="24"/>
                <w:szCs w:val="24"/>
              </w:rPr>
            </w:pPr>
          </w:p>
        </w:tc>
        <w:tc>
          <w:tcPr>
            <w:tcW w:w="1391" w:type="dxa"/>
          </w:tcPr>
          <w:p w14:paraId="77185B27" w14:textId="77777777" w:rsidR="00D33C39" w:rsidRPr="00257C7E" w:rsidRDefault="00D33C39" w:rsidP="00D33C39">
            <w:pPr>
              <w:jc w:val="center"/>
              <w:rPr>
                <w:rFonts w:ascii="Gisha" w:hAnsi="Gisha" w:cs="Gisha"/>
                <w:b/>
                <w:sz w:val="24"/>
                <w:szCs w:val="24"/>
              </w:rPr>
            </w:pPr>
          </w:p>
        </w:tc>
      </w:tr>
    </w:tbl>
    <w:p w14:paraId="0E5B9905" w14:textId="77777777" w:rsidR="003D58B3" w:rsidRPr="00257C7E" w:rsidRDefault="003D58B3" w:rsidP="003D58B3">
      <w:pPr>
        <w:jc w:val="center"/>
        <w:rPr>
          <w:rFonts w:ascii="Gisha" w:hAnsi="Gisha" w:cs="Gisha"/>
          <w:b/>
          <w:sz w:val="24"/>
          <w:szCs w:val="24"/>
        </w:rPr>
      </w:pPr>
    </w:p>
    <w:p w14:paraId="6B0A17CD" w14:textId="09DEB64B" w:rsidR="00634816" w:rsidRPr="00257C7E" w:rsidRDefault="00634816" w:rsidP="00634816">
      <w:pPr>
        <w:jc w:val="both"/>
        <w:rPr>
          <w:rFonts w:ascii="Gisha" w:hAnsi="Gisha" w:cs="Gisha"/>
        </w:rPr>
      </w:pPr>
      <w:r w:rsidRPr="00257C7E">
        <w:rPr>
          <w:rFonts w:ascii="Gisha" w:hAnsi="Gisha" w:cs="Gisha" w:hint="cs"/>
        </w:rPr>
        <w:t xml:space="preserve">Please note that even if you only require part of a session, you will still be charged for the whole session.  This is because we </w:t>
      </w:r>
      <w:r w:rsidR="00DB0A45" w:rsidRPr="00257C7E">
        <w:rPr>
          <w:rFonts w:ascii="Gisha" w:hAnsi="Gisha" w:cs="Gisha" w:hint="cs"/>
        </w:rPr>
        <w:t>must</w:t>
      </w:r>
      <w:r w:rsidRPr="00257C7E">
        <w:rPr>
          <w:rFonts w:ascii="Gisha" w:hAnsi="Gisha" w:cs="Gisha" w:hint="cs"/>
        </w:rPr>
        <w:t xml:space="preserve"> provide sufficient staff to manage the needs and safety of your child.  For instance, if you booked the Early Bird session but did not drop off your child until 0800, you would still be charged for the entire session i.e. 0730-0900.</w:t>
      </w:r>
    </w:p>
    <w:p w14:paraId="7D3FFC25" w14:textId="77777777" w:rsidR="00634816" w:rsidRPr="00257C7E" w:rsidRDefault="00634816" w:rsidP="00634816">
      <w:pPr>
        <w:jc w:val="both"/>
        <w:rPr>
          <w:rFonts w:ascii="Gisha" w:hAnsi="Gisha" w:cs="Gisha"/>
        </w:rPr>
      </w:pPr>
    </w:p>
    <w:p w14:paraId="1AB90E35" w14:textId="77777777" w:rsidR="00634816" w:rsidRPr="00257C7E" w:rsidRDefault="00634816" w:rsidP="00634816">
      <w:pPr>
        <w:jc w:val="both"/>
        <w:rPr>
          <w:rFonts w:ascii="Gisha" w:hAnsi="Gisha" w:cs="Gisha"/>
        </w:rPr>
      </w:pPr>
      <w:r w:rsidRPr="00257C7E">
        <w:rPr>
          <w:rFonts w:ascii="Gisha" w:hAnsi="Gisha" w:cs="Gisha" w:hint="cs"/>
        </w:rPr>
        <w:t>Even if your child is eligible for funded sessions, you will remain personally liable for the cost of sessions attended by your child until we have received your fully completed Parents Declaration Early Years Entitlement Form, your funding claim has been processed by Lincolnshire County Council and validated by us.</w:t>
      </w:r>
    </w:p>
    <w:p w14:paraId="4862B6FC" w14:textId="77777777" w:rsidR="00634816" w:rsidRPr="00257C7E" w:rsidRDefault="00634816" w:rsidP="00634816">
      <w:pPr>
        <w:jc w:val="both"/>
        <w:rPr>
          <w:rFonts w:ascii="Gisha" w:hAnsi="Gisha" w:cs="Gisha"/>
        </w:rPr>
      </w:pPr>
    </w:p>
    <w:p w14:paraId="0E12B013" w14:textId="7B0798C7" w:rsidR="00634816" w:rsidRPr="00257C7E" w:rsidRDefault="00634816" w:rsidP="00634816">
      <w:pPr>
        <w:jc w:val="both"/>
        <w:rPr>
          <w:rFonts w:ascii="Gisha" w:hAnsi="Gisha" w:cs="Gisha"/>
        </w:rPr>
      </w:pPr>
      <w:r w:rsidRPr="00257C7E">
        <w:rPr>
          <w:rFonts w:ascii="Gisha" w:hAnsi="Gisha" w:cs="Gisha" w:hint="cs"/>
        </w:rPr>
        <w:t xml:space="preserve">A £100 deposit will be required with this Admission Form for all nursery children.  This will be refunded when your child leaves the Centre </w:t>
      </w:r>
      <w:r w:rsidR="00DB0A45" w:rsidRPr="00257C7E">
        <w:rPr>
          <w:rFonts w:ascii="Gisha" w:hAnsi="Gisha" w:cs="Gisha" w:hint="cs"/>
        </w:rPr>
        <w:t>if</w:t>
      </w:r>
      <w:r w:rsidRPr="00257C7E">
        <w:rPr>
          <w:rFonts w:ascii="Gisha" w:hAnsi="Gisha" w:cs="Gisha" w:hint="cs"/>
        </w:rPr>
        <w:t xml:space="preserve"> no bills are outstanding. </w:t>
      </w:r>
    </w:p>
    <w:p w14:paraId="7DF98A29" w14:textId="77777777" w:rsidR="00634816" w:rsidRPr="00257C7E" w:rsidRDefault="00634816" w:rsidP="00F2365D">
      <w:pPr>
        <w:jc w:val="both"/>
        <w:rPr>
          <w:rFonts w:ascii="Gisha" w:hAnsi="Gisha" w:cs="Gisha"/>
        </w:rPr>
      </w:pPr>
    </w:p>
    <w:p w14:paraId="6385EE10" w14:textId="6593067D" w:rsidR="009469EC" w:rsidRPr="00257C7E" w:rsidRDefault="00640E6F" w:rsidP="00A97C33">
      <w:pPr>
        <w:jc w:val="both"/>
        <w:rPr>
          <w:rFonts w:ascii="Gisha" w:hAnsi="Gisha" w:cs="Gisha"/>
        </w:rPr>
      </w:pPr>
      <w:r w:rsidRPr="00257C7E">
        <w:rPr>
          <w:rFonts w:ascii="Gisha" w:hAnsi="Gisha" w:cs="Gisha" w:hint="cs"/>
        </w:rPr>
        <w:t xml:space="preserve">If your child is unable to attend a </w:t>
      </w:r>
      <w:r w:rsidR="00DE3496" w:rsidRPr="00257C7E">
        <w:rPr>
          <w:rFonts w:ascii="Gisha" w:hAnsi="Gisha" w:cs="Gisha" w:hint="cs"/>
        </w:rPr>
        <w:t>session,</w:t>
      </w:r>
      <w:r w:rsidRPr="00257C7E">
        <w:rPr>
          <w:rFonts w:ascii="Gisha" w:hAnsi="Gisha" w:cs="Gisha" w:hint="cs"/>
        </w:rPr>
        <w:t xml:space="preserve"> please contact the main office so that we can mark your child as absent. If we are not contacted</w:t>
      </w:r>
      <w:r w:rsidR="00AA7C7E" w:rsidRPr="00257C7E">
        <w:rPr>
          <w:rFonts w:ascii="Gisha" w:hAnsi="Gisha" w:cs="Gisha" w:hint="cs"/>
        </w:rPr>
        <w:t>,</w:t>
      </w:r>
      <w:r w:rsidRPr="00257C7E">
        <w:rPr>
          <w:rFonts w:ascii="Gisha" w:hAnsi="Gisha" w:cs="Gisha" w:hint="cs"/>
        </w:rPr>
        <w:t xml:space="preserve"> a member of staff will make contact to investigate their absence as part of our </w:t>
      </w:r>
      <w:r w:rsidR="00D0466C" w:rsidRPr="00257C7E">
        <w:rPr>
          <w:rFonts w:ascii="Gisha" w:hAnsi="Gisha" w:cs="Gisha" w:hint="cs"/>
        </w:rPr>
        <w:t>Absent Child Policy.</w:t>
      </w:r>
    </w:p>
    <w:p w14:paraId="240AD68C" w14:textId="77777777" w:rsidR="00A97C33" w:rsidRPr="00257C7E" w:rsidRDefault="00A97C33" w:rsidP="00F2365D">
      <w:pPr>
        <w:jc w:val="both"/>
        <w:rPr>
          <w:rFonts w:ascii="Gisha" w:hAnsi="Gisha" w:cs="Gisha"/>
        </w:rPr>
      </w:pPr>
    </w:p>
    <w:p w14:paraId="4ED58091" w14:textId="77777777" w:rsidR="003D58B3" w:rsidRPr="00257C7E" w:rsidRDefault="003D58B3" w:rsidP="003D58B3">
      <w:pPr>
        <w:jc w:val="center"/>
        <w:rPr>
          <w:rFonts w:ascii="Gisha" w:hAnsi="Gisha" w:cs="Gisha"/>
          <w:b/>
          <w:sz w:val="24"/>
          <w:szCs w:val="24"/>
        </w:rPr>
      </w:pPr>
    </w:p>
    <w:p w14:paraId="78D493FB" w14:textId="77777777" w:rsidR="008D1042" w:rsidRPr="00257C7E" w:rsidRDefault="008D1042" w:rsidP="007330EE">
      <w:pPr>
        <w:jc w:val="center"/>
        <w:rPr>
          <w:rFonts w:ascii="Gisha" w:hAnsi="Gisha" w:cs="Gisha"/>
          <w:b/>
          <w:sz w:val="28"/>
          <w:szCs w:val="28"/>
        </w:rPr>
      </w:pPr>
    </w:p>
    <w:p w14:paraId="6FB20DFE" w14:textId="31788D61" w:rsidR="003D58B3" w:rsidRPr="00257C7E" w:rsidRDefault="003D58B3" w:rsidP="007330EE">
      <w:pPr>
        <w:jc w:val="center"/>
        <w:rPr>
          <w:rFonts w:ascii="Gisha" w:hAnsi="Gisha" w:cs="Gisha"/>
          <w:b/>
          <w:sz w:val="28"/>
          <w:szCs w:val="28"/>
        </w:rPr>
      </w:pPr>
      <w:r w:rsidRPr="00257C7E">
        <w:rPr>
          <w:rFonts w:ascii="Gisha" w:hAnsi="Gisha" w:cs="Gisha" w:hint="cs"/>
          <w:b/>
          <w:sz w:val="28"/>
          <w:szCs w:val="28"/>
        </w:rPr>
        <w:t>Finance</w:t>
      </w:r>
    </w:p>
    <w:p w14:paraId="3F0A3997" w14:textId="7A0C3F8C" w:rsidR="004774D7" w:rsidRPr="00257C7E" w:rsidRDefault="004774D7" w:rsidP="004774D7">
      <w:pPr>
        <w:jc w:val="center"/>
        <w:rPr>
          <w:rFonts w:ascii="Gisha" w:hAnsi="Gisha" w:cs="Gisha"/>
          <w:b/>
          <w:sz w:val="24"/>
          <w:szCs w:val="24"/>
        </w:rPr>
      </w:pPr>
      <w:r w:rsidRPr="00257C7E">
        <w:rPr>
          <w:rFonts w:ascii="Gisha" w:hAnsi="Gisha" w:cs="Gisha" w:hint="cs"/>
          <w:b/>
          <w:sz w:val="24"/>
          <w:szCs w:val="24"/>
        </w:rPr>
        <w:t>(Please complete in full)</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402"/>
        <w:gridCol w:w="3686"/>
      </w:tblGrid>
      <w:tr w:rsidR="003D58B3" w:rsidRPr="00257C7E" w14:paraId="5009D311" w14:textId="77777777" w:rsidTr="00137BF0">
        <w:tc>
          <w:tcPr>
            <w:tcW w:w="2518" w:type="dxa"/>
          </w:tcPr>
          <w:p w14:paraId="6A5A2019" w14:textId="77777777" w:rsidR="003D58B3" w:rsidRPr="00257C7E" w:rsidRDefault="003D58B3" w:rsidP="003D58B3">
            <w:pPr>
              <w:rPr>
                <w:rFonts w:ascii="Gisha" w:hAnsi="Gisha" w:cs="Gisha"/>
                <w:sz w:val="24"/>
                <w:szCs w:val="24"/>
              </w:rPr>
            </w:pPr>
            <w:r w:rsidRPr="00257C7E">
              <w:rPr>
                <w:rFonts w:ascii="Gisha" w:hAnsi="Gisha" w:cs="Gisha" w:hint="cs"/>
                <w:sz w:val="24"/>
                <w:szCs w:val="24"/>
              </w:rPr>
              <w:t>Bill Payer</w:t>
            </w:r>
            <w:r w:rsidR="00F2365D" w:rsidRPr="00257C7E">
              <w:rPr>
                <w:rFonts w:ascii="Gisha" w:hAnsi="Gisha" w:cs="Gisha" w:hint="cs"/>
                <w:sz w:val="24"/>
                <w:szCs w:val="24"/>
              </w:rPr>
              <w:t>’</w:t>
            </w:r>
            <w:r w:rsidRPr="00257C7E">
              <w:rPr>
                <w:rFonts w:ascii="Gisha" w:hAnsi="Gisha" w:cs="Gisha" w:hint="cs"/>
                <w:sz w:val="24"/>
                <w:szCs w:val="24"/>
              </w:rPr>
              <w:t>s Name</w:t>
            </w:r>
            <w:r w:rsidR="00F83BBA" w:rsidRPr="00257C7E">
              <w:rPr>
                <w:rFonts w:ascii="Gisha" w:hAnsi="Gisha" w:cs="Gisha" w:hint="cs"/>
                <w:sz w:val="24"/>
                <w:szCs w:val="24"/>
              </w:rPr>
              <w:t>*</w:t>
            </w:r>
          </w:p>
          <w:p w14:paraId="1E8E6069" w14:textId="77777777" w:rsidR="003D58B3" w:rsidRPr="00257C7E" w:rsidRDefault="003D58B3" w:rsidP="003D58B3">
            <w:pPr>
              <w:rPr>
                <w:rFonts w:ascii="Gisha" w:hAnsi="Gisha" w:cs="Gisha"/>
                <w:sz w:val="24"/>
                <w:szCs w:val="24"/>
              </w:rPr>
            </w:pPr>
          </w:p>
          <w:p w14:paraId="57156340" w14:textId="77777777" w:rsidR="003D58B3" w:rsidRPr="00257C7E" w:rsidRDefault="003D58B3" w:rsidP="003D58B3">
            <w:pPr>
              <w:rPr>
                <w:rFonts w:ascii="Gisha" w:hAnsi="Gisha" w:cs="Gisha"/>
                <w:sz w:val="24"/>
                <w:szCs w:val="24"/>
              </w:rPr>
            </w:pPr>
          </w:p>
        </w:tc>
        <w:tc>
          <w:tcPr>
            <w:tcW w:w="7088" w:type="dxa"/>
            <w:gridSpan w:val="2"/>
          </w:tcPr>
          <w:p w14:paraId="6A8D768C" w14:textId="77777777" w:rsidR="003D58B3" w:rsidRPr="00257C7E" w:rsidRDefault="003D58B3" w:rsidP="00293516">
            <w:pPr>
              <w:jc w:val="center"/>
              <w:rPr>
                <w:rFonts w:ascii="Gisha" w:hAnsi="Gisha" w:cs="Gisha"/>
                <w:sz w:val="24"/>
                <w:szCs w:val="24"/>
              </w:rPr>
            </w:pPr>
          </w:p>
        </w:tc>
      </w:tr>
      <w:tr w:rsidR="003D58B3" w:rsidRPr="00257C7E" w14:paraId="0670A73F" w14:textId="77777777" w:rsidTr="00137BF0">
        <w:tc>
          <w:tcPr>
            <w:tcW w:w="2518" w:type="dxa"/>
          </w:tcPr>
          <w:p w14:paraId="23F316D5" w14:textId="77777777" w:rsidR="003D58B3" w:rsidRPr="00257C7E" w:rsidRDefault="003D58B3" w:rsidP="003D58B3">
            <w:pPr>
              <w:rPr>
                <w:rFonts w:ascii="Gisha" w:hAnsi="Gisha" w:cs="Gisha"/>
                <w:sz w:val="24"/>
                <w:szCs w:val="24"/>
              </w:rPr>
            </w:pPr>
            <w:r w:rsidRPr="00257C7E">
              <w:rPr>
                <w:rFonts w:ascii="Gisha" w:hAnsi="Gisha" w:cs="Gisha" w:hint="cs"/>
                <w:sz w:val="24"/>
                <w:szCs w:val="24"/>
              </w:rPr>
              <w:t>Title</w:t>
            </w:r>
            <w:r w:rsidR="00F83BBA" w:rsidRPr="00257C7E">
              <w:rPr>
                <w:rFonts w:ascii="Gisha" w:hAnsi="Gisha" w:cs="Gisha" w:hint="cs"/>
                <w:sz w:val="24"/>
                <w:szCs w:val="24"/>
              </w:rPr>
              <w:t>*</w:t>
            </w:r>
          </w:p>
          <w:p w14:paraId="3FBFB32F" w14:textId="77777777" w:rsidR="003D58B3" w:rsidRPr="00257C7E" w:rsidRDefault="003D58B3" w:rsidP="003D58B3">
            <w:pPr>
              <w:rPr>
                <w:rFonts w:ascii="Gisha" w:hAnsi="Gisha" w:cs="Gisha"/>
                <w:sz w:val="24"/>
                <w:szCs w:val="24"/>
              </w:rPr>
            </w:pPr>
          </w:p>
        </w:tc>
        <w:tc>
          <w:tcPr>
            <w:tcW w:w="7088" w:type="dxa"/>
            <w:gridSpan w:val="2"/>
          </w:tcPr>
          <w:p w14:paraId="3849E8B1" w14:textId="77777777" w:rsidR="003D58B3" w:rsidRPr="00257C7E" w:rsidRDefault="003D58B3" w:rsidP="00293516">
            <w:pPr>
              <w:jc w:val="center"/>
              <w:rPr>
                <w:rFonts w:ascii="Gisha" w:hAnsi="Gisha" w:cs="Gisha"/>
                <w:sz w:val="24"/>
                <w:szCs w:val="24"/>
              </w:rPr>
            </w:pPr>
          </w:p>
        </w:tc>
      </w:tr>
      <w:tr w:rsidR="003D58B3" w:rsidRPr="00257C7E" w14:paraId="5CE9F7A9" w14:textId="77777777" w:rsidTr="00137BF0">
        <w:tc>
          <w:tcPr>
            <w:tcW w:w="2518" w:type="dxa"/>
          </w:tcPr>
          <w:p w14:paraId="2ACCC04E" w14:textId="77777777" w:rsidR="003D58B3" w:rsidRPr="00257C7E" w:rsidRDefault="003D58B3" w:rsidP="003D58B3">
            <w:pPr>
              <w:rPr>
                <w:rFonts w:ascii="Gisha" w:hAnsi="Gisha" w:cs="Gisha"/>
                <w:sz w:val="24"/>
                <w:szCs w:val="24"/>
              </w:rPr>
            </w:pPr>
            <w:r w:rsidRPr="00257C7E">
              <w:rPr>
                <w:rFonts w:ascii="Gisha" w:hAnsi="Gisha" w:cs="Gisha" w:hint="cs"/>
                <w:sz w:val="24"/>
                <w:szCs w:val="24"/>
              </w:rPr>
              <w:t>First Name</w:t>
            </w:r>
            <w:r w:rsidR="00F83BBA" w:rsidRPr="00257C7E">
              <w:rPr>
                <w:rFonts w:ascii="Gisha" w:hAnsi="Gisha" w:cs="Gisha" w:hint="cs"/>
                <w:sz w:val="24"/>
                <w:szCs w:val="24"/>
              </w:rPr>
              <w:t>*</w:t>
            </w:r>
          </w:p>
          <w:p w14:paraId="0BFA2E74" w14:textId="77777777" w:rsidR="003D58B3" w:rsidRPr="00257C7E" w:rsidRDefault="003D58B3" w:rsidP="003D58B3">
            <w:pPr>
              <w:rPr>
                <w:rFonts w:ascii="Gisha" w:hAnsi="Gisha" w:cs="Gisha"/>
                <w:sz w:val="24"/>
                <w:szCs w:val="24"/>
              </w:rPr>
            </w:pPr>
          </w:p>
        </w:tc>
        <w:tc>
          <w:tcPr>
            <w:tcW w:w="7088" w:type="dxa"/>
            <w:gridSpan w:val="2"/>
          </w:tcPr>
          <w:p w14:paraId="17D4E1DF" w14:textId="77777777" w:rsidR="003D58B3" w:rsidRPr="00257C7E" w:rsidRDefault="003D58B3" w:rsidP="00293516">
            <w:pPr>
              <w:jc w:val="center"/>
              <w:rPr>
                <w:rFonts w:ascii="Gisha" w:hAnsi="Gisha" w:cs="Gisha"/>
                <w:sz w:val="24"/>
                <w:szCs w:val="24"/>
              </w:rPr>
            </w:pPr>
          </w:p>
        </w:tc>
      </w:tr>
      <w:tr w:rsidR="003D58B3" w:rsidRPr="00257C7E" w14:paraId="34EC1D7E" w14:textId="77777777" w:rsidTr="00137BF0">
        <w:tc>
          <w:tcPr>
            <w:tcW w:w="2518" w:type="dxa"/>
          </w:tcPr>
          <w:p w14:paraId="16CEEB75" w14:textId="77777777" w:rsidR="003D58B3" w:rsidRPr="00257C7E" w:rsidRDefault="003D58B3" w:rsidP="003D58B3">
            <w:pPr>
              <w:rPr>
                <w:rFonts w:ascii="Gisha" w:hAnsi="Gisha" w:cs="Gisha"/>
                <w:sz w:val="24"/>
                <w:szCs w:val="24"/>
              </w:rPr>
            </w:pPr>
            <w:r w:rsidRPr="00257C7E">
              <w:rPr>
                <w:rFonts w:ascii="Gisha" w:hAnsi="Gisha" w:cs="Gisha" w:hint="cs"/>
                <w:sz w:val="24"/>
                <w:szCs w:val="24"/>
              </w:rPr>
              <w:t>Surname</w:t>
            </w:r>
            <w:r w:rsidR="00F83BBA" w:rsidRPr="00257C7E">
              <w:rPr>
                <w:rFonts w:ascii="Gisha" w:hAnsi="Gisha" w:cs="Gisha" w:hint="cs"/>
                <w:sz w:val="24"/>
                <w:szCs w:val="24"/>
              </w:rPr>
              <w:t>*</w:t>
            </w:r>
          </w:p>
          <w:p w14:paraId="1B2BB1E9" w14:textId="77777777" w:rsidR="003D58B3" w:rsidRPr="00257C7E" w:rsidRDefault="003D58B3" w:rsidP="003D58B3">
            <w:pPr>
              <w:rPr>
                <w:rFonts w:ascii="Gisha" w:hAnsi="Gisha" w:cs="Gisha"/>
                <w:sz w:val="24"/>
                <w:szCs w:val="24"/>
              </w:rPr>
            </w:pPr>
          </w:p>
        </w:tc>
        <w:tc>
          <w:tcPr>
            <w:tcW w:w="7088" w:type="dxa"/>
            <w:gridSpan w:val="2"/>
          </w:tcPr>
          <w:p w14:paraId="7654F947" w14:textId="77777777" w:rsidR="003D58B3" w:rsidRPr="00257C7E" w:rsidRDefault="003D58B3" w:rsidP="00293516">
            <w:pPr>
              <w:jc w:val="center"/>
              <w:rPr>
                <w:rFonts w:ascii="Gisha" w:hAnsi="Gisha" w:cs="Gisha"/>
                <w:sz w:val="24"/>
                <w:szCs w:val="24"/>
              </w:rPr>
            </w:pPr>
          </w:p>
        </w:tc>
      </w:tr>
      <w:tr w:rsidR="003D58B3" w:rsidRPr="00257C7E" w14:paraId="6B821A39" w14:textId="77777777" w:rsidTr="00137BF0">
        <w:tc>
          <w:tcPr>
            <w:tcW w:w="2518" w:type="dxa"/>
          </w:tcPr>
          <w:p w14:paraId="6134389F" w14:textId="77777777" w:rsidR="003D58B3" w:rsidRPr="00257C7E" w:rsidRDefault="003D58B3" w:rsidP="003D58B3">
            <w:pPr>
              <w:rPr>
                <w:rFonts w:ascii="Gisha" w:hAnsi="Gisha" w:cs="Gisha"/>
                <w:sz w:val="24"/>
                <w:szCs w:val="24"/>
              </w:rPr>
            </w:pPr>
            <w:r w:rsidRPr="00257C7E">
              <w:rPr>
                <w:rFonts w:ascii="Gisha" w:hAnsi="Gisha" w:cs="Gisha" w:hint="cs"/>
                <w:sz w:val="24"/>
                <w:szCs w:val="24"/>
              </w:rPr>
              <w:t>Email Address for invoices to be sent</w:t>
            </w:r>
            <w:r w:rsidR="00F83BBA" w:rsidRPr="00257C7E">
              <w:rPr>
                <w:rFonts w:ascii="Gisha" w:hAnsi="Gisha" w:cs="Gisha" w:hint="cs"/>
                <w:sz w:val="24"/>
                <w:szCs w:val="24"/>
              </w:rPr>
              <w:t>*</w:t>
            </w:r>
          </w:p>
          <w:p w14:paraId="2B6D2167" w14:textId="77777777" w:rsidR="003D58B3" w:rsidRPr="00257C7E" w:rsidRDefault="003D58B3" w:rsidP="003D58B3">
            <w:pPr>
              <w:rPr>
                <w:rFonts w:ascii="Gisha" w:hAnsi="Gisha" w:cs="Gisha"/>
                <w:sz w:val="24"/>
                <w:szCs w:val="24"/>
              </w:rPr>
            </w:pPr>
          </w:p>
        </w:tc>
        <w:tc>
          <w:tcPr>
            <w:tcW w:w="7088" w:type="dxa"/>
            <w:gridSpan w:val="2"/>
          </w:tcPr>
          <w:p w14:paraId="14A726A4" w14:textId="77777777" w:rsidR="003D58B3" w:rsidRPr="00257C7E" w:rsidRDefault="003D58B3" w:rsidP="00293516">
            <w:pPr>
              <w:jc w:val="center"/>
              <w:rPr>
                <w:rFonts w:ascii="Gisha" w:hAnsi="Gisha" w:cs="Gisha"/>
                <w:sz w:val="24"/>
                <w:szCs w:val="24"/>
              </w:rPr>
            </w:pPr>
          </w:p>
        </w:tc>
      </w:tr>
      <w:tr w:rsidR="003D58B3" w:rsidRPr="00257C7E" w14:paraId="6C63776C" w14:textId="77777777" w:rsidTr="00137BF0">
        <w:tc>
          <w:tcPr>
            <w:tcW w:w="2518" w:type="dxa"/>
          </w:tcPr>
          <w:p w14:paraId="7934E2D5" w14:textId="77777777" w:rsidR="003D58B3" w:rsidRPr="00257C7E" w:rsidRDefault="003D58B3" w:rsidP="003D58B3">
            <w:pPr>
              <w:rPr>
                <w:rFonts w:ascii="Gisha" w:hAnsi="Gisha" w:cs="Gisha"/>
                <w:sz w:val="24"/>
                <w:szCs w:val="24"/>
              </w:rPr>
            </w:pPr>
            <w:r w:rsidRPr="00257C7E">
              <w:rPr>
                <w:rFonts w:ascii="Gisha" w:hAnsi="Gisha" w:cs="Gisha" w:hint="cs"/>
                <w:sz w:val="24"/>
                <w:szCs w:val="24"/>
              </w:rPr>
              <w:t>Telephone Number</w:t>
            </w:r>
            <w:r w:rsidR="00F83BBA" w:rsidRPr="00257C7E">
              <w:rPr>
                <w:rFonts w:ascii="Gisha" w:hAnsi="Gisha" w:cs="Gisha" w:hint="cs"/>
                <w:sz w:val="24"/>
                <w:szCs w:val="24"/>
              </w:rPr>
              <w:t>*</w:t>
            </w:r>
          </w:p>
          <w:p w14:paraId="7CEEF565" w14:textId="77777777" w:rsidR="003D58B3" w:rsidRPr="00257C7E" w:rsidRDefault="003D58B3" w:rsidP="003D58B3">
            <w:pPr>
              <w:rPr>
                <w:rFonts w:ascii="Gisha" w:hAnsi="Gisha" w:cs="Gisha"/>
                <w:sz w:val="24"/>
                <w:szCs w:val="24"/>
              </w:rPr>
            </w:pPr>
          </w:p>
        </w:tc>
        <w:tc>
          <w:tcPr>
            <w:tcW w:w="7088" w:type="dxa"/>
            <w:gridSpan w:val="2"/>
          </w:tcPr>
          <w:p w14:paraId="764912CF" w14:textId="77777777" w:rsidR="003D58B3" w:rsidRPr="00257C7E" w:rsidRDefault="003D58B3" w:rsidP="00293516">
            <w:pPr>
              <w:jc w:val="center"/>
              <w:rPr>
                <w:rFonts w:ascii="Gisha" w:hAnsi="Gisha" w:cs="Gisha"/>
                <w:sz w:val="24"/>
                <w:szCs w:val="24"/>
              </w:rPr>
            </w:pPr>
          </w:p>
        </w:tc>
      </w:tr>
      <w:tr w:rsidR="003D58B3" w:rsidRPr="00257C7E" w14:paraId="2FA9A228" w14:textId="77777777" w:rsidTr="00137BF0">
        <w:tc>
          <w:tcPr>
            <w:tcW w:w="2518" w:type="dxa"/>
          </w:tcPr>
          <w:p w14:paraId="3EE95D8D" w14:textId="77777777" w:rsidR="003D58B3" w:rsidRPr="00257C7E" w:rsidRDefault="003D58B3" w:rsidP="003D58B3">
            <w:pPr>
              <w:rPr>
                <w:rFonts w:ascii="Gisha" w:hAnsi="Gisha" w:cs="Gisha"/>
                <w:sz w:val="24"/>
                <w:szCs w:val="24"/>
              </w:rPr>
            </w:pPr>
            <w:r w:rsidRPr="00257C7E">
              <w:rPr>
                <w:rFonts w:ascii="Gisha" w:hAnsi="Gisha" w:cs="Gisha" w:hint="cs"/>
                <w:sz w:val="24"/>
                <w:szCs w:val="24"/>
              </w:rPr>
              <w:t>Address</w:t>
            </w:r>
            <w:r w:rsidR="00F83BBA" w:rsidRPr="00257C7E">
              <w:rPr>
                <w:rFonts w:ascii="Gisha" w:hAnsi="Gisha" w:cs="Gisha" w:hint="cs"/>
                <w:sz w:val="24"/>
                <w:szCs w:val="24"/>
              </w:rPr>
              <w:t>*</w:t>
            </w:r>
          </w:p>
          <w:p w14:paraId="19B6B2AE" w14:textId="77777777" w:rsidR="003D58B3" w:rsidRPr="00257C7E" w:rsidRDefault="003D58B3" w:rsidP="003D58B3">
            <w:pPr>
              <w:rPr>
                <w:rFonts w:ascii="Gisha" w:hAnsi="Gisha" w:cs="Gisha"/>
                <w:sz w:val="24"/>
                <w:szCs w:val="24"/>
              </w:rPr>
            </w:pPr>
          </w:p>
          <w:p w14:paraId="10F1897E" w14:textId="77777777" w:rsidR="003D58B3" w:rsidRPr="00257C7E" w:rsidRDefault="003D58B3" w:rsidP="003D58B3">
            <w:pPr>
              <w:rPr>
                <w:rFonts w:ascii="Gisha" w:hAnsi="Gisha" w:cs="Gisha"/>
                <w:sz w:val="24"/>
                <w:szCs w:val="24"/>
              </w:rPr>
            </w:pPr>
          </w:p>
          <w:p w14:paraId="1D3456CE" w14:textId="77777777" w:rsidR="003D58B3" w:rsidRPr="00257C7E" w:rsidRDefault="003D58B3" w:rsidP="003D58B3">
            <w:pPr>
              <w:rPr>
                <w:rFonts w:ascii="Gisha" w:hAnsi="Gisha" w:cs="Gisha"/>
                <w:sz w:val="24"/>
                <w:szCs w:val="24"/>
              </w:rPr>
            </w:pPr>
          </w:p>
        </w:tc>
        <w:tc>
          <w:tcPr>
            <w:tcW w:w="7088" w:type="dxa"/>
            <w:gridSpan w:val="2"/>
          </w:tcPr>
          <w:p w14:paraId="7BF2E0DE" w14:textId="77777777" w:rsidR="003D58B3" w:rsidRPr="00257C7E" w:rsidRDefault="003D58B3" w:rsidP="00293516">
            <w:pPr>
              <w:jc w:val="center"/>
              <w:rPr>
                <w:rFonts w:ascii="Gisha" w:hAnsi="Gisha" w:cs="Gisha"/>
                <w:sz w:val="24"/>
                <w:szCs w:val="24"/>
              </w:rPr>
            </w:pPr>
          </w:p>
        </w:tc>
      </w:tr>
      <w:tr w:rsidR="00AE29F4" w:rsidRPr="00257C7E" w14:paraId="5815A198" w14:textId="77777777" w:rsidTr="00137BF0">
        <w:tc>
          <w:tcPr>
            <w:tcW w:w="2518" w:type="dxa"/>
          </w:tcPr>
          <w:p w14:paraId="19BE959A" w14:textId="77777777" w:rsidR="00AE29F4" w:rsidRPr="00257C7E" w:rsidRDefault="00AE29F4" w:rsidP="003D58B3">
            <w:pPr>
              <w:rPr>
                <w:rFonts w:ascii="Gisha" w:hAnsi="Gisha" w:cs="Gisha"/>
                <w:sz w:val="24"/>
                <w:szCs w:val="24"/>
              </w:rPr>
            </w:pPr>
            <w:r w:rsidRPr="00257C7E">
              <w:rPr>
                <w:rFonts w:ascii="Gisha" w:hAnsi="Gisha" w:cs="Gisha" w:hint="cs"/>
                <w:sz w:val="24"/>
                <w:szCs w:val="24"/>
              </w:rPr>
              <w:t>Company Name</w:t>
            </w:r>
          </w:p>
          <w:p w14:paraId="3F7DE9D8" w14:textId="77777777" w:rsidR="00AE29F4" w:rsidRPr="00257C7E" w:rsidRDefault="00AE29F4" w:rsidP="003D58B3">
            <w:pPr>
              <w:rPr>
                <w:rFonts w:ascii="Gisha" w:hAnsi="Gisha" w:cs="Gisha"/>
                <w:sz w:val="24"/>
                <w:szCs w:val="24"/>
              </w:rPr>
            </w:pPr>
          </w:p>
        </w:tc>
        <w:tc>
          <w:tcPr>
            <w:tcW w:w="7088" w:type="dxa"/>
            <w:gridSpan w:val="2"/>
          </w:tcPr>
          <w:p w14:paraId="5C80E673" w14:textId="77777777" w:rsidR="00AE29F4" w:rsidRPr="00257C7E" w:rsidRDefault="00AE29F4" w:rsidP="003D58B3">
            <w:pPr>
              <w:rPr>
                <w:rFonts w:ascii="Gisha" w:hAnsi="Gisha" w:cs="Gisha"/>
                <w:sz w:val="24"/>
                <w:szCs w:val="24"/>
              </w:rPr>
            </w:pPr>
          </w:p>
        </w:tc>
      </w:tr>
      <w:tr w:rsidR="00AE29F4" w:rsidRPr="00257C7E" w14:paraId="4AD146F8" w14:textId="77777777" w:rsidTr="00137BF0">
        <w:tc>
          <w:tcPr>
            <w:tcW w:w="2518" w:type="dxa"/>
          </w:tcPr>
          <w:p w14:paraId="50E51990" w14:textId="77777777" w:rsidR="00AE29F4" w:rsidRPr="00257C7E" w:rsidRDefault="00AE29F4" w:rsidP="003D58B3">
            <w:pPr>
              <w:rPr>
                <w:rFonts w:ascii="Gisha" w:hAnsi="Gisha" w:cs="Gisha"/>
                <w:sz w:val="24"/>
                <w:szCs w:val="24"/>
              </w:rPr>
            </w:pPr>
            <w:r w:rsidRPr="00257C7E">
              <w:rPr>
                <w:rFonts w:ascii="Gisha" w:hAnsi="Gisha" w:cs="Gisha" w:hint="cs"/>
                <w:sz w:val="24"/>
                <w:szCs w:val="24"/>
              </w:rPr>
              <w:t>Address</w:t>
            </w:r>
          </w:p>
          <w:p w14:paraId="00127EE3" w14:textId="77777777" w:rsidR="00AE29F4" w:rsidRPr="00257C7E" w:rsidRDefault="00AE29F4" w:rsidP="003D58B3">
            <w:pPr>
              <w:rPr>
                <w:rFonts w:ascii="Gisha" w:hAnsi="Gisha" w:cs="Gisha"/>
                <w:sz w:val="24"/>
                <w:szCs w:val="24"/>
              </w:rPr>
            </w:pPr>
          </w:p>
          <w:p w14:paraId="609A6836" w14:textId="77777777" w:rsidR="00AE29F4" w:rsidRPr="00257C7E" w:rsidRDefault="00AE29F4" w:rsidP="003D58B3">
            <w:pPr>
              <w:rPr>
                <w:rFonts w:ascii="Gisha" w:hAnsi="Gisha" w:cs="Gisha"/>
                <w:sz w:val="24"/>
                <w:szCs w:val="24"/>
              </w:rPr>
            </w:pPr>
          </w:p>
          <w:p w14:paraId="1E9CBDBB" w14:textId="77777777" w:rsidR="00AE29F4" w:rsidRPr="00257C7E" w:rsidRDefault="00AE29F4" w:rsidP="003D58B3">
            <w:pPr>
              <w:rPr>
                <w:rFonts w:ascii="Gisha" w:hAnsi="Gisha" w:cs="Gisha"/>
                <w:sz w:val="24"/>
                <w:szCs w:val="24"/>
              </w:rPr>
            </w:pPr>
          </w:p>
        </w:tc>
        <w:tc>
          <w:tcPr>
            <w:tcW w:w="7088" w:type="dxa"/>
            <w:gridSpan w:val="2"/>
          </w:tcPr>
          <w:p w14:paraId="7E277570" w14:textId="77777777" w:rsidR="00AE29F4" w:rsidRPr="00257C7E" w:rsidRDefault="00AE29F4" w:rsidP="003D58B3">
            <w:pPr>
              <w:rPr>
                <w:rFonts w:ascii="Gisha" w:hAnsi="Gisha" w:cs="Gisha"/>
                <w:sz w:val="24"/>
                <w:szCs w:val="24"/>
              </w:rPr>
            </w:pPr>
          </w:p>
        </w:tc>
      </w:tr>
      <w:tr w:rsidR="00AE29F4" w:rsidRPr="00257C7E" w14:paraId="75EB8E72" w14:textId="77777777" w:rsidTr="00137BF0">
        <w:tc>
          <w:tcPr>
            <w:tcW w:w="2518" w:type="dxa"/>
          </w:tcPr>
          <w:p w14:paraId="599C668B" w14:textId="77777777" w:rsidR="00AE29F4" w:rsidRPr="00257C7E" w:rsidRDefault="00AE29F4" w:rsidP="003D58B3">
            <w:pPr>
              <w:rPr>
                <w:rFonts w:ascii="Gisha" w:hAnsi="Gisha" w:cs="Gisha"/>
                <w:sz w:val="24"/>
                <w:szCs w:val="24"/>
              </w:rPr>
            </w:pPr>
            <w:r w:rsidRPr="00257C7E">
              <w:rPr>
                <w:rFonts w:ascii="Gisha" w:hAnsi="Gisha" w:cs="Gisha" w:hint="cs"/>
                <w:sz w:val="24"/>
                <w:szCs w:val="24"/>
              </w:rPr>
              <w:t>Telephone No.</w:t>
            </w:r>
          </w:p>
          <w:p w14:paraId="6016C327" w14:textId="77777777" w:rsidR="00611105" w:rsidRPr="00257C7E" w:rsidRDefault="00611105" w:rsidP="003D58B3">
            <w:pPr>
              <w:rPr>
                <w:rFonts w:ascii="Gisha" w:hAnsi="Gisha" w:cs="Gisha"/>
                <w:sz w:val="24"/>
                <w:szCs w:val="24"/>
              </w:rPr>
            </w:pPr>
          </w:p>
        </w:tc>
        <w:tc>
          <w:tcPr>
            <w:tcW w:w="7088" w:type="dxa"/>
            <w:gridSpan w:val="2"/>
          </w:tcPr>
          <w:p w14:paraId="64499525" w14:textId="77777777" w:rsidR="00AE29F4" w:rsidRPr="00257C7E" w:rsidRDefault="00AE29F4" w:rsidP="003D58B3">
            <w:pPr>
              <w:rPr>
                <w:rFonts w:ascii="Gisha" w:hAnsi="Gisha" w:cs="Gisha"/>
                <w:sz w:val="24"/>
                <w:szCs w:val="24"/>
              </w:rPr>
            </w:pPr>
          </w:p>
        </w:tc>
      </w:tr>
      <w:tr w:rsidR="005A3B9A" w:rsidRPr="00257C7E" w14:paraId="46AD81D6" w14:textId="77777777" w:rsidTr="00F2365D">
        <w:tc>
          <w:tcPr>
            <w:tcW w:w="2518" w:type="dxa"/>
          </w:tcPr>
          <w:p w14:paraId="68C49BBB" w14:textId="77777777" w:rsidR="00F2365D" w:rsidRPr="00257C7E" w:rsidRDefault="005A3B9A" w:rsidP="003D58B3">
            <w:pPr>
              <w:rPr>
                <w:rFonts w:ascii="Gisha" w:hAnsi="Gisha" w:cs="Gisha"/>
                <w:sz w:val="24"/>
                <w:szCs w:val="24"/>
              </w:rPr>
            </w:pPr>
            <w:r w:rsidRPr="00257C7E">
              <w:rPr>
                <w:rFonts w:ascii="Gisha" w:hAnsi="Gisha" w:cs="Gisha" w:hint="cs"/>
                <w:sz w:val="24"/>
                <w:szCs w:val="24"/>
              </w:rPr>
              <w:t>Additional Bill Payer</w:t>
            </w:r>
            <w:r w:rsidR="00F2365D" w:rsidRPr="00257C7E">
              <w:rPr>
                <w:rFonts w:ascii="Gisha" w:hAnsi="Gisha" w:cs="Gisha" w:hint="cs"/>
                <w:sz w:val="24"/>
                <w:szCs w:val="24"/>
              </w:rPr>
              <w:t>’</w:t>
            </w:r>
            <w:r w:rsidRPr="00257C7E">
              <w:rPr>
                <w:rFonts w:ascii="Gisha" w:hAnsi="Gisha" w:cs="Gisha" w:hint="cs"/>
                <w:sz w:val="24"/>
                <w:szCs w:val="24"/>
              </w:rPr>
              <w:t xml:space="preserve">s </w:t>
            </w:r>
          </w:p>
          <w:p w14:paraId="59973990" w14:textId="77777777" w:rsidR="005A3B9A" w:rsidRPr="00257C7E" w:rsidRDefault="005A3B9A" w:rsidP="00F2365D">
            <w:pPr>
              <w:rPr>
                <w:rFonts w:ascii="Gisha" w:hAnsi="Gisha" w:cs="Gisha"/>
                <w:i/>
              </w:rPr>
            </w:pPr>
            <w:r w:rsidRPr="00257C7E">
              <w:rPr>
                <w:rFonts w:ascii="Gisha" w:hAnsi="Gisha" w:cs="Gisha" w:hint="cs"/>
                <w:sz w:val="24"/>
                <w:szCs w:val="24"/>
              </w:rPr>
              <w:t xml:space="preserve">Name </w:t>
            </w:r>
            <w:r w:rsidR="004706E4" w:rsidRPr="00257C7E">
              <w:rPr>
                <w:rFonts w:ascii="Gisha" w:hAnsi="Gisha" w:cs="Gisha" w:hint="cs"/>
                <w:i/>
              </w:rPr>
              <w:t>(</w:t>
            </w:r>
            <w:r w:rsidRPr="00257C7E">
              <w:rPr>
                <w:rFonts w:ascii="Gisha" w:hAnsi="Gisha" w:cs="Gisha" w:hint="cs"/>
                <w:i/>
              </w:rPr>
              <w:t xml:space="preserve">If </w:t>
            </w:r>
            <w:r w:rsidR="00F2365D" w:rsidRPr="00257C7E">
              <w:rPr>
                <w:rFonts w:ascii="Gisha" w:hAnsi="Gisha" w:cs="Gisha" w:hint="cs"/>
                <w:i/>
              </w:rPr>
              <w:t>b</w:t>
            </w:r>
            <w:r w:rsidRPr="00257C7E">
              <w:rPr>
                <w:rFonts w:ascii="Gisha" w:hAnsi="Gisha" w:cs="Gisha" w:hint="cs"/>
                <w:i/>
              </w:rPr>
              <w:t>ill to be split</w:t>
            </w:r>
            <w:r w:rsidR="004706E4" w:rsidRPr="00257C7E">
              <w:rPr>
                <w:rFonts w:ascii="Gisha" w:hAnsi="Gisha" w:cs="Gisha" w:hint="cs"/>
                <w:i/>
              </w:rPr>
              <w:t>)</w:t>
            </w:r>
          </w:p>
        </w:tc>
        <w:tc>
          <w:tcPr>
            <w:tcW w:w="3402" w:type="dxa"/>
          </w:tcPr>
          <w:p w14:paraId="198820FB" w14:textId="77777777" w:rsidR="00F2365D" w:rsidRPr="00257C7E" w:rsidRDefault="0025502C" w:rsidP="0025502C">
            <w:pPr>
              <w:jc w:val="center"/>
              <w:rPr>
                <w:rFonts w:ascii="Gisha" w:hAnsi="Gisha" w:cs="Gisha"/>
                <w:sz w:val="22"/>
                <w:szCs w:val="22"/>
              </w:rPr>
            </w:pPr>
            <w:r w:rsidRPr="00257C7E">
              <w:rPr>
                <w:rFonts w:ascii="Gisha" w:hAnsi="Gisha" w:cs="Gisha" w:hint="cs"/>
                <w:sz w:val="22"/>
                <w:szCs w:val="22"/>
              </w:rPr>
              <w:t>B</w:t>
            </w:r>
            <w:r w:rsidR="00F2365D" w:rsidRPr="00257C7E">
              <w:rPr>
                <w:rFonts w:ascii="Gisha" w:hAnsi="Gisha" w:cs="Gisha" w:hint="cs"/>
                <w:sz w:val="22"/>
                <w:szCs w:val="22"/>
              </w:rPr>
              <w:t>ill Payer 1</w:t>
            </w:r>
          </w:p>
          <w:p w14:paraId="16660498" w14:textId="77777777" w:rsidR="005A3B9A" w:rsidRPr="00257C7E" w:rsidRDefault="0025502C" w:rsidP="0025502C">
            <w:pPr>
              <w:jc w:val="center"/>
              <w:rPr>
                <w:rFonts w:ascii="Gisha" w:hAnsi="Gisha" w:cs="Gisha"/>
                <w:sz w:val="22"/>
                <w:szCs w:val="22"/>
              </w:rPr>
            </w:pPr>
            <w:r w:rsidRPr="00257C7E">
              <w:rPr>
                <w:rFonts w:ascii="Gisha" w:hAnsi="Gisha" w:cs="Gisha" w:hint="cs"/>
                <w:sz w:val="22"/>
                <w:szCs w:val="22"/>
              </w:rPr>
              <w:t>Percentage</w:t>
            </w:r>
            <w:r w:rsidR="005A3B9A" w:rsidRPr="00257C7E">
              <w:rPr>
                <w:rFonts w:ascii="Gisha" w:hAnsi="Gisha" w:cs="Gisha" w:hint="cs"/>
                <w:sz w:val="22"/>
                <w:szCs w:val="22"/>
              </w:rPr>
              <w:t xml:space="preserve"> Split</w:t>
            </w:r>
          </w:p>
          <w:p w14:paraId="62CAF2AA" w14:textId="77777777" w:rsidR="00B10912" w:rsidRPr="00257C7E" w:rsidRDefault="00B10912" w:rsidP="0025502C">
            <w:pPr>
              <w:jc w:val="center"/>
              <w:rPr>
                <w:rFonts w:ascii="Gisha" w:hAnsi="Gisha" w:cs="Gisha"/>
                <w:sz w:val="22"/>
                <w:szCs w:val="22"/>
              </w:rPr>
            </w:pPr>
          </w:p>
          <w:p w14:paraId="1ECC4D7C" w14:textId="77777777" w:rsidR="002462E5" w:rsidRPr="00257C7E" w:rsidRDefault="002462E5" w:rsidP="0025502C">
            <w:pPr>
              <w:rPr>
                <w:rFonts w:ascii="Gisha" w:hAnsi="Gisha" w:cs="Gisha"/>
                <w:sz w:val="22"/>
                <w:szCs w:val="22"/>
              </w:rPr>
            </w:pPr>
          </w:p>
          <w:p w14:paraId="1EC54CD7" w14:textId="77777777" w:rsidR="00F2365D" w:rsidRPr="00257C7E" w:rsidRDefault="00F2365D" w:rsidP="0025502C">
            <w:pPr>
              <w:rPr>
                <w:rFonts w:ascii="Gisha" w:hAnsi="Gisha" w:cs="Gisha"/>
                <w:sz w:val="22"/>
                <w:szCs w:val="22"/>
              </w:rPr>
            </w:pPr>
          </w:p>
        </w:tc>
        <w:tc>
          <w:tcPr>
            <w:tcW w:w="3686" w:type="dxa"/>
          </w:tcPr>
          <w:p w14:paraId="12218FD4" w14:textId="77777777" w:rsidR="00F2365D" w:rsidRPr="00257C7E" w:rsidRDefault="00F2365D" w:rsidP="0025502C">
            <w:pPr>
              <w:jc w:val="center"/>
              <w:rPr>
                <w:rFonts w:ascii="Gisha" w:hAnsi="Gisha" w:cs="Gisha"/>
                <w:sz w:val="22"/>
                <w:szCs w:val="22"/>
              </w:rPr>
            </w:pPr>
            <w:r w:rsidRPr="00257C7E">
              <w:rPr>
                <w:rFonts w:ascii="Gisha" w:hAnsi="Gisha" w:cs="Gisha" w:hint="cs"/>
                <w:sz w:val="22"/>
                <w:szCs w:val="22"/>
              </w:rPr>
              <w:t>Bill Payer 2</w:t>
            </w:r>
          </w:p>
          <w:p w14:paraId="2C976294" w14:textId="77777777" w:rsidR="005A3B9A" w:rsidRPr="00257C7E" w:rsidRDefault="005A3B9A" w:rsidP="00F2365D">
            <w:pPr>
              <w:jc w:val="center"/>
              <w:rPr>
                <w:rFonts w:ascii="Gisha" w:hAnsi="Gisha" w:cs="Gisha"/>
                <w:sz w:val="22"/>
                <w:szCs w:val="22"/>
              </w:rPr>
            </w:pPr>
            <w:r w:rsidRPr="00257C7E">
              <w:rPr>
                <w:rFonts w:ascii="Gisha" w:hAnsi="Gisha" w:cs="Gisha" w:hint="cs"/>
                <w:sz w:val="22"/>
                <w:szCs w:val="22"/>
              </w:rPr>
              <w:t>Percentage</w:t>
            </w:r>
            <w:r w:rsidR="00F2365D" w:rsidRPr="00257C7E">
              <w:rPr>
                <w:rFonts w:ascii="Gisha" w:hAnsi="Gisha" w:cs="Gisha" w:hint="cs"/>
                <w:sz w:val="22"/>
                <w:szCs w:val="22"/>
              </w:rPr>
              <w:t xml:space="preserve"> </w:t>
            </w:r>
            <w:r w:rsidRPr="00257C7E">
              <w:rPr>
                <w:rFonts w:ascii="Gisha" w:hAnsi="Gisha" w:cs="Gisha" w:hint="cs"/>
                <w:sz w:val="22"/>
                <w:szCs w:val="22"/>
              </w:rPr>
              <w:t>Split</w:t>
            </w:r>
          </w:p>
        </w:tc>
      </w:tr>
    </w:tbl>
    <w:p w14:paraId="095ABFD1" w14:textId="77777777" w:rsidR="003D58B3" w:rsidRPr="00257C7E" w:rsidRDefault="00F83BBA" w:rsidP="00F83BBA">
      <w:pPr>
        <w:jc w:val="both"/>
        <w:rPr>
          <w:rFonts w:ascii="Gisha" w:hAnsi="Gisha" w:cs="Gisha"/>
          <w:sz w:val="22"/>
          <w:szCs w:val="22"/>
        </w:rPr>
      </w:pPr>
      <w:r w:rsidRPr="00257C7E">
        <w:rPr>
          <w:rFonts w:ascii="Gisha" w:hAnsi="Gisha" w:cs="Gisha" w:hint="cs"/>
          <w:b/>
          <w:sz w:val="22"/>
          <w:szCs w:val="22"/>
        </w:rPr>
        <w:t>*</w:t>
      </w:r>
      <w:r w:rsidRPr="00257C7E">
        <w:rPr>
          <w:rFonts w:ascii="Gisha" w:hAnsi="Gisha" w:cs="Gisha" w:hint="cs"/>
          <w:sz w:val="22"/>
          <w:szCs w:val="22"/>
        </w:rPr>
        <w:t>These only need to be completed if different from Priority Contact 1</w:t>
      </w:r>
    </w:p>
    <w:p w14:paraId="797D7CEE" w14:textId="77777777" w:rsidR="00B3136C" w:rsidRPr="00257C7E" w:rsidRDefault="00B3136C" w:rsidP="00F83BBA">
      <w:pPr>
        <w:jc w:val="both"/>
        <w:rPr>
          <w:rFonts w:ascii="Gisha" w:hAnsi="Gisha" w:cs="Gisha"/>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B3136C" w:rsidRPr="00257C7E" w14:paraId="0DB89BCA" w14:textId="77777777" w:rsidTr="009B2544">
        <w:tc>
          <w:tcPr>
            <w:tcW w:w="9606" w:type="dxa"/>
          </w:tcPr>
          <w:p w14:paraId="5E2EA5A7" w14:textId="77777777" w:rsidR="00B3136C" w:rsidRPr="00257C7E" w:rsidRDefault="00B3136C" w:rsidP="009B2544">
            <w:pPr>
              <w:rPr>
                <w:rFonts w:ascii="Gisha" w:hAnsi="Gisha" w:cs="Gisha"/>
                <w:sz w:val="24"/>
                <w:szCs w:val="24"/>
              </w:rPr>
            </w:pPr>
            <w:r w:rsidRPr="00257C7E">
              <w:rPr>
                <w:rFonts w:ascii="Gisha" w:hAnsi="Gisha" w:cs="Gisha" w:hint="cs"/>
                <w:sz w:val="24"/>
                <w:szCs w:val="24"/>
              </w:rPr>
              <w:t>I am paying my £100 deposit to the Centre for registration (unless funded hours only) by:</w:t>
            </w:r>
          </w:p>
          <w:p w14:paraId="3E95E6C9" w14:textId="77777777" w:rsidR="00B3136C" w:rsidRPr="00257C7E" w:rsidRDefault="00B3136C" w:rsidP="009B2544">
            <w:pPr>
              <w:rPr>
                <w:rFonts w:ascii="Gisha" w:hAnsi="Gisha" w:cs="Gisha"/>
                <w:sz w:val="24"/>
                <w:szCs w:val="24"/>
              </w:rPr>
            </w:pPr>
          </w:p>
          <w:p w14:paraId="17C3952C" w14:textId="77777777" w:rsidR="00B3136C" w:rsidRPr="00257C7E" w:rsidRDefault="00B3136C" w:rsidP="009B2544">
            <w:pPr>
              <w:numPr>
                <w:ilvl w:val="0"/>
                <w:numId w:val="12"/>
              </w:numPr>
              <w:rPr>
                <w:rFonts w:ascii="Gisha" w:hAnsi="Gisha" w:cs="Gisha"/>
                <w:sz w:val="24"/>
                <w:szCs w:val="24"/>
              </w:rPr>
            </w:pPr>
            <w:r w:rsidRPr="00257C7E">
              <w:rPr>
                <w:rFonts w:ascii="Gisha" w:hAnsi="Gisha" w:cs="Gisha" w:hint="cs"/>
                <w:sz w:val="24"/>
                <w:szCs w:val="24"/>
              </w:rPr>
              <w:t>Bank Transfer to Acorn Childcare Centre at 30-84-84 19419668</w:t>
            </w:r>
          </w:p>
          <w:p w14:paraId="453E7EE4" w14:textId="77777777" w:rsidR="00B3136C" w:rsidRPr="00257C7E" w:rsidRDefault="00B3136C" w:rsidP="009B2544">
            <w:pPr>
              <w:numPr>
                <w:ilvl w:val="0"/>
                <w:numId w:val="12"/>
              </w:numPr>
              <w:rPr>
                <w:rFonts w:ascii="Gisha" w:hAnsi="Gisha" w:cs="Gisha"/>
                <w:sz w:val="24"/>
                <w:szCs w:val="24"/>
              </w:rPr>
            </w:pPr>
            <w:r w:rsidRPr="00257C7E">
              <w:rPr>
                <w:rFonts w:ascii="Gisha" w:hAnsi="Gisha" w:cs="Gisha" w:hint="cs"/>
                <w:sz w:val="24"/>
                <w:szCs w:val="24"/>
              </w:rPr>
              <w:t>Cheque (payable to The Acorn Childcare Centre Limited)</w:t>
            </w:r>
          </w:p>
          <w:p w14:paraId="0996DCBA" w14:textId="77777777" w:rsidR="00B3136C" w:rsidRPr="00257C7E" w:rsidRDefault="00B3136C" w:rsidP="009B2544">
            <w:pPr>
              <w:numPr>
                <w:ilvl w:val="0"/>
                <w:numId w:val="12"/>
              </w:numPr>
              <w:rPr>
                <w:rFonts w:ascii="Gisha" w:hAnsi="Gisha" w:cs="Gisha"/>
                <w:sz w:val="24"/>
                <w:szCs w:val="24"/>
              </w:rPr>
            </w:pPr>
            <w:r w:rsidRPr="00257C7E">
              <w:rPr>
                <w:rFonts w:ascii="Gisha" w:hAnsi="Gisha" w:cs="Gisha" w:hint="cs"/>
                <w:sz w:val="24"/>
                <w:szCs w:val="24"/>
              </w:rPr>
              <w:t xml:space="preserve">Cash </w:t>
            </w:r>
            <w:r w:rsidRPr="00257C7E">
              <w:rPr>
                <w:rFonts w:ascii="Gisha" w:hAnsi="Gisha" w:cs="Gisha" w:hint="cs"/>
                <w:i/>
                <w:sz w:val="22"/>
                <w:szCs w:val="22"/>
              </w:rPr>
              <w:t>(please delete as appropriate)</w:t>
            </w:r>
          </w:p>
          <w:p w14:paraId="7B9E949F" w14:textId="77777777" w:rsidR="00B3136C" w:rsidRPr="00257C7E" w:rsidRDefault="00B3136C" w:rsidP="009B2544">
            <w:pPr>
              <w:ind w:left="720"/>
              <w:rPr>
                <w:rFonts w:ascii="Gisha" w:hAnsi="Gisha" w:cs="Gisha"/>
                <w:sz w:val="24"/>
                <w:szCs w:val="24"/>
              </w:rPr>
            </w:pPr>
          </w:p>
        </w:tc>
      </w:tr>
      <w:tr w:rsidR="00B3136C" w:rsidRPr="00257C7E" w14:paraId="622CFD76" w14:textId="77777777" w:rsidTr="008D1042">
        <w:trPr>
          <w:trHeight w:val="866"/>
        </w:trPr>
        <w:tc>
          <w:tcPr>
            <w:tcW w:w="9606" w:type="dxa"/>
          </w:tcPr>
          <w:p w14:paraId="7E3D49F4" w14:textId="77777777" w:rsidR="00B3136C" w:rsidRPr="00257C7E" w:rsidRDefault="00B3136C" w:rsidP="009B2544">
            <w:pPr>
              <w:rPr>
                <w:rFonts w:ascii="Gisha" w:hAnsi="Gisha" w:cs="Gisha"/>
                <w:sz w:val="24"/>
                <w:szCs w:val="24"/>
              </w:rPr>
            </w:pPr>
            <w:r w:rsidRPr="00257C7E">
              <w:rPr>
                <w:rFonts w:ascii="Gisha" w:hAnsi="Gisha" w:cs="Gisha" w:hint="cs"/>
                <w:sz w:val="24"/>
                <w:szCs w:val="24"/>
              </w:rPr>
              <w:t xml:space="preserve">We welcome the use of childcare vouchers or HMRC tax free savings account payments. Please provide details below if you wish to pay in this way: </w:t>
            </w:r>
          </w:p>
          <w:p w14:paraId="104B10FA" w14:textId="77777777" w:rsidR="00B3136C" w:rsidRPr="00257C7E" w:rsidRDefault="00B3136C" w:rsidP="009B2544">
            <w:pPr>
              <w:rPr>
                <w:rFonts w:ascii="Gisha" w:hAnsi="Gisha" w:cs="Gisha"/>
                <w:sz w:val="24"/>
                <w:szCs w:val="24"/>
              </w:rPr>
            </w:pPr>
          </w:p>
          <w:p w14:paraId="2AD6F9B3" w14:textId="77777777" w:rsidR="00B3136C" w:rsidRPr="00257C7E" w:rsidRDefault="00B3136C" w:rsidP="009B2544">
            <w:pPr>
              <w:rPr>
                <w:rFonts w:ascii="Gisha" w:hAnsi="Gisha" w:cs="Gisha"/>
                <w:sz w:val="24"/>
                <w:szCs w:val="24"/>
              </w:rPr>
            </w:pPr>
          </w:p>
          <w:p w14:paraId="77E9DF6B" w14:textId="5D253722" w:rsidR="00B3136C" w:rsidRPr="00257C7E" w:rsidRDefault="00671914" w:rsidP="00671914">
            <w:pPr>
              <w:rPr>
                <w:rFonts w:ascii="Gisha" w:hAnsi="Gisha" w:cs="Gisha"/>
                <w:sz w:val="24"/>
                <w:szCs w:val="24"/>
              </w:rPr>
            </w:pPr>
            <w:r w:rsidRPr="00257C7E">
              <w:rPr>
                <w:rFonts w:ascii="Gisha" w:hAnsi="Gisha" w:cs="Gisha" w:hint="cs"/>
                <w:sz w:val="24"/>
                <w:szCs w:val="24"/>
              </w:rPr>
              <w:t xml:space="preserve">We are pleased to offer term time only, funded places at Acorn Childcare Centre. </w:t>
            </w:r>
            <w:r w:rsidRPr="00257C7E">
              <w:rPr>
                <w:rFonts w:ascii="Gisha" w:hAnsi="Gisha" w:cs="Gisha" w:hint="cs"/>
                <w:b/>
                <w:bCs/>
                <w:sz w:val="24"/>
                <w:szCs w:val="24"/>
              </w:rPr>
              <w:t>All</w:t>
            </w:r>
            <w:r w:rsidRPr="00257C7E">
              <w:rPr>
                <w:rFonts w:ascii="Gisha" w:hAnsi="Gisha" w:cs="Gisha" w:hint="cs"/>
                <w:sz w:val="24"/>
                <w:szCs w:val="24"/>
              </w:rPr>
              <w:t xml:space="preserve"> Children who are registering with Acorn Childcare Centre will need a deposit of £100 to secure sessions.</w:t>
            </w:r>
          </w:p>
        </w:tc>
      </w:tr>
    </w:tbl>
    <w:p w14:paraId="7D1BF1DC" w14:textId="77777777" w:rsidR="00B203AE" w:rsidRPr="00257C7E" w:rsidRDefault="00B203AE" w:rsidP="00AD18D1">
      <w:pPr>
        <w:jc w:val="both"/>
        <w:rPr>
          <w:rFonts w:ascii="Gisha" w:hAnsi="Gisha" w:cs="Gisha"/>
          <w:sz w:val="24"/>
          <w:szCs w:val="24"/>
        </w:rPr>
      </w:pPr>
    </w:p>
    <w:p w14:paraId="341A808E" w14:textId="77777777" w:rsidR="00B203AE" w:rsidRPr="00257C7E" w:rsidRDefault="00B203AE" w:rsidP="00AD18D1">
      <w:pPr>
        <w:jc w:val="both"/>
        <w:rPr>
          <w:rFonts w:ascii="Gisha" w:hAnsi="Gisha" w:cs="Gisha"/>
          <w:sz w:val="24"/>
          <w:szCs w:val="24"/>
        </w:rPr>
      </w:pPr>
    </w:p>
    <w:p w14:paraId="77C29655" w14:textId="77777777" w:rsidR="00FE0AC2" w:rsidRPr="00257C7E" w:rsidRDefault="00FE0AC2" w:rsidP="00FE0AC2">
      <w:pPr>
        <w:rPr>
          <w:rFonts w:ascii="Gisha" w:hAnsi="Gisha" w:cs="Gisha"/>
          <w:b/>
          <w:sz w:val="24"/>
          <w:szCs w:val="24"/>
        </w:rPr>
      </w:pPr>
      <w:r w:rsidRPr="00257C7E">
        <w:rPr>
          <w:rFonts w:ascii="Gisha" w:hAnsi="Gisha" w:cs="Gisha" w:hint="cs"/>
          <w:b/>
          <w:sz w:val="24"/>
          <w:szCs w:val="24"/>
        </w:rPr>
        <w:t>For Office Use Only</w:t>
      </w:r>
    </w:p>
    <w:p w14:paraId="7F0E3768" w14:textId="77777777" w:rsidR="00FE0AC2" w:rsidRPr="00257C7E" w:rsidRDefault="00FE0AC2" w:rsidP="00FE0AC2">
      <w:pPr>
        <w:rPr>
          <w:rFonts w:ascii="Gisha" w:hAnsi="Gisha" w:cs="Gish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507"/>
        <w:gridCol w:w="1495"/>
        <w:gridCol w:w="1749"/>
        <w:gridCol w:w="1621"/>
        <w:gridCol w:w="1469"/>
      </w:tblGrid>
      <w:tr w:rsidR="00FE0AC2" w:rsidRPr="00257C7E" w14:paraId="61D27146" w14:textId="77777777" w:rsidTr="00DE5A93">
        <w:tc>
          <w:tcPr>
            <w:tcW w:w="1515" w:type="dxa"/>
          </w:tcPr>
          <w:p w14:paraId="5F708CC9" w14:textId="77777777" w:rsidR="00FE0AC2" w:rsidRPr="00257C7E" w:rsidRDefault="00FE0AC2" w:rsidP="00DE5A93">
            <w:pPr>
              <w:rPr>
                <w:rFonts w:ascii="Gisha" w:hAnsi="Gisha" w:cs="Gisha"/>
                <w:b/>
              </w:rPr>
            </w:pPr>
            <w:r w:rsidRPr="00257C7E">
              <w:rPr>
                <w:rFonts w:ascii="Gisha" w:hAnsi="Gisha" w:cs="Gisha" w:hint="cs"/>
                <w:b/>
              </w:rPr>
              <w:t>Registration on Connect:</w:t>
            </w:r>
          </w:p>
          <w:p w14:paraId="7BD5EC88" w14:textId="77777777" w:rsidR="00FE0AC2" w:rsidRPr="00257C7E" w:rsidRDefault="00FE0AC2" w:rsidP="00DE5A93">
            <w:pPr>
              <w:rPr>
                <w:rFonts w:ascii="Gisha" w:hAnsi="Gisha" w:cs="Gisha"/>
                <w:b/>
              </w:rPr>
            </w:pPr>
          </w:p>
        </w:tc>
        <w:tc>
          <w:tcPr>
            <w:tcW w:w="1510" w:type="dxa"/>
          </w:tcPr>
          <w:p w14:paraId="58E024BA" w14:textId="77777777" w:rsidR="00FE0AC2" w:rsidRPr="00257C7E" w:rsidRDefault="00FE0AC2" w:rsidP="00DE5A93">
            <w:pPr>
              <w:rPr>
                <w:rFonts w:ascii="Gisha" w:hAnsi="Gisha" w:cs="Gisha"/>
                <w:b/>
              </w:rPr>
            </w:pPr>
            <w:r w:rsidRPr="00257C7E">
              <w:rPr>
                <w:rFonts w:ascii="Gisha" w:hAnsi="Gisha" w:cs="Gisha" w:hint="cs"/>
                <w:b/>
              </w:rPr>
              <w:t>Deposit Paid:</w:t>
            </w:r>
          </w:p>
        </w:tc>
        <w:tc>
          <w:tcPr>
            <w:tcW w:w="1535" w:type="dxa"/>
          </w:tcPr>
          <w:p w14:paraId="29EDCF36" w14:textId="77777777" w:rsidR="00FE0AC2" w:rsidRPr="00257C7E" w:rsidRDefault="00FE0AC2" w:rsidP="00DE5A93">
            <w:pPr>
              <w:rPr>
                <w:rFonts w:ascii="Gisha" w:hAnsi="Gisha" w:cs="Gisha"/>
                <w:b/>
              </w:rPr>
            </w:pPr>
            <w:r w:rsidRPr="00257C7E">
              <w:rPr>
                <w:rFonts w:ascii="Gisha" w:hAnsi="Gisha" w:cs="Gisha" w:hint="cs"/>
                <w:b/>
              </w:rPr>
              <w:t xml:space="preserve">Settling-In Visits booked with parents:  </w:t>
            </w:r>
          </w:p>
        </w:tc>
        <w:tc>
          <w:tcPr>
            <w:tcW w:w="1808" w:type="dxa"/>
          </w:tcPr>
          <w:p w14:paraId="233303B7" w14:textId="77777777" w:rsidR="00FE0AC2" w:rsidRPr="00257C7E" w:rsidRDefault="00FE0AC2" w:rsidP="00DE5A93">
            <w:pPr>
              <w:rPr>
                <w:rFonts w:ascii="Gisha" w:hAnsi="Gisha" w:cs="Gisha"/>
                <w:b/>
              </w:rPr>
            </w:pPr>
            <w:r w:rsidRPr="00257C7E">
              <w:rPr>
                <w:rFonts w:ascii="Gisha" w:hAnsi="Gisha" w:cs="Gisha" w:hint="cs"/>
                <w:b/>
              </w:rPr>
              <w:t xml:space="preserve">GDPR Form signed and returned: </w:t>
            </w:r>
          </w:p>
        </w:tc>
        <w:tc>
          <w:tcPr>
            <w:tcW w:w="1673" w:type="dxa"/>
          </w:tcPr>
          <w:p w14:paraId="772246B0" w14:textId="77777777" w:rsidR="00FE0AC2" w:rsidRPr="00257C7E" w:rsidRDefault="00FE0AC2" w:rsidP="00DE5A93">
            <w:pPr>
              <w:rPr>
                <w:rFonts w:ascii="Gisha" w:hAnsi="Gisha" w:cs="Gisha"/>
                <w:b/>
              </w:rPr>
            </w:pPr>
            <w:r w:rsidRPr="00257C7E">
              <w:rPr>
                <w:rFonts w:ascii="Gisha" w:hAnsi="Gisha" w:cs="Gisha" w:hint="cs"/>
                <w:b/>
              </w:rPr>
              <w:t>Added to Grant on Connect:</w:t>
            </w:r>
          </w:p>
        </w:tc>
        <w:tc>
          <w:tcPr>
            <w:tcW w:w="1529" w:type="dxa"/>
          </w:tcPr>
          <w:p w14:paraId="78FECB84" w14:textId="77777777" w:rsidR="00FE0AC2" w:rsidRPr="00257C7E" w:rsidRDefault="00FE0AC2" w:rsidP="00DE5A93">
            <w:pPr>
              <w:rPr>
                <w:rFonts w:ascii="Gisha" w:hAnsi="Gisha" w:cs="Gisha"/>
                <w:b/>
              </w:rPr>
            </w:pPr>
            <w:r w:rsidRPr="00257C7E">
              <w:rPr>
                <w:rFonts w:ascii="Gisha" w:hAnsi="Gisha" w:cs="Gisha" w:hint="cs"/>
                <w:b/>
              </w:rPr>
              <w:t>Grant added to EYE Hub:</w:t>
            </w:r>
          </w:p>
        </w:tc>
      </w:tr>
      <w:tr w:rsidR="00FE0AC2" w:rsidRPr="00257C7E" w14:paraId="63EE9796" w14:textId="77777777" w:rsidTr="008D1042">
        <w:trPr>
          <w:trHeight w:val="1345"/>
        </w:trPr>
        <w:tc>
          <w:tcPr>
            <w:tcW w:w="1515" w:type="dxa"/>
          </w:tcPr>
          <w:p w14:paraId="6150810A" w14:textId="77777777" w:rsidR="00FE0AC2" w:rsidRPr="00257C7E" w:rsidRDefault="00FE0AC2" w:rsidP="00DE5A93">
            <w:pPr>
              <w:rPr>
                <w:rFonts w:ascii="Gisha" w:hAnsi="Gisha" w:cs="Gisha"/>
              </w:rPr>
            </w:pPr>
            <w:r w:rsidRPr="00257C7E">
              <w:rPr>
                <w:rFonts w:ascii="Gisha" w:hAnsi="Gisha" w:cs="Gisha" w:hint="cs"/>
              </w:rPr>
              <w:t>Date:</w:t>
            </w:r>
          </w:p>
          <w:p w14:paraId="68734B13" w14:textId="77777777" w:rsidR="00FE0AC2" w:rsidRPr="00257C7E" w:rsidRDefault="00FE0AC2" w:rsidP="00DE5A93">
            <w:pPr>
              <w:rPr>
                <w:rFonts w:ascii="Gisha" w:hAnsi="Gisha" w:cs="Gisha"/>
              </w:rPr>
            </w:pPr>
          </w:p>
        </w:tc>
        <w:tc>
          <w:tcPr>
            <w:tcW w:w="1510" w:type="dxa"/>
          </w:tcPr>
          <w:p w14:paraId="2A140E11" w14:textId="77777777" w:rsidR="00FE0AC2" w:rsidRPr="00257C7E" w:rsidRDefault="00FE0AC2" w:rsidP="00DE5A93">
            <w:pPr>
              <w:rPr>
                <w:rFonts w:ascii="Gisha" w:hAnsi="Gisha" w:cs="Gisha"/>
              </w:rPr>
            </w:pPr>
            <w:r w:rsidRPr="00257C7E">
              <w:rPr>
                <w:rFonts w:ascii="Gisha" w:hAnsi="Gisha" w:cs="Gisha" w:hint="cs"/>
              </w:rPr>
              <w:t>Date:</w:t>
            </w:r>
          </w:p>
          <w:p w14:paraId="5E6C66CF" w14:textId="77777777" w:rsidR="00FE0AC2" w:rsidRPr="00257C7E" w:rsidRDefault="00FE0AC2" w:rsidP="00DE5A93">
            <w:pPr>
              <w:rPr>
                <w:rFonts w:ascii="Gisha" w:hAnsi="Gisha" w:cs="Gisha"/>
              </w:rPr>
            </w:pPr>
          </w:p>
          <w:p w14:paraId="7FB0FBB8" w14:textId="77777777" w:rsidR="00FE0AC2" w:rsidRPr="00257C7E" w:rsidRDefault="00FE0AC2" w:rsidP="00DE5A93">
            <w:pPr>
              <w:rPr>
                <w:rFonts w:ascii="Gisha" w:hAnsi="Gisha" w:cs="Gisha"/>
              </w:rPr>
            </w:pPr>
          </w:p>
          <w:p w14:paraId="43B5D0F5" w14:textId="77777777" w:rsidR="00FE0AC2" w:rsidRPr="00257C7E" w:rsidRDefault="00FE0AC2" w:rsidP="00DE5A93">
            <w:pPr>
              <w:rPr>
                <w:rFonts w:ascii="Gisha" w:hAnsi="Gisha" w:cs="Gisha"/>
              </w:rPr>
            </w:pPr>
            <w:r w:rsidRPr="00257C7E">
              <w:rPr>
                <w:rFonts w:ascii="Gisha" w:hAnsi="Gisha" w:cs="Gisha" w:hint="cs"/>
              </w:rPr>
              <w:t>Cash/Cheque/</w:t>
            </w:r>
          </w:p>
          <w:p w14:paraId="311E1E72" w14:textId="77777777" w:rsidR="00FE0AC2" w:rsidRPr="00257C7E" w:rsidRDefault="00FE0AC2" w:rsidP="00DE5A93">
            <w:pPr>
              <w:rPr>
                <w:rFonts w:ascii="Gisha" w:hAnsi="Gisha" w:cs="Gisha"/>
              </w:rPr>
            </w:pPr>
            <w:r w:rsidRPr="00257C7E">
              <w:rPr>
                <w:rFonts w:ascii="Gisha" w:hAnsi="Gisha" w:cs="Gisha" w:hint="cs"/>
              </w:rPr>
              <w:t>Bank Transfer</w:t>
            </w:r>
          </w:p>
          <w:p w14:paraId="6B82D447" w14:textId="77777777" w:rsidR="00FE0AC2" w:rsidRPr="00257C7E" w:rsidRDefault="00FE0AC2" w:rsidP="00DE5A93">
            <w:pPr>
              <w:rPr>
                <w:rFonts w:ascii="Gisha" w:hAnsi="Gisha" w:cs="Gisha"/>
                <w:sz w:val="16"/>
                <w:szCs w:val="16"/>
              </w:rPr>
            </w:pPr>
            <w:r w:rsidRPr="00257C7E">
              <w:rPr>
                <w:rFonts w:ascii="Gisha" w:hAnsi="Gisha" w:cs="Gisha" w:hint="cs"/>
                <w:sz w:val="16"/>
                <w:szCs w:val="16"/>
              </w:rPr>
              <w:t>(please specify)</w:t>
            </w:r>
          </w:p>
        </w:tc>
        <w:tc>
          <w:tcPr>
            <w:tcW w:w="1535" w:type="dxa"/>
          </w:tcPr>
          <w:p w14:paraId="151691F8" w14:textId="77777777" w:rsidR="00FE0AC2" w:rsidRPr="00257C7E" w:rsidRDefault="00FE0AC2" w:rsidP="00DE5A93">
            <w:pPr>
              <w:rPr>
                <w:rFonts w:ascii="Gisha" w:hAnsi="Gisha" w:cs="Gisha"/>
              </w:rPr>
            </w:pPr>
            <w:r w:rsidRPr="00257C7E">
              <w:rPr>
                <w:rFonts w:ascii="Gisha" w:hAnsi="Gisha" w:cs="Gisha" w:hint="cs"/>
              </w:rPr>
              <w:t xml:space="preserve">Dates: </w:t>
            </w:r>
          </w:p>
          <w:p w14:paraId="1DEA9968" w14:textId="77777777" w:rsidR="00FE0AC2" w:rsidRPr="00257C7E" w:rsidRDefault="00FE0AC2" w:rsidP="00DE5A93">
            <w:pPr>
              <w:rPr>
                <w:rFonts w:ascii="Gisha" w:hAnsi="Gisha" w:cs="Gisha"/>
              </w:rPr>
            </w:pPr>
          </w:p>
          <w:p w14:paraId="4C0BFB1B" w14:textId="77777777" w:rsidR="00FE0AC2" w:rsidRPr="00257C7E" w:rsidRDefault="00FE0AC2" w:rsidP="00DE5A93">
            <w:pPr>
              <w:rPr>
                <w:rFonts w:ascii="Gisha" w:hAnsi="Gisha" w:cs="Gisha"/>
              </w:rPr>
            </w:pPr>
          </w:p>
          <w:p w14:paraId="02AD09DD" w14:textId="77777777" w:rsidR="00FE0AC2" w:rsidRPr="00257C7E" w:rsidRDefault="00FE0AC2" w:rsidP="00DE5A93">
            <w:pPr>
              <w:rPr>
                <w:rFonts w:ascii="Gisha" w:hAnsi="Gisha" w:cs="Gisha"/>
              </w:rPr>
            </w:pPr>
          </w:p>
          <w:p w14:paraId="43600899" w14:textId="77777777" w:rsidR="00FE0AC2" w:rsidRPr="00257C7E" w:rsidRDefault="00FE0AC2" w:rsidP="00DE5A93">
            <w:pPr>
              <w:rPr>
                <w:rFonts w:ascii="Gisha" w:hAnsi="Gisha" w:cs="Gisha"/>
              </w:rPr>
            </w:pPr>
          </w:p>
          <w:p w14:paraId="5636C0F5" w14:textId="77777777" w:rsidR="00FE0AC2" w:rsidRPr="00257C7E" w:rsidRDefault="00FE0AC2" w:rsidP="00DE5A93">
            <w:pPr>
              <w:rPr>
                <w:rFonts w:ascii="Gisha" w:hAnsi="Gisha" w:cs="Gisha"/>
              </w:rPr>
            </w:pPr>
          </w:p>
          <w:p w14:paraId="0D954CA6" w14:textId="77777777" w:rsidR="00FE0AC2" w:rsidRPr="00257C7E" w:rsidRDefault="00FE0AC2" w:rsidP="00DE5A93">
            <w:pPr>
              <w:rPr>
                <w:rFonts w:ascii="Gisha" w:hAnsi="Gisha" w:cs="Gisha"/>
              </w:rPr>
            </w:pPr>
          </w:p>
        </w:tc>
        <w:tc>
          <w:tcPr>
            <w:tcW w:w="1808" w:type="dxa"/>
          </w:tcPr>
          <w:p w14:paraId="33AA4762" w14:textId="77777777" w:rsidR="00FE0AC2" w:rsidRPr="00257C7E" w:rsidRDefault="00FE0AC2" w:rsidP="00DE5A93">
            <w:pPr>
              <w:rPr>
                <w:rFonts w:ascii="Gisha" w:hAnsi="Gisha" w:cs="Gisha"/>
              </w:rPr>
            </w:pPr>
            <w:r w:rsidRPr="00257C7E">
              <w:rPr>
                <w:rFonts w:ascii="Gisha" w:hAnsi="Gisha" w:cs="Gisha" w:hint="cs"/>
              </w:rPr>
              <w:t>Date:</w:t>
            </w:r>
          </w:p>
          <w:p w14:paraId="26815498" w14:textId="77777777" w:rsidR="00FE0AC2" w:rsidRPr="00257C7E" w:rsidRDefault="00FE0AC2" w:rsidP="00DE5A93">
            <w:pPr>
              <w:rPr>
                <w:rFonts w:ascii="Gisha" w:hAnsi="Gisha" w:cs="Gisha"/>
              </w:rPr>
            </w:pPr>
          </w:p>
          <w:p w14:paraId="4A970477" w14:textId="77777777" w:rsidR="00FE0AC2" w:rsidRPr="00257C7E" w:rsidRDefault="00FE0AC2" w:rsidP="00DE5A93">
            <w:pPr>
              <w:rPr>
                <w:rFonts w:ascii="Gisha" w:hAnsi="Gisha" w:cs="Gisha"/>
              </w:rPr>
            </w:pPr>
          </w:p>
        </w:tc>
        <w:tc>
          <w:tcPr>
            <w:tcW w:w="1673" w:type="dxa"/>
          </w:tcPr>
          <w:p w14:paraId="1E931A61" w14:textId="77777777" w:rsidR="00FE0AC2" w:rsidRPr="00257C7E" w:rsidRDefault="00FE0AC2" w:rsidP="00DE5A93">
            <w:pPr>
              <w:rPr>
                <w:rFonts w:ascii="Gisha" w:hAnsi="Gisha" w:cs="Gisha"/>
              </w:rPr>
            </w:pPr>
            <w:r w:rsidRPr="00257C7E">
              <w:rPr>
                <w:rFonts w:ascii="Gisha" w:hAnsi="Gisha" w:cs="Gisha" w:hint="cs"/>
              </w:rPr>
              <w:t>Date:</w:t>
            </w:r>
          </w:p>
        </w:tc>
        <w:tc>
          <w:tcPr>
            <w:tcW w:w="1529" w:type="dxa"/>
          </w:tcPr>
          <w:p w14:paraId="0C67CA37" w14:textId="77777777" w:rsidR="00FE0AC2" w:rsidRPr="00257C7E" w:rsidRDefault="00FE0AC2" w:rsidP="00DE5A93">
            <w:pPr>
              <w:rPr>
                <w:rFonts w:ascii="Gisha" w:hAnsi="Gisha" w:cs="Gisha"/>
              </w:rPr>
            </w:pPr>
            <w:r w:rsidRPr="00257C7E">
              <w:rPr>
                <w:rFonts w:ascii="Gisha" w:hAnsi="Gisha" w:cs="Gisha" w:hint="cs"/>
              </w:rPr>
              <w:t>Date:</w:t>
            </w:r>
          </w:p>
          <w:p w14:paraId="04C564B2" w14:textId="77777777" w:rsidR="00FE0AC2" w:rsidRPr="00257C7E" w:rsidRDefault="00FE0AC2" w:rsidP="00DE5A93">
            <w:pPr>
              <w:rPr>
                <w:rFonts w:ascii="Gisha" w:hAnsi="Gisha" w:cs="Gisha"/>
              </w:rPr>
            </w:pPr>
          </w:p>
          <w:p w14:paraId="23B4A36F" w14:textId="77777777" w:rsidR="00FE0AC2" w:rsidRPr="00257C7E" w:rsidRDefault="00FE0AC2" w:rsidP="00DE5A93">
            <w:pPr>
              <w:rPr>
                <w:rFonts w:ascii="Gisha" w:hAnsi="Gisha" w:cs="Gisha"/>
              </w:rPr>
            </w:pPr>
          </w:p>
        </w:tc>
      </w:tr>
      <w:tr w:rsidR="00FE0AC2" w:rsidRPr="00257C7E" w14:paraId="7ABBB2CD" w14:textId="77777777" w:rsidTr="008D1042">
        <w:trPr>
          <w:trHeight w:val="335"/>
        </w:trPr>
        <w:tc>
          <w:tcPr>
            <w:tcW w:w="1515" w:type="dxa"/>
          </w:tcPr>
          <w:p w14:paraId="533A5385"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510" w:type="dxa"/>
          </w:tcPr>
          <w:p w14:paraId="7FA30315"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535" w:type="dxa"/>
          </w:tcPr>
          <w:p w14:paraId="2BBA40CE"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808" w:type="dxa"/>
          </w:tcPr>
          <w:p w14:paraId="2354E233" w14:textId="77777777" w:rsidR="00FE0AC2" w:rsidRPr="00257C7E" w:rsidRDefault="00FE0AC2" w:rsidP="00DE5A93">
            <w:pPr>
              <w:rPr>
                <w:rFonts w:ascii="Gisha" w:hAnsi="Gisha" w:cs="Gisha"/>
              </w:rPr>
            </w:pPr>
            <w:r w:rsidRPr="00257C7E">
              <w:rPr>
                <w:rFonts w:ascii="Gisha" w:hAnsi="Gisha" w:cs="Gisha" w:hint="cs"/>
              </w:rPr>
              <w:t xml:space="preserve">Initial: </w:t>
            </w:r>
          </w:p>
        </w:tc>
        <w:tc>
          <w:tcPr>
            <w:tcW w:w="1673" w:type="dxa"/>
          </w:tcPr>
          <w:p w14:paraId="0A767D52" w14:textId="77777777" w:rsidR="00FE0AC2" w:rsidRPr="00257C7E" w:rsidRDefault="00FE0AC2" w:rsidP="00DE5A93">
            <w:pPr>
              <w:rPr>
                <w:rFonts w:ascii="Gisha" w:hAnsi="Gisha" w:cs="Gisha"/>
              </w:rPr>
            </w:pPr>
            <w:r w:rsidRPr="00257C7E">
              <w:rPr>
                <w:rFonts w:ascii="Gisha" w:hAnsi="Gisha" w:cs="Gisha" w:hint="cs"/>
              </w:rPr>
              <w:t>Initial:</w:t>
            </w:r>
          </w:p>
        </w:tc>
        <w:tc>
          <w:tcPr>
            <w:tcW w:w="1529" w:type="dxa"/>
          </w:tcPr>
          <w:p w14:paraId="7EB26E81" w14:textId="77777777" w:rsidR="00FE0AC2" w:rsidRPr="00257C7E" w:rsidRDefault="00FE0AC2" w:rsidP="00DE5A93">
            <w:pPr>
              <w:rPr>
                <w:rFonts w:ascii="Gisha" w:hAnsi="Gisha" w:cs="Gisha"/>
              </w:rPr>
            </w:pPr>
            <w:r w:rsidRPr="00257C7E">
              <w:rPr>
                <w:rFonts w:ascii="Gisha" w:hAnsi="Gisha" w:cs="Gisha" w:hint="cs"/>
              </w:rPr>
              <w:t xml:space="preserve">Initial: </w:t>
            </w:r>
          </w:p>
          <w:p w14:paraId="1E464227" w14:textId="77777777" w:rsidR="00FE0AC2" w:rsidRPr="00257C7E" w:rsidRDefault="00FE0AC2" w:rsidP="00DE5A93">
            <w:pPr>
              <w:rPr>
                <w:rFonts w:ascii="Gisha" w:hAnsi="Gisha" w:cs="Gisha"/>
              </w:rPr>
            </w:pPr>
          </w:p>
          <w:p w14:paraId="08648C3E" w14:textId="77777777" w:rsidR="00FE0AC2" w:rsidRPr="00257C7E" w:rsidRDefault="00FE0AC2" w:rsidP="00DE5A93">
            <w:pPr>
              <w:rPr>
                <w:rFonts w:ascii="Gisha" w:hAnsi="Gisha" w:cs="Gisha"/>
              </w:rPr>
            </w:pPr>
          </w:p>
          <w:p w14:paraId="1464D13C" w14:textId="77777777" w:rsidR="00FE0AC2" w:rsidRPr="00257C7E" w:rsidRDefault="00FE0AC2" w:rsidP="00DE5A93">
            <w:pPr>
              <w:rPr>
                <w:rFonts w:ascii="Gisha" w:hAnsi="Gisha" w:cs="Gisha"/>
              </w:rPr>
            </w:pPr>
          </w:p>
        </w:tc>
      </w:tr>
    </w:tbl>
    <w:p w14:paraId="0DC751AB" w14:textId="77777777" w:rsidR="00B203AE" w:rsidRPr="00AD18D1" w:rsidRDefault="00B203AE" w:rsidP="001C4D20">
      <w:pPr>
        <w:rPr>
          <w:rFonts w:ascii="Calibri" w:hAnsi="Calibri" w:cs="Calibri"/>
          <w:sz w:val="24"/>
          <w:szCs w:val="24"/>
        </w:rPr>
      </w:pPr>
    </w:p>
    <w:sectPr w:rsidR="00B203AE" w:rsidRPr="00AD18D1" w:rsidSect="00AC2189">
      <w:headerReference w:type="default" r:id="rId11"/>
      <w:footerReference w:type="even" r:id="rId12"/>
      <w:footerReference w:type="default" r:id="rId13"/>
      <w:headerReference w:type="first" r:id="rId14"/>
      <w:footerReference w:type="first" r:id="rId15"/>
      <w:pgSz w:w="11906" w:h="16838" w:code="9"/>
      <w:pgMar w:top="851" w:right="1134" w:bottom="851" w:left="1418" w:header="283"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EE494" w14:textId="77777777" w:rsidR="008D1D1F" w:rsidRDefault="008D1D1F">
      <w:r>
        <w:separator/>
      </w:r>
    </w:p>
  </w:endnote>
  <w:endnote w:type="continuationSeparator" w:id="0">
    <w:p w14:paraId="4A2EF412" w14:textId="77777777" w:rsidR="008D1D1F" w:rsidRDefault="008D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946EE" w14:textId="77777777" w:rsidR="00096300" w:rsidRDefault="000963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72D096" w14:textId="77777777" w:rsidR="00096300" w:rsidRDefault="000963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48188" w14:textId="2BD609E0" w:rsidR="00096300" w:rsidRPr="00666F4B" w:rsidRDefault="00096300" w:rsidP="00666F4B">
    <w:pPr>
      <w:pStyle w:val="Footer"/>
      <w:jc w:val="center"/>
      <w:rPr>
        <w:rFonts w:ascii="Calibri" w:hAnsi="Calibri" w:cs="Calibri"/>
      </w:rPr>
    </w:pPr>
    <w:r>
      <w:rPr>
        <w:rFonts w:ascii="Calibri" w:hAnsi="Calibri" w:cs="Calibri"/>
      </w:rPr>
      <w:t xml:space="preserve">Admission Form – </w:t>
    </w:r>
    <w:r w:rsidR="00CD6DBA">
      <w:rPr>
        <w:rFonts w:ascii="Calibri" w:hAnsi="Calibri" w:cs="Calibri"/>
      </w:rPr>
      <w:t>April 202</w:t>
    </w:r>
    <w:r w:rsidR="00421BD5">
      <w:rPr>
        <w:rFonts w:ascii="Calibri" w:hAnsi="Calibri" w:cs="Calibri"/>
      </w:rPr>
      <w:t>4</w:t>
    </w:r>
    <w:r w:rsidRPr="00666F4B">
      <w:rPr>
        <w:rFonts w:ascii="Calibri" w:hAnsi="Calibri" w:cs="Calibri"/>
      </w:rPr>
      <w:t xml:space="preserve"> Page </w:t>
    </w:r>
    <w:r w:rsidRPr="00666F4B">
      <w:rPr>
        <w:rFonts w:ascii="Calibri" w:hAnsi="Calibri" w:cs="Calibri"/>
        <w:bCs/>
      </w:rPr>
      <w:fldChar w:fldCharType="begin"/>
    </w:r>
    <w:r w:rsidRPr="00666F4B">
      <w:rPr>
        <w:rFonts w:ascii="Calibri" w:hAnsi="Calibri" w:cs="Calibri"/>
        <w:bCs/>
      </w:rPr>
      <w:instrText xml:space="preserve"> PAGE </w:instrText>
    </w:r>
    <w:r w:rsidRPr="00666F4B">
      <w:rPr>
        <w:rFonts w:ascii="Calibri" w:hAnsi="Calibri" w:cs="Calibri"/>
        <w:bCs/>
      </w:rPr>
      <w:fldChar w:fldCharType="separate"/>
    </w:r>
    <w:r w:rsidR="00F13E4E">
      <w:rPr>
        <w:rFonts w:ascii="Calibri" w:hAnsi="Calibri" w:cs="Calibri"/>
        <w:bCs/>
        <w:noProof/>
      </w:rPr>
      <w:t>1</w:t>
    </w:r>
    <w:r w:rsidRPr="00666F4B">
      <w:rPr>
        <w:rFonts w:ascii="Calibri" w:hAnsi="Calibri" w:cs="Calibri"/>
        <w:bCs/>
      </w:rPr>
      <w:fldChar w:fldCharType="end"/>
    </w:r>
    <w:r w:rsidRPr="00666F4B">
      <w:rPr>
        <w:rFonts w:ascii="Calibri" w:hAnsi="Calibri" w:cs="Calibri"/>
      </w:rPr>
      <w:t xml:space="preserve"> of </w:t>
    </w:r>
    <w:r w:rsidRPr="00666F4B">
      <w:rPr>
        <w:rFonts w:ascii="Calibri" w:hAnsi="Calibri" w:cs="Calibri"/>
        <w:bCs/>
      </w:rPr>
      <w:fldChar w:fldCharType="begin"/>
    </w:r>
    <w:r w:rsidRPr="00666F4B">
      <w:rPr>
        <w:rFonts w:ascii="Calibri" w:hAnsi="Calibri" w:cs="Calibri"/>
        <w:bCs/>
      </w:rPr>
      <w:instrText xml:space="preserve"> NUMPAGES  </w:instrText>
    </w:r>
    <w:r w:rsidRPr="00666F4B">
      <w:rPr>
        <w:rFonts w:ascii="Calibri" w:hAnsi="Calibri" w:cs="Calibri"/>
        <w:bCs/>
      </w:rPr>
      <w:fldChar w:fldCharType="separate"/>
    </w:r>
    <w:r w:rsidR="00F13E4E">
      <w:rPr>
        <w:rFonts w:ascii="Calibri" w:hAnsi="Calibri" w:cs="Calibri"/>
        <w:bCs/>
        <w:noProof/>
      </w:rPr>
      <w:t>21</w:t>
    </w:r>
    <w:r w:rsidRPr="00666F4B">
      <w:rPr>
        <w:rFonts w:ascii="Calibri" w:hAnsi="Calibri" w:cs="Calibri"/>
        <w:bCs/>
      </w:rPr>
      <w:fldChar w:fldCharType="end"/>
    </w:r>
  </w:p>
  <w:p w14:paraId="500A23DC" w14:textId="77777777" w:rsidR="00096300" w:rsidRPr="00666F4B" w:rsidRDefault="00096300">
    <w:pPr>
      <w:pStyle w:val="Footer"/>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DEE58" w14:textId="7EE368A3" w:rsidR="00096300" w:rsidRPr="003B0E51" w:rsidRDefault="00096300" w:rsidP="003B0E51">
    <w:pPr>
      <w:pStyle w:val="Footer"/>
      <w:jc w:val="center"/>
      <w:rPr>
        <w:rFonts w:ascii="Calibri" w:hAnsi="Calibri" w:cs="Calibri"/>
      </w:rPr>
    </w:pPr>
    <w:r w:rsidRPr="003B0E51">
      <w:rPr>
        <w:rFonts w:ascii="Calibri" w:hAnsi="Calibri" w:cs="Calibri"/>
      </w:rPr>
      <w:t xml:space="preserve">June 2019 – Acorn Admission Form - Page </w:t>
    </w:r>
    <w:r w:rsidRPr="003B0E51">
      <w:rPr>
        <w:rFonts w:ascii="Calibri" w:hAnsi="Calibri" w:cs="Calibri"/>
        <w:bCs/>
      </w:rPr>
      <w:fldChar w:fldCharType="begin"/>
    </w:r>
    <w:r w:rsidRPr="003B0E51">
      <w:rPr>
        <w:rFonts w:ascii="Calibri" w:hAnsi="Calibri" w:cs="Calibri"/>
        <w:bCs/>
      </w:rPr>
      <w:instrText xml:space="preserve"> PAGE </w:instrText>
    </w:r>
    <w:r w:rsidRPr="003B0E51">
      <w:rPr>
        <w:rFonts w:ascii="Calibri" w:hAnsi="Calibri" w:cs="Calibri"/>
        <w:bCs/>
      </w:rPr>
      <w:fldChar w:fldCharType="separate"/>
    </w:r>
    <w:r>
      <w:rPr>
        <w:rFonts w:ascii="Calibri" w:hAnsi="Calibri" w:cs="Calibri"/>
        <w:bCs/>
        <w:noProof/>
      </w:rPr>
      <w:t>1</w:t>
    </w:r>
    <w:r w:rsidRPr="003B0E51">
      <w:rPr>
        <w:rFonts w:ascii="Calibri" w:hAnsi="Calibri" w:cs="Calibri"/>
        <w:bCs/>
      </w:rPr>
      <w:fldChar w:fldCharType="end"/>
    </w:r>
    <w:r w:rsidRPr="003B0E51">
      <w:rPr>
        <w:rFonts w:ascii="Calibri" w:hAnsi="Calibri" w:cs="Calibri"/>
      </w:rPr>
      <w:t xml:space="preserve"> of </w:t>
    </w:r>
    <w:r w:rsidRPr="003B0E51">
      <w:rPr>
        <w:rFonts w:ascii="Calibri" w:hAnsi="Calibri" w:cs="Calibri"/>
        <w:bCs/>
      </w:rPr>
      <w:fldChar w:fldCharType="begin"/>
    </w:r>
    <w:r w:rsidRPr="003B0E51">
      <w:rPr>
        <w:rFonts w:ascii="Calibri" w:hAnsi="Calibri" w:cs="Calibri"/>
        <w:bCs/>
      </w:rPr>
      <w:instrText xml:space="preserve"> NUMPAGES  </w:instrText>
    </w:r>
    <w:r w:rsidRPr="003B0E51">
      <w:rPr>
        <w:rFonts w:ascii="Calibri" w:hAnsi="Calibri" w:cs="Calibri"/>
        <w:bCs/>
      </w:rPr>
      <w:fldChar w:fldCharType="separate"/>
    </w:r>
    <w:r w:rsidR="00F13E4E">
      <w:rPr>
        <w:rFonts w:ascii="Calibri" w:hAnsi="Calibri" w:cs="Calibri"/>
        <w:bCs/>
        <w:noProof/>
      </w:rPr>
      <w:t>21</w:t>
    </w:r>
    <w:r w:rsidRPr="003B0E51">
      <w:rPr>
        <w:rFonts w:ascii="Calibri" w:hAnsi="Calibri" w:cs="Calibri"/>
        <w:bCs/>
      </w:rPr>
      <w:fldChar w:fldCharType="end"/>
    </w:r>
  </w:p>
  <w:p w14:paraId="313D4EA8" w14:textId="77777777" w:rsidR="00096300" w:rsidRPr="003B0E51" w:rsidRDefault="00096300" w:rsidP="00293516">
    <w:pPr>
      <w:pStyle w:val="Footer"/>
      <w:jc w:val="center"/>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15223" w14:textId="77777777" w:rsidR="008D1D1F" w:rsidRDefault="008D1D1F">
      <w:r>
        <w:separator/>
      </w:r>
    </w:p>
  </w:footnote>
  <w:footnote w:type="continuationSeparator" w:id="0">
    <w:p w14:paraId="1CFAD711" w14:textId="77777777" w:rsidR="008D1D1F" w:rsidRDefault="008D1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4D55E" w14:textId="77777777" w:rsidR="00096300" w:rsidRDefault="00096300" w:rsidP="001F04FF">
    <w:pPr>
      <w:pStyle w:val="Header"/>
      <w:jc w:val="center"/>
    </w:pPr>
    <w:r w:rsidRPr="001156EF">
      <w:rPr>
        <w:noProof/>
      </w:rPr>
      <w:drawing>
        <wp:inline distT="0" distB="0" distL="0" distR="0" wp14:anchorId="73BC65EC" wp14:editId="1D9F0A12">
          <wp:extent cx="1066800" cy="704850"/>
          <wp:effectExtent l="0" t="0" r="0" b="0"/>
          <wp:docPr id="1" name="Picture 1"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B3664" w14:textId="77777777" w:rsidR="00096300" w:rsidRPr="00B37F71" w:rsidRDefault="00096300" w:rsidP="00ED37D1">
    <w:pPr>
      <w:pStyle w:val="Header"/>
      <w:jc w:val="center"/>
      <w:rPr>
        <w:rFonts w:ascii="Arial" w:hAnsi="Arial" w:cs="Arial"/>
        <w:b/>
        <w:color w:val="003300"/>
        <w:sz w:val="16"/>
        <w:szCs w:val="16"/>
      </w:rPr>
    </w:pPr>
    <w:r>
      <w:rPr>
        <w:noProof/>
      </w:rPr>
      <mc:AlternateContent>
        <mc:Choice Requires="wps">
          <w:drawing>
            <wp:anchor distT="0" distB="0" distL="114300" distR="114300" simplePos="0" relativeHeight="251657216" behindDoc="0" locked="0" layoutInCell="1" allowOverlap="1" wp14:anchorId="7952076A" wp14:editId="5AF35429">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C6D2EF" id="Line 2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sidRPr="001156EF">
      <w:rPr>
        <w:noProof/>
      </w:rPr>
      <w:drawing>
        <wp:inline distT="0" distB="0" distL="0" distR="0" wp14:anchorId="43F07D0A" wp14:editId="7BF9C1CB">
          <wp:extent cx="1066800" cy="704850"/>
          <wp:effectExtent l="0" t="0" r="0" b="0"/>
          <wp:docPr id="2" name="Picture 2" descr="ACC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C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704850"/>
                  </a:xfrm>
                  <a:prstGeom prst="rect">
                    <a:avLst/>
                  </a:prstGeom>
                  <a:noFill/>
                  <a:ln>
                    <a:noFill/>
                  </a:ln>
                </pic:spPr>
              </pic:pic>
            </a:graphicData>
          </a:graphic>
        </wp:inline>
      </w:drawing>
    </w:r>
  </w:p>
  <w:p w14:paraId="38727C43" w14:textId="77777777" w:rsidR="00096300" w:rsidRPr="00B37F71" w:rsidRDefault="00096300" w:rsidP="00C26761">
    <w:pPr>
      <w:pStyle w:val="Header"/>
      <w:rPr>
        <w:rFonts w:ascii="Arial" w:hAnsi="Arial" w:cs="Arial"/>
        <w:color w:val="003300"/>
        <w:sz w:val="24"/>
        <w:szCs w:val="24"/>
      </w:rPr>
    </w:pPr>
  </w:p>
  <w:p w14:paraId="1B15D954" w14:textId="77777777" w:rsidR="00096300" w:rsidRPr="00592049" w:rsidRDefault="00096300">
    <w:pPr>
      <w:pStyle w:val="Header"/>
      <w:rPr>
        <w:rFonts w:ascii="Century Gothic" w:hAnsi="Century Gothic"/>
        <w:color w:val="0000FF"/>
        <w:u w:val="single"/>
      </w:rPr>
    </w:pPr>
    <w:r w:rsidRPr="00592049">
      <w:rPr>
        <w:rFonts w:ascii="Century Gothic" w:hAnsi="Century Gothic"/>
        <w:noProof/>
        <w:color w:val="0000FF"/>
        <w:u w:val="single"/>
      </w:rPr>
      <mc:AlternateContent>
        <mc:Choice Requires="wps">
          <w:drawing>
            <wp:anchor distT="0" distB="0" distL="114300" distR="114300" simplePos="0" relativeHeight="251658240" behindDoc="0" locked="0" layoutInCell="1" allowOverlap="1" wp14:anchorId="378C8ECB" wp14:editId="264ED9F0">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814BDA" id="Line 27"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44C"/>
    <w:multiLevelType w:val="hybridMultilevel"/>
    <w:tmpl w:val="5C1A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2353F"/>
    <w:multiLevelType w:val="hybridMultilevel"/>
    <w:tmpl w:val="CB1C9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309B"/>
    <w:multiLevelType w:val="hybridMultilevel"/>
    <w:tmpl w:val="C516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571351"/>
    <w:multiLevelType w:val="hybridMultilevel"/>
    <w:tmpl w:val="9960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21EBC"/>
    <w:multiLevelType w:val="hybridMultilevel"/>
    <w:tmpl w:val="BB5E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D1548"/>
    <w:multiLevelType w:val="hybridMultilevel"/>
    <w:tmpl w:val="5A062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D0CC1"/>
    <w:multiLevelType w:val="hybridMultilevel"/>
    <w:tmpl w:val="FD06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325CC9"/>
    <w:multiLevelType w:val="hybridMultilevel"/>
    <w:tmpl w:val="C716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519A"/>
    <w:multiLevelType w:val="hybridMultilevel"/>
    <w:tmpl w:val="928CA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57CBB"/>
    <w:multiLevelType w:val="hybridMultilevel"/>
    <w:tmpl w:val="EC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60FCD"/>
    <w:multiLevelType w:val="hybridMultilevel"/>
    <w:tmpl w:val="DD90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273176"/>
    <w:multiLevelType w:val="hybridMultilevel"/>
    <w:tmpl w:val="89389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4C1B99"/>
    <w:multiLevelType w:val="hybridMultilevel"/>
    <w:tmpl w:val="FFB4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AE30C41"/>
    <w:multiLevelType w:val="hybridMultilevel"/>
    <w:tmpl w:val="B3C4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2F52D0"/>
    <w:multiLevelType w:val="hybridMultilevel"/>
    <w:tmpl w:val="5D669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8D7FB8"/>
    <w:multiLevelType w:val="hybridMultilevel"/>
    <w:tmpl w:val="F46C5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661F5"/>
    <w:multiLevelType w:val="hybridMultilevel"/>
    <w:tmpl w:val="5EE8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302582352">
    <w:abstractNumId w:val="29"/>
  </w:num>
  <w:num w:numId="2" w16cid:durableId="91555761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3453444">
    <w:abstractNumId w:val="21"/>
  </w:num>
  <w:num w:numId="4" w16cid:durableId="911084821">
    <w:abstractNumId w:val="3"/>
  </w:num>
  <w:num w:numId="5" w16cid:durableId="1713460178">
    <w:abstractNumId w:val="20"/>
  </w:num>
  <w:num w:numId="6" w16cid:durableId="414739902">
    <w:abstractNumId w:val="26"/>
  </w:num>
  <w:num w:numId="7" w16cid:durableId="1555435102">
    <w:abstractNumId w:val="4"/>
  </w:num>
  <w:num w:numId="8" w16cid:durableId="119543841">
    <w:abstractNumId w:val="17"/>
  </w:num>
  <w:num w:numId="9" w16cid:durableId="1762288728">
    <w:abstractNumId w:val="6"/>
  </w:num>
  <w:num w:numId="10" w16cid:durableId="1545436574">
    <w:abstractNumId w:val="7"/>
  </w:num>
  <w:num w:numId="11" w16cid:durableId="989404062">
    <w:abstractNumId w:val="27"/>
  </w:num>
  <w:num w:numId="12" w16cid:durableId="1162627371">
    <w:abstractNumId w:val="5"/>
  </w:num>
  <w:num w:numId="13" w16cid:durableId="1528762045">
    <w:abstractNumId w:val="0"/>
  </w:num>
  <w:num w:numId="14" w16cid:durableId="1709529887">
    <w:abstractNumId w:val="22"/>
  </w:num>
  <w:num w:numId="15" w16cid:durableId="1168254253">
    <w:abstractNumId w:val="1"/>
  </w:num>
  <w:num w:numId="16" w16cid:durableId="1203059707">
    <w:abstractNumId w:val="19"/>
  </w:num>
  <w:num w:numId="17" w16cid:durableId="183246442">
    <w:abstractNumId w:val="15"/>
  </w:num>
  <w:num w:numId="18" w16cid:durableId="944113422">
    <w:abstractNumId w:val="16"/>
  </w:num>
  <w:num w:numId="19" w16cid:durableId="442892747">
    <w:abstractNumId w:val="28"/>
  </w:num>
  <w:num w:numId="20" w16cid:durableId="1278102009">
    <w:abstractNumId w:val="8"/>
  </w:num>
  <w:num w:numId="21" w16cid:durableId="348290395">
    <w:abstractNumId w:val="24"/>
  </w:num>
  <w:num w:numId="22" w16cid:durableId="2017730313">
    <w:abstractNumId w:val="13"/>
  </w:num>
  <w:num w:numId="23" w16cid:durableId="1935555452">
    <w:abstractNumId w:val="10"/>
  </w:num>
  <w:num w:numId="24" w16cid:durableId="799030462">
    <w:abstractNumId w:val="2"/>
  </w:num>
  <w:num w:numId="25" w16cid:durableId="1645431137">
    <w:abstractNumId w:val="14"/>
  </w:num>
  <w:num w:numId="26" w16cid:durableId="2080981235">
    <w:abstractNumId w:val="25"/>
  </w:num>
  <w:num w:numId="27" w16cid:durableId="617642309">
    <w:abstractNumId w:val="9"/>
  </w:num>
  <w:num w:numId="28" w16cid:durableId="1038044013">
    <w:abstractNumId w:val="18"/>
  </w:num>
  <w:num w:numId="29" w16cid:durableId="1321688598">
    <w:abstractNumId w:val="11"/>
  </w:num>
  <w:num w:numId="30" w16cid:durableId="100153829">
    <w:abstractNumId w:val="12"/>
  </w:num>
  <w:num w:numId="31" w16cid:durableId="5172394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784"/>
    <w:rsid w:val="000103A5"/>
    <w:rsid w:val="000108D5"/>
    <w:rsid w:val="00020AC7"/>
    <w:rsid w:val="00023558"/>
    <w:rsid w:val="00036549"/>
    <w:rsid w:val="00037433"/>
    <w:rsid w:val="00040070"/>
    <w:rsid w:val="00040543"/>
    <w:rsid w:val="000430B2"/>
    <w:rsid w:val="0006057C"/>
    <w:rsid w:val="000618A5"/>
    <w:rsid w:val="000710B2"/>
    <w:rsid w:val="000739AD"/>
    <w:rsid w:val="000756EF"/>
    <w:rsid w:val="00075EA7"/>
    <w:rsid w:val="00084153"/>
    <w:rsid w:val="00095A45"/>
    <w:rsid w:val="00096300"/>
    <w:rsid w:val="000A0E21"/>
    <w:rsid w:val="000A2DB9"/>
    <w:rsid w:val="000A3100"/>
    <w:rsid w:val="000A7BC6"/>
    <w:rsid w:val="000B0035"/>
    <w:rsid w:val="000B2388"/>
    <w:rsid w:val="000C0902"/>
    <w:rsid w:val="000C2025"/>
    <w:rsid w:val="000C519E"/>
    <w:rsid w:val="000D0937"/>
    <w:rsid w:val="000D4431"/>
    <w:rsid w:val="000E445E"/>
    <w:rsid w:val="000E6048"/>
    <w:rsid w:val="000F5770"/>
    <w:rsid w:val="000F6AF8"/>
    <w:rsid w:val="00102765"/>
    <w:rsid w:val="001036CD"/>
    <w:rsid w:val="00103F22"/>
    <w:rsid w:val="00107711"/>
    <w:rsid w:val="00107D4F"/>
    <w:rsid w:val="0011480E"/>
    <w:rsid w:val="0011668B"/>
    <w:rsid w:val="001310CC"/>
    <w:rsid w:val="00137BF0"/>
    <w:rsid w:val="00141D3D"/>
    <w:rsid w:val="001425FB"/>
    <w:rsid w:val="00144102"/>
    <w:rsid w:val="0014518D"/>
    <w:rsid w:val="00147629"/>
    <w:rsid w:val="001509E9"/>
    <w:rsid w:val="00151D22"/>
    <w:rsid w:val="00161425"/>
    <w:rsid w:val="00163E7E"/>
    <w:rsid w:val="00167935"/>
    <w:rsid w:val="00173888"/>
    <w:rsid w:val="00185BAA"/>
    <w:rsid w:val="001909A0"/>
    <w:rsid w:val="001969E5"/>
    <w:rsid w:val="001A1112"/>
    <w:rsid w:val="001A76DA"/>
    <w:rsid w:val="001B55FF"/>
    <w:rsid w:val="001B7941"/>
    <w:rsid w:val="001C0085"/>
    <w:rsid w:val="001C4D20"/>
    <w:rsid w:val="001C547C"/>
    <w:rsid w:val="001C741E"/>
    <w:rsid w:val="001D38B5"/>
    <w:rsid w:val="001E01C6"/>
    <w:rsid w:val="001E62A9"/>
    <w:rsid w:val="001E779D"/>
    <w:rsid w:val="001F04FF"/>
    <w:rsid w:val="001F3E9B"/>
    <w:rsid w:val="001F6EDF"/>
    <w:rsid w:val="00205B70"/>
    <w:rsid w:val="00210C5C"/>
    <w:rsid w:val="00224F2A"/>
    <w:rsid w:val="00230E58"/>
    <w:rsid w:val="00236390"/>
    <w:rsid w:val="0024162B"/>
    <w:rsid w:val="00245CF8"/>
    <w:rsid w:val="002462E5"/>
    <w:rsid w:val="00247832"/>
    <w:rsid w:val="00250753"/>
    <w:rsid w:val="00252E9E"/>
    <w:rsid w:val="0025502C"/>
    <w:rsid w:val="00257C7E"/>
    <w:rsid w:val="00264F35"/>
    <w:rsid w:val="00273DC2"/>
    <w:rsid w:val="002843A5"/>
    <w:rsid w:val="00286220"/>
    <w:rsid w:val="00290D06"/>
    <w:rsid w:val="0029126B"/>
    <w:rsid w:val="0029287F"/>
    <w:rsid w:val="00293516"/>
    <w:rsid w:val="0029489B"/>
    <w:rsid w:val="002A17E7"/>
    <w:rsid w:val="002C5D51"/>
    <w:rsid w:val="002C7F12"/>
    <w:rsid w:val="002D42E0"/>
    <w:rsid w:val="002D6CB7"/>
    <w:rsid w:val="002D7FAC"/>
    <w:rsid w:val="002E19FE"/>
    <w:rsid w:val="002E3B8D"/>
    <w:rsid w:val="002F1864"/>
    <w:rsid w:val="002F333F"/>
    <w:rsid w:val="002F4CCE"/>
    <w:rsid w:val="003003DD"/>
    <w:rsid w:val="00307F74"/>
    <w:rsid w:val="003101EE"/>
    <w:rsid w:val="003204A2"/>
    <w:rsid w:val="00322439"/>
    <w:rsid w:val="00323795"/>
    <w:rsid w:val="00331655"/>
    <w:rsid w:val="00333194"/>
    <w:rsid w:val="00334DBD"/>
    <w:rsid w:val="00336093"/>
    <w:rsid w:val="00344DFD"/>
    <w:rsid w:val="00352DDF"/>
    <w:rsid w:val="00357B5D"/>
    <w:rsid w:val="003616FF"/>
    <w:rsid w:val="00365411"/>
    <w:rsid w:val="0037190B"/>
    <w:rsid w:val="00371AB2"/>
    <w:rsid w:val="0037589B"/>
    <w:rsid w:val="00384268"/>
    <w:rsid w:val="003871BA"/>
    <w:rsid w:val="0038742F"/>
    <w:rsid w:val="00395BE3"/>
    <w:rsid w:val="003A0D51"/>
    <w:rsid w:val="003A224D"/>
    <w:rsid w:val="003B0E51"/>
    <w:rsid w:val="003B38B9"/>
    <w:rsid w:val="003B5FB2"/>
    <w:rsid w:val="003D335F"/>
    <w:rsid w:val="003D58B3"/>
    <w:rsid w:val="003D6795"/>
    <w:rsid w:val="003E03F1"/>
    <w:rsid w:val="003E0CA4"/>
    <w:rsid w:val="0040112C"/>
    <w:rsid w:val="00402D40"/>
    <w:rsid w:val="0040519F"/>
    <w:rsid w:val="00421BD5"/>
    <w:rsid w:val="00430340"/>
    <w:rsid w:val="004337E8"/>
    <w:rsid w:val="004405FF"/>
    <w:rsid w:val="004456CB"/>
    <w:rsid w:val="00452C3C"/>
    <w:rsid w:val="00456B62"/>
    <w:rsid w:val="00465364"/>
    <w:rsid w:val="00466100"/>
    <w:rsid w:val="004671CF"/>
    <w:rsid w:val="004706E4"/>
    <w:rsid w:val="0047278F"/>
    <w:rsid w:val="004774D7"/>
    <w:rsid w:val="00480F93"/>
    <w:rsid w:val="0048400A"/>
    <w:rsid w:val="00486A08"/>
    <w:rsid w:val="00495984"/>
    <w:rsid w:val="004A1D91"/>
    <w:rsid w:val="004A3634"/>
    <w:rsid w:val="004A36DB"/>
    <w:rsid w:val="004A382D"/>
    <w:rsid w:val="004A7B6D"/>
    <w:rsid w:val="004C0A34"/>
    <w:rsid w:val="004C47A7"/>
    <w:rsid w:val="004D20A7"/>
    <w:rsid w:val="004D2ED1"/>
    <w:rsid w:val="004D446F"/>
    <w:rsid w:val="004D688D"/>
    <w:rsid w:val="004E01A4"/>
    <w:rsid w:val="004E3566"/>
    <w:rsid w:val="004E3C8D"/>
    <w:rsid w:val="004E4CC9"/>
    <w:rsid w:val="004E5EE3"/>
    <w:rsid w:val="004E7614"/>
    <w:rsid w:val="004F0799"/>
    <w:rsid w:val="004F52E9"/>
    <w:rsid w:val="00503D24"/>
    <w:rsid w:val="00504B32"/>
    <w:rsid w:val="005065E1"/>
    <w:rsid w:val="0050661D"/>
    <w:rsid w:val="00506C6B"/>
    <w:rsid w:val="0051111D"/>
    <w:rsid w:val="0051298C"/>
    <w:rsid w:val="00517237"/>
    <w:rsid w:val="00520450"/>
    <w:rsid w:val="00524B49"/>
    <w:rsid w:val="00524CF2"/>
    <w:rsid w:val="00525927"/>
    <w:rsid w:val="00531F8C"/>
    <w:rsid w:val="00533EA9"/>
    <w:rsid w:val="00537F0A"/>
    <w:rsid w:val="005407BC"/>
    <w:rsid w:val="005419E6"/>
    <w:rsid w:val="00545B4C"/>
    <w:rsid w:val="00554BD5"/>
    <w:rsid w:val="00555805"/>
    <w:rsid w:val="00564AA9"/>
    <w:rsid w:val="00565137"/>
    <w:rsid w:val="005719C5"/>
    <w:rsid w:val="00575C9D"/>
    <w:rsid w:val="005769AF"/>
    <w:rsid w:val="00580398"/>
    <w:rsid w:val="00582005"/>
    <w:rsid w:val="00590B69"/>
    <w:rsid w:val="00592049"/>
    <w:rsid w:val="0059599A"/>
    <w:rsid w:val="005A02B2"/>
    <w:rsid w:val="005A042B"/>
    <w:rsid w:val="005A3B9A"/>
    <w:rsid w:val="005B6A04"/>
    <w:rsid w:val="005B7060"/>
    <w:rsid w:val="005C061A"/>
    <w:rsid w:val="005D1BF7"/>
    <w:rsid w:val="005D32A0"/>
    <w:rsid w:val="005D69E1"/>
    <w:rsid w:val="005E4E66"/>
    <w:rsid w:val="005E7D0E"/>
    <w:rsid w:val="005F391A"/>
    <w:rsid w:val="005F461E"/>
    <w:rsid w:val="005F5B9D"/>
    <w:rsid w:val="005F5CA7"/>
    <w:rsid w:val="00603F0B"/>
    <w:rsid w:val="00604CF4"/>
    <w:rsid w:val="00605104"/>
    <w:rsid w:val="00611105"/>
    <w:rsid w:val="00620910"/>
    <w:rsid w:val="00625BAC"/>
    <w:rsid w:val="00634816"/>
    <w:rsid w:val="00635392"/>
    <w:rsid w:val="00640E6F"/>
    <w:rsid w:val="006412E9"/>
    <w:rsid w:val="00647E6E"/>
    <w:rsid w:val="00652840"/>
    <w:rsid w:val="0065672E"/>
    <w:rsid w:val="00656E53"/>
    <w:rsid w:val="00660416"/>
    <w:rsid w:val="00663567"/>
    <w:rsid w:val="006635DC"/>
    <w:rsid w:val="006643A3"/>
    <w:rsid w:val="006659B1"/>
    <w:rsid w:val="00666F4B"/>
    <w:rsid w:val="00667C40"/>
    <w:rsid w:val="00671486"/>
    <w:rsid w:val="006718AC"/>
    <w:rsid w:val="00671914"/>
    <w:rsid w:val="006813C8"/>
    <w:rsid w:val="006820A4"/>
    <w:rsid w:val="0068371A"/>
    <w:rsid w:val="006C70A4"/>
    <w:rsid w:val="006D6851"/>
    <w:rsid w:val="006D76B9"/>
    <w:rsid w:val="006F19AD"/>
    <w:rsid w:val="00703496"/>
    <w:rsid w:val="0071451E"/>
    <w:rsid w:val="007164CB"/>
    <w:rsid w:val="00723F17"/>
    <w:rsid w:val="00732883"/>
    <w:rsid w:val="007330EE"/>
    <w:rsid w:val="00735BE2"/>
    <w:rsid w:val="00737877"/>
    <w:rsid w:val="007442E9"/>
    <w:rsid w:val="0074578B"/>
    <w:rsid w:val="007575A1"/>
    <w:rsid w:val="00762FE7"/>
    <w:rsid w:val="00766C9F"/>
    <w:rsid w:val="007704CF"/>
    <w:rsid w:val="0077104E"/>
    <w:rsid w:val="00772550"/>
    <w:rsid w:val="00776ED5"/>
    <w:rsid w:val="007812F4"/>
    <w:rsid w:val="00790AC6"/>
    <w:rsid w:val="0079194D"/>
    <w:rsid w:val="00791DA8"/>
    <w:rsid w:val="00793B87"/>
    <w:rsid w:val="007941C2"/>
    <w:rsid w:val="007B51A9"/>
    <w:rsid w:val="007B632E"/>
    <w:rsid w:val="007B6C9C"/>
    <w:rsid w:val="007D490F"/>
    <w:rsid w:val="007D7BD8"/>
    <w:rsid w:val="007E0E9B"/>
    <w:rsid w:val="007E7A81"/>
    <w:rsid w:val="007F2A31"/>
    <w:rsid w:val="00801A7D"/>
    <w:rsid w:val="00806F73"/>
    <w:rsid w:val="00811A26"/>
    <w:rsid w:val="00816B5A"/>
    <w:rsid w:val="00823DF6"/>
    <w:rsid w:val="008313B0"/>
    <w:rsid w:val="00845274"/>
    <w:rsid w:val="00845E26"/>
    <w:rsid w:val="0084684D"/>
    <w:rsid w:val="00846C0B"/>
    <w:rsid w:val="00847BCB"/>
    <w:rsid w:val="008507B3"/>
    <w:rsid w:val="0085081E"/>
    <w:rsid w:val="00852612"/>
    <w:rsid w:val="00863AA6"/>
    <w:rsid w:val="00887D21"/>
    <w:rsid w:val="00890EFC"/>
    <w:rsid w:val="008932C4"/>
    <w:rsid w:val="008942EC"/>
    <w:rsid w:val="00894AB9"/>
    <w:rsid w:val="00896911"/>
    <w:rsid w:val="008A0D26"/>
    <w:rsid w:val="008A21AD"/>
    <w:rsid w:val="008A4FC3"/>
    <w:rsid w:val="008A636E"/>
    <w:rsid w:val="008B07D9"/>
    <w:rsid w:val="008B0E85"/>
    <w:rsid w:val="008B1072"/>
    <w:rsid w:val="008B2C93"/>
    <w:rsid w:val="008B341D"/>
    <w:rsid w:val="008B568A"/>
    <w:rsid w:val="008B6243"/>
    <w:rsid w:val="008B6FB5"/>
    <w:rsid w:val="008C4057"/>
    <w:rsid w:val="008C6EC2"/>
    <w:rsid w:val="008D067D"/>
    <w:rsid w:val="008D1042"/>
    <w:rsid w:val="008D1D1F"/>
    <w:rsid w:val="008E0B2B"/>
    <w:rsid w:val="008E3D3E"/>
    <w:rsid w:val="008E4911"/>
    <w:rsid w:val="008E74F3"/>
    <w:rsid w:val="008F3F49"/>
    <w:rsid w:val="008F45CE"/>
    <w:rsid w:val="008F46A1"/>
    <w:rsid w:val="008F63F0"/>
    <w:rsid w:val="009068F2"/>
    <w:rsid w:val="0090695B"/>
    <w:rsid w:val="00913EC8"/>
    <w:rsid w:val="00914886"/>
    <w:rsid w:val="009259D3"/>
    <w:rsid w:val="0092606E"/>
    <w:rsid w:val="00926F01"/>
    <w:rsid w:val="00931656"/>
    <w:rsid w:val="009413A7"/>
    <w:rsid w:val="009469EC"/>
    <w:rsid w:val="00954284"/>
    <w:rsid w:val="00970DE6"/>
    <w:rsid w:val="00972AFB"/>
    <w:rsid w:val="0097307D"/>
    <w:rsid w:val="00974765"/>
    <w:rsid w:val="009815FF"/>
    <w:rsid w:val="0098269F"/>
    <w:rsid w:val="009869E3"/>
    <w:rsid w:val="009940B4"/>
    <w:rsid w:val="009941B0"/>
    <w:rsid w:val="009A0760"/>
    <w:rsid w:val="009A0A5C"/>
    <w:rsid w:val="009B2544"/>
    <w:rsid w:val="009C21EA"/>
    <w:rsid w:val="009C6A3C"/>
    <w:rsid w:val="009C7A3A"/>
    <w:rsid w:val="009C7A6C"/>
    <w:rsid w:val="009D4EDC"/>
    <w:rsid w:val="009D5F18"/>
    <w:rsid w:val="009D6327"/>
    <w:rsid w:val="009D6846"/>
    <w:rsid w:val="009D6A6E"/>
    <w:rsid w:val="009E2B1F"/>
    <w:rsid w:val="009E7C8C"/>
    <w:rsid w:val="009F2F0A"/>
    <w:rsid w:val="009F4204"/>
    <w:rsid w:val="00A06840"/>
    <w:rsid w:val="00A1224F"/>
    <w:rsid w:val="00A20EC4"/>
    <w:rsid w:val="00A24AD6"/>
    <w:rsid w:val="00A30039"/>
    <w:rsid w:val="00A31BCD"/>
    <w:rsid w:val="00A33194"/>
    <w:rsid w:val="00A4129F"/>
    <w:rsid w:val="00A43962"/>
    <w:rsid w:val="00A44A8F"/>
    <w:rsid w:val="00A456CE"/>
    <w:rsid w:val="00A47886"/>
    <w:rsid w:val="00A54167"/>
    <w:rsid w:val="00A635C3"/>
    <w:rsid w:val="00A86705"/>
    <w:rsid w:val="00A908A5"/>
    <w:rsid w:val="00A922EE"/>
    <w:rsid w:val="00A93EBF"/>
    <w:rsid w:val="00A97C33"/>
    <w:rsid w:val="00AA1DE7"/>
    <w:rsid w:val="00AA4ECB"/>
    <w:rsid w:val="00AA5270"/>
    <w:rsid w:val="00AA7C7E"/>
    <w:rsid w:val="00AC2189"/>
    <w:rsid w:val="00AC6923"/>
    <w:rsid w:val="00AC69D0"/>
    <w:rsid w:val="00AD18D1"/>
    <w:rsid w:val="00AD4157"/>
    <w:rsid w:val="00AE282A"/>
    <w:rsid w:val="00AE29F4"/>
    <w:rsid w:val="00AE2E05"/>
    <w:rsid w:val="00AE3A49"/>
    <w:rsid w:val="00AE6327"/>
    <w:rsid w:val="00B0063A"/>
    <w:rsid w:val="00B066F7"/>
    <w:rsid w:val="00B07067"/>
    <w:rsid w:val="00B1022A"/>
    <w:rsid w:val="00B10644"/>
    <w:rsid w:val="00B10912"/>
    <w:rsid w:val="00B149CD"/>
    <w:rsid w:val="00B1649C"/>
    <w:rsid w:val="00B203AE"/>
    <w:rsid w:val="00B22659"/>
    <w:rsid w:val="00B3136C"/>
    <w:rsid w:val="00B364B8"/>
    <w:rsid w:val="00B37F71"/>
    <w:rsid w:val="00B43591"/>
    <w:rsid w:val="00B47FB9"/>
    <w:rsid w:val="00B54384"/>
    <w:rsid w:val="00B61338"/>
    <w:rsid w:val="00B61B69"/>
    <w:rsid w:val="00B63762"/>
    <w:rsid w:val="00B64B11"/>
    <w:rsid w:val="00B659C7"/>
    <w:rsid w:val="00B701A0"/>
    <w:rsid w:val="00B74E04"/>
    <w:rsid w:val="00B800A4"/>
    <w:rsid w:val="00B8416D"/>
    <w:rsid w:val="00B85918"/>
    <w:rsid w:val="00B8783C"/>
    <w:rsid w:val="00B921E0"/>
    <w:rsid w:val="00B939AF"/>
    <w:rsid w:val="00B96153"/>
    <w:rsid w:val="00B962FE"/>
    <w:rsid w:val="00B97C35"/>
    <w:rsid w:val="00BA3557"/>
    <w:rsid w:val="00BA4A99"/>
    <w:rsid w:val="00BB1816"/>
    <w:rsid w:val="00BB3AA8"/>
    <w:rsid w:val="00BB4A60"/>
    <w:rsid w:val="00BB4BBC"/>
    <w:rsid w:val="00BB68B0"/>
    <w:rsid w:val="00BC017E"/>
    <w:rsid w:val="00BC1034"/>
    <w:rsid w:val="00BC3E59"/>
    <w:rsid w:val="00BC5F56"/>
    <w:rsid w:val="00BD011A"/>
    <w:rsid w:val="00BD03CA"/>
    <w:rsid w:val="00BD1E66"/>
    <w:rsid w:val="00BD22C1"/>
    <w:rsid w:val="00BD7D64"/>
    <w:rsid w:val="00BE0D2C"/>
    <w:rsid w:val="00BF0BED"/>
    <w:rsid w:val="00BF1A70"/>
    <w:rsid w:val="00BF2D07"/>
    <w:rsid w:val="00BF3E28"/>
    <w:rsid w:val="00BF49F0"/>
    <w:rsid w:val="00BF4F61"/>
    <w:rsid w:val="00BF681C"/>
    <w:rsid w:val="00BF6CDA"/>
    <w:rsid w:val="00C02877"/>
    <w:rsid w:val="00C02CFF"/>
    <w:rsid w:val="00C02F8B"/>
    <w:rsid w:val="00C1258B"/>
    <w:rsid w:val="00C142BD"/>
    <w:rsid w:val="00C14BE0"/>
    <w:rsid w:val="00C15D18"/>
    <w:rsid w:val="00C24CA2"/>
    <w:rsid w:val="00C25710"/>
    <w:rsid w:val="00C26761"/>
    <w:rsid w:val="00C270B5"/>
    <w:rsid w:val="00C344E6"/>
    <w:rsid w:val="00C35B9D"/>
    <w:rsid w:val="00C41D3A"/>
    <w:rsid w:val="00C44B09"/>
    <w:rsid w:val="00C46D7D"/>
    <w:rsid w:val="00C508D9"/>
    <w:rsid w:val="00C50C36"/>
    <w:rsid w:val="00C57F3C"/>
    <w:rsid w:val="00C609E2"/>
    <w:rsid w:val="00C63210"/>
    <w:rsid w:val="00C720B4"/>
    <w:rsid w:val="00C76E21"/>
    <w:rsid w:val="00C77313"/>
    <w:rsid w:val="00C81A9A"/>
    <w:rsid w:val="00C82E01"/>
    <w:rsid w:val="00C87F1E"/>
    <w:rsid w:val="00C921DB"/>
    <w:rsid w:val="00C924B7"/>
    <w:rsid w:val="00CA2C2A"/>
    <w:rsid w:val="00CA75D0"/>
    <w:rsid w:val="00CC13C9"/>
    <w:rsid w:val="00CC1B45"/>
    <w:rsid w:val="00CC2D2D"/>
    <w:rsid w:val="00CC47CA"/>
    <w:rsid w:val="00CC7A61"/>
    <w:rsid w:val="00CD30A0"/>
    <w:rsid w:val="00CD5C27"/>
    <w:rsid w:val="00CD6DBA"/>
    <w:rsid w:val="00CE067A"/>
    <w:rsid w:val="00CE2036"/>
    <w:rsid w:val="00CE328D"/>
    <w:rsid w:val="00CF3175"/>
    <w:rsid w:val="00D02717"/>
    <w:rsid w:val="00D0466C"/>
    <w:rsid w:val="00D04C79"/>
    <w:rsid w:val="00D1047A"/>
    <w:rsid w:val="00D163EE"/>
    <w:rsid w:val="00D2209D"/>
    <w:rsid w:val="00D23A81"/>
    <w:rsid w:val="00D2578E"/>
    <w:rsid w:val="00D27D74"/>
    <w:rsid w:val="00D33C39"/>
    <w:rsid w:val="00D45C9C"/>
    <w:rsid w:val="00D50EE3"/>
    <w:rsid w:val="00D57449"/>
    <w:rsid w:val="00D72B86"/>
    <w:rsid w:val="00D73A8F"/>
    <w:rsid w:val="00D746CC"/>
    <w:rsid w:val="00D75F86"/>
    <w:rsid w:val="00D85B7B"/>
    <w:rsid w:val="00D9524E"/>
    <w:rsid w:val="00D968F3"/>
    <w:rsid w:val="00DA00B5"/>
    <w:rsid w:val="00DA06C1"/>
    <w:rsid w:val="00DA58C0"/>
    <w:rsid w:val="00DB0A45"/>
    <w:rsid w:val="00DC2650"/>
    <w:rsid w:val="00DC37AB"/>
    <w:rsid w:val="00DE3496"/>
    <w:rsid w:val="00DE5A93"/>
    <w:rsid w:val="00DE6784"/>
    <w:rsid w:val="00DE78F4"/>
    <w:rsid w:val="00DF4473"/>
    <w:rsid w:val="00DF54DB"/>
    <w:rsid w:val="00DF55E5"/>
    <w:rsid w:val="00DF7BB5"/>
    <w:rsid w:val="00E03ADA"/>
    <w:rsid w:val="00E0686D"/>
    <w:rsid w:val="00E0738A"/>
    <w:rsid w:val="00E07C61"/>
    <w:rsid w:val="00E07FE4"/>
    <w:rsid w:val="00E10565"/>
    <w:rsid w:val="00E22977"/>
    <w:rsid w:val="00E229FB"/>
    <w:rsid w:val="00E264F9"/>
    <w:rsid w:val="00E33AE6"/>
    <w:rsid w:val="00E36974"/>
    <w:rsid w:val="00E43847"/>
    <w:rsid w:val="00E4669D"/>
    <w:rsid w:val="00E520B9"/>
    <w:rsid w:val="00E540A3"/>
    <w:rsid w:val="00E634F0"/>
    <w:rsid w:val="00E6535E"/>
    <w:rsid w:val="00E722AC"/>
    <w:rsid w:val="00E85801"/>
    <w:rsid w:val="00E8602A"/>
    <w:rsid w:val="00E96CC1"/>
    <w:rsid w:val="00EA06B5"/>
    <w:rsid w:val="00EA2BA8"/>
    <w:rsid w:val="00EA368E"/>
    <w:rsid w:val="00EA6FD5"/>
    <w:rsid w:val="00EB38FA"/>
    <w:rsid w:val="00EB3B9C"/>
    <w:rsid w:val="00EB4E48"/>
    <w:rsid w:val="00ED0BC7"/>
    <w:rsid w:val="00ED1EC3"/>
    <w:rsid w:val="00ED25CB"/>
    <w:rsid w:val="00ED2BB6"/>
    <w:rsid w:val="00ED37D1"/>
    <w:rsid w:val="00ED52DD"/>
    <w:rsid w:val="00ED70C5"/>
    <w:rsid w:val="00ED7D58"/>
    <w:rsid w:val="00EE0958"/>
    <w:rsid w:val="00EE2552"/>
    <w:rsid w:val="00EE30E6"/>
    <w:rsid w:val="00EE55B4"/>
    <w:rsid w:val="00EF1930"/>
    <w:rsid w:val="00F0253E"/>
    <w:rsid w:val="00F02FF7"/>
    <w:rsid w:val="00F05C2A"/>
    <w:rsid w:val="00F06BF4"/>
    <w:rsid w:val="00F13E4E"/>
    <w:rsid w:val="00F23181"/>
    <w:rsid w:val="00F2365D"/>
    <w:rsid w:val="00F32656"/>
    <w:rsid w:val="00F3404C"/>
    <w:rsid w:val="00F37BDA"/>
    <w:rsid w:val="00F41E9B"/>
    <w:rsid w:val="00F43ED4"/>
    <w:rsid w:val="00F46F17"/>
    <w:rsid w:val="00F52ACF"/>
    <w:rsid w:val="00F55D38"/>
    <w:rsid w:val="00F67873"/>
    <w:rsid w:val="00F812EA"/>
    <w:rsid w:val="00F81CBE"/>
    <w:rsid w:val="00F83BBA"/>
    <w:rsid w:val="00F87329"/>
    <w:rsid w:val="00F92BBF"/>
    <w:rsid w:val="00F940AD"/>
    <w:rsid w:val="00F95741"/>
    <w:rsid w:val="00F96E9E"/>
    <w:rsid w:val="00FA2415"/>
    <w:rsid w:val="00FA5E46"/>
    <w:rsid w:val="00FB1829"/>
    <w:rsid w:val="00FB1FB2"/>
    <w:rsid w:val="00FB5898"/>
    <w:rsid w:val="00FC1A65"/>
    <w:rsid w:val="00FD2527"/>
    <w:rsid w:val="00FD7988"/>
    <w:rsid w:val="00FE0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AB99A0D"/>
  <w15:chartTrackingRefBased/>
  <w15:docId w15:val="{A0A54532-21F7-464F-BFCF-E8C735FAA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3181"/>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qFormat/>
    <w:rPr>
      <w:b/>
      <w:bCs/>
    </w:rPr>
  </w:style>
  <w:style w:type="table" w:styleId="TableGrid">
    <w:name w:val="Table Grid"/>
    <w:basedOn w:val="TableNormal"/>
    <w:rsid w:val="003D5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93516"/>
  </w:style>
  <w:style w:type="character" w:styleId="Emphasis">
    <w:name w:val="Emphasis"/>
    <w:qFormat/>
    <w:rsid w:val="008F45CE"/>
    <w:rPr>
      <w:i/>
      <w:iCs/>
    </w:rPr>
  </w:style>
  <w:style w:type="paragraph" w:styleId="Subtitle">
    <w:name w:val="Subtitle"/>
    <w:basedOn w:val="Normal"/>
    <w:next w:val="Normal"/>
    <w:link w:val="SubtitleChar"/>
    <w:qFormat/>
    <w:rsid w:val="008F45CE"/>
    <w:pPr>
      <w:spacing w:after="60"/>
      <w:jc w:val="center"/>
      <w:outlineLvl w:val="1"/>
    </w:pPr>
    <w:rPr>
      <w:rFonts w:ascii="Cambria" w:hAnsi="Cambria"/>
      <w:sz w:val="24"/>
      <w:szCs w:val="24"/>
    </w:rPr>
  </w:style>
  <w:style w:type="character" w:customStyle="1" w:styleId="SubtitleChar">
    <w:name w:val="Subtitle Char"/>
    <w:link w:val="Subtitle"/>
    <w:rsid w:val="008F45CE"/>
    <w:rPr>
      <w:rFonts w:ascii="Cambria" w:eastAsia="Times New Roman" w:hAnsi="Cambria" w:cs="Times New Roman"/>
      <w:sz w:val="24"/>
      <w:szCs w:val="24"/>
    </w:rPr>
  </w:style>
  <w:style w:type="paragraph" w:styleId="ListParagraph">
    <w:name w:val="List Paragraph"/>
    <w:basedOn w:val="Normal"/>
    <w:link w:val="ListParagraphChar"/>
    <w:uiPriority w:val="34"/>
    <w:qFormat/>
    <w:rsid w:val="0098269F"/>
    <w:pPr>
      <w:ind w:left="720"/>
    </w:pPr>
    <w:rPr>
      <w:sz w:val="24"/>
      <w:szCs w:val="24"/>
      <w:lang w:eastAsia="en-US"/>
    </w:rPr>
  </w:style>
  <w:style w:type="character" w:customStyle="1" w:styleId="ListParagraphChar">
    <w:name w:val="List Paragraph Char"/>
    <w:link w:val="ListParagraph"/>
    <w:uiPriority w:val="34"/>
    <w:rsid w:val="0098269F"/>
    <w:rPr>
      <w:sz w:val="24"/>
      <w:szCs w:val="24"/>
      <w:lang w:eastAsia="en-US"/>
    </w:rPr>
  </w:style>
  <w:style w:type="character" w:customStyle="1" w:styleId="UnresolvedMention1">
    <w:name w:val="Unresolved Mention1"/>
    <w:basedOn w:val="DefaultParagraphFont"/>
    <w:uiPriority w:val="99"/>
    <w:semiHidden/>
    <w:unhideWhenUsed/>
    <w:rsid w:val="00310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4756">
      <w:bodyDiv w:val="1"/>
      <w:marLeft w:val="0"/>
      <w:marRight w:val="0"/>
      <w:marTop w:val="0"/>
      <w:marBottom w:val="0"/>
      <w:divBdr>
        <w:top w:val="none" w:sz="0" w:space="0" w:color="auto"/>
        <w:left w:val="none" w:sz="0" w:space="0" w:color="auto"/>
        <w:bottom w:val="none" w:sz="0" w:space="0" w:color="auto"/>
        <w:right w:val="none" w:sz="0" w:space="0" w:color="auto"/>
      </w:divBdr>
    </w:div>
    <w:div w:id="420377823">
      <w:bodyDiv w:val="1"/>
      <w:marLeft w:val="0"/>
      <w:marRight w:val="0"/>
      <w:marTop w:val="0"/>
      <w:marBottom w:val="0"/>
      <w:divBdr>
        <w:top w:val="none" w:sz="0" w:space="0" w:color="auto"/>
        <w:left w:val="none" w:sz="0" w:space="0" w:color="auto"/>
        <w:bottom w:val="none" w:sz="0" w:space="0" w:color="auto"/>
        <w:right w:val="none" w:sz="0" w:space="0" w:color="auto"/>
      </w:divBdr>
      <w:divsChild>
        <w:div w:id="1014498351">
          <w:marLeft w:val="0"/>
          <w:marRight w:val="0"/>
          <w:marTop w:val="0"/>
          <w:marBottom w:val="0"/>
          <w:divBdr>
            <w:top w:val="none" w:sz="0" w:space="0" w:color="auto"/>
            <w:left w:val="none" w:sz="0" w:space="0" w:color="auto"/>
            <w:bottom w:val="none" w:sz="0" w:space="0" w:color="auto"/>
            <w:right w:val="none" w:sz="0" w:space="0" w:color="auto"/>
          </w:divBdr>
          <w:divsChild>
            <w:div w:id="138887764">
              <w:marLeft w:val="0"/>
              <w:marRight w:val="0"/>
              <w:marTop w:val="0"/>
              <w:marBottom w:val="0"/>
              <w:divBdr>
                <w:top w:val="none" w:sz="0" w:space="0" w:color="auto"/>
                <w:left w:val="none" w:sz="0" w:space="0" w:color="auto"/>
                <w:bottom w:val="none" w:sz="0" w:space="0" w:color="auto"/>
                <w:right w:val="none" w:sz="0" w:space="0" w:color="auto"/>
              </w:divBdr>
            </w:div>
          </w:divsChild>
        </w:div>
        <w:div w:id="1488936229">
          <w:marLeft w:val="0"/>
          <w:marRight w:val="0"/>
          <w:marTop w:val="0"/>
          <w:marBottom w:val="0"/>
          <w:divBdr>
            <w:top w:val="none" w:sz="0" w:space="0" w:color="auto"/>
            <w:left w:val="none" w:sz="0" w:space="0" w:color="auto"/>
            <w:bottom w:val="none" w:sz="0" w:space="0" w:color="auto"/>
            <w:right w:val="none" w:sz="0" w:space="0" w:color="auto"/>
          </w:divBdr>
        </w:div>
        <w:div w:id="1757700830">
          <w:marLeft w:val="0"/>
          <w:marRight w:val="0"/>
          <w:marTop w:val="0"/>
          <w:marBottom w:val="0"/>
          <w:divBdr>
            <w:top w:val="none" w:sz="0" w:space="0" w:color="auto"/>
            <w:left w:val="none" w:sz="0" w:space="0" w:color="auto"/>
            <w:bottom w:val="none" w:sz="0" w:space="0" w:color="auto"/>
            <w:right w:val="none" w:sz="0" w:space="0" w:color="auto"/>
          </w:divBdr>
        </w:div>
        <w:div w:id="1888758012">
          <w:marLeft w:val="0"/>
          <w:marRight w:val="0"/>
          <w:marTop w:val="0"/>
          <w:marBottom w:val="0"/>
          <w:divBdr>
            <w:top w:val="none" w:sz="0" w:space="0" w:color="auto"/>
            <w:left w:val="none" w:sz="0" w:space="0" w:color="auto"/>
            <w:bottom w:val="none" w:sz="0" w:space="0" w:color="auto"/>
            <w:right w:val="none" w:sz="0" w:space="0" w:color="auto"/>
          </w:divBdr>
        </w:div>
        <w:div w:id="1912890975">
          <w:marLeft w:val="0"/>
          <w:marRight w:val="0"/>
          <w:marTop w:val="0"/>
          <w:marBottom w:val="0"/>
          <w:divBdr>
            <w:top w:val="none" w:sz="0" w:space="0" w:color="auto"/>
            <w:left w:val="none" w:sz="0" w:space="0" w:color="auto"/>
            <w:bottom w:val="none" w:sz="0" w:space="0" w:color="auto"/>
            <w:right w:val="none" w:sz="0" w:space="0" w:color="auto"/>
          </w:divBdr>
        </w:div>
        <w:div w:id="1916015958">
          <w:marLeft w:val="0"/>
          <w:marRight w:val="0"/>
          <w:marTop w:val="0"/>
          <w:marBottom w:val="0"/>
          <w:divBdr>
            <w:top w:val="none" w:sz="0" w:space="0" w:color="auto"/>
            <w:left w:val="none" w:sz="0" w:space="0" w:color="auto"/>
            <w:bottom w:val="none" w:sz="0" w:space="0" w:color="auto"/>
            <w:right w:val="none" w:sz="0" w:space="0" w:color="auto"/>
          </w:divBdr>
        </w:div>
      </w:divsChild>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he%20Headteacher\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1EEE7668794241BC7620E724F09366" ma:contentTypeVersion="18" ma:contentTypeDescription="Create a new document." ma:contentTypeScope="" ma:versionID="c65c7e473dbf36c8afa0533f174b8068">
  <xsd:schema xmlns:xsd="http://www.w3.org/2001/XMLSchema" xmlns:xs="http://www.w3.org/2001/XMLSchema" xmlns:p="http://schemas.microsoft.com/office/2006/metadata/properties" xmlns:ns2="3fbc2ddc-5ce1-4907-ada2-4a008efd50bd" xmlns:ns3="9b8ae90e-047d-43f6-95b5-d96701bdc689" targetNamespace="http://schemas.microsoft.com/office/2006/metadata/properties" ma:root="true" ma:fieldsID="5bac6b1f43781f5a07d93792e8167da9" ns2:_="" ns3:_="">
    <xsd:import namespace="3fbc2ddc-5ce1-4907-ada2-4a008efd50bd"/>
    <xsd:import namespace="9b8ae90e-047d-43f6-95b5-d96701bdc6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c2ddc-5ce1-4907-ada2-4a008efd5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8ae90e-047d-43f6-95b5-d96701bdc68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172f10b-a2e6-40ff-a3b6-ba4b2b58d5ab}" ma:internalName="TaxCatchAll" ma:showField="CatchAllData" ma:web="9b8ae90e-047d-43f6-95b5-d96701bdc68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bc2ddc-5ce1-4907-ada2-4a008efd50bd">
      <Terms xmlns="http://schemas.microsoft.com/office/infopath/2007/PartnerControls"/>
    </lcf76f155ced4ddcb4097134ff3c332f>
    <TaxCatchAll xmlns="9b8ae90e-047d-43f6-95b5-d96701bdc68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EF118-E237-4A73-985F-A60F93B578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c2ddc-5ce1-4907-ada2-4a008efd50bd"/>
    <ds:schemaRef ds:uri="9b8ae90e-047d-43f6-95b5-d96701bdc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F3B08-D9AE-4F13-BE1D-CD6FFDE426F9}">
  <ds:schemaRefs>
    <ds:schemaRef ds:uri="http://schemas.microsoft.com/sharepoint/v3/contenttype/forms"/>
  </ds:schemaRefs>
</ds:datastoreItem>
</file>

<file path=customXml/itemProps3.xml><?xml version="1.0" encoding="utf-8"?>
<ds:datastoreItem xmlns:ds="http://schemas.openxmlformats.org/officeDocument/2006/customXml" ds:itemID="{9A743053-F60A-4B00-BE51-01DAFB9170E8}">
  <ds:schemaRefs>
    <ds:schemaRef ds:uri="http://schemas.microsoft.com/office/2006/metadata/properties"/>
    <ds:schemaRef ds:uri="http://schemas.microsoft.com/office/infopath/2007/PartnerControls"/>
    <ds:schemaRef ds:uri="3fbc2ddc-5ce1-4907-ada2-4a008efd50bd"/>
    <ds:schemaRef ds:uri="9b8ae90e-047d-43f6-95b5-d96701bdc689"/>
  </ds:schemaRefs>
</ds:datastoreItem>
</file>

<file path=customXml/itemProps4.xml><?xml version="1.0" encoding="utf-8"?>
<ds:datastoreItem xmlns:ds="http://schemas.openxmlformats.org/officeDocument/2006/customXml" ds:itemID="{D5EEF7B5-4864-446C-896F-D0106DC17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1</TotalTime>
  <Pages>15</Pages>
  <Words>3352</Words>
  <Characters>17500</Characters>
  <Application>Microsoft Office Word</Application>
  <DocSecurity>0</DocSecurity>
  <Lines>1029</Lines>
  <Paragraphs>496</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20356</CharactersWithSpaces>
  <SharedDoc>false</SharedDoc>
  <HLinks>
    <vt:vector size="6" baseType="variant">
      <vt:variant>
        <vt:i4>2162749</vt:i4>
      </vt:variant>
      <vt:variant>
        <vt:i4>0</vt:i4>
      </vt:variant>
      <vt:variant>
        <vt:i4>0</vt:i4>
      </vt:variant>
      <vt:variant>
        <vt:i4>5</vt:i4>
      </vt:variant>
      <vt:variant>
        <vt:lpwstr>http://www.childcarechoices.gov.uk/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cp:lastModifiedBy>Martha Bomken</cp:lastModifiedBy>
  <cp:revision>2</cp:revision>
  <cp:lastPrinted>2026-03-06T14:11:00Z</cp:lastPrinted>
  <dcterms:created xsi:type="dcterms:W3CDTF">2026-03-13T13:54:00Z</dcterms:created>
  <dcterms:modified xsi:type="dcterms:W3CDTF">2026-03-13T13:54:00Z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-474655832</vt:i4>
  </property>
  <property fmtid="{D5CDD505-2E9C-101B-9397-08002B2CF9AE}" pid="3" name="ContentTypeId">
    <vt:lpwstr>0x0101009B1EEE7668794241BC7620E724F09366</vt:lpwstr>
  </property>
  <property fmtid="{D5CDD505-2E9C-101B-9397-08002B2CF9AE}" pid="4" name="Order">
    <vt:r8>1298400</vt:r8>
  </property>
  <property fmtid="{D5CDD505-2E9C-101B-9397-08002B2CF9AE}" pid="5" name="MediaServiceImageTags">
    <vt:lpwstr/>
  </property>
</Properties>
</file>