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00D0B" w14:textId="77777777" w:rsidR="003D58B3" w:rsidRPr="00DB5FC4" w:rsidRDefault="003D58B3" w:rsidP="00AD18D1">
      <w:pPr>
        <w:jc w:val="both"/>
        <w:rPr>
          <w:rFonts w:ascii="Gisha" w:hAnsi="Gisha" w:cs="Gisha"/>
          <w:sz w:val="22"/>
          <w:szCs w:val="22"/>
        </w:rPr>
      </w:pPr>
    </w:p>
    <w:p w14:paraId="58815169" w14:textId="77777777" w:rsidR="003D58B3" w:rsidRPr="00DB5FC4" w:rsidRDefault="003D58B3" w:rsidP="003D58B3">
      <w:pPr>
        <w:jc w:val="center"/>
        <w:rPr>
          <w:rFonts w:ascii="Gisha" w:hAnsi="Gisha" w:cs="Gisha"/>
          <w:b/>
          <w:sz w:val="24"/>
          <w:szCs w:val="24"/>
        </w:rPr>
      </w:pPr>
      <w:r w:rsidRPr="00DB5FC4">
        <w:rPr>
          <w:rFonts w:ascii="Gisha" w:hAnsi="Gisha" w:cs="Gisha" w:hint="cs"/>
          <w:b/>
          <w:sz w:val="24"/>
          <w:szCs w:val="24"/>
        </w:rPr>
        <w:t>ADMISSION FORM</w:t>
      </w:r>
    </w:p>
    <w:p w14:paraId="741D1111" w14:textId="77777777" w:rsidR="009B35E5" w:rsidRPr="00DB5FC4" w:rsidRDefault="009B35E5" w:rsidP="003D58B3">
      <w:pPr>
        <w:jc w:val="center"/>
        <w:rPr>
          <w:rFonts w:ascii="Gisha" w:hAnsi="Gisha" w:cs="Gisha"/>
          <w:b/>
          <w:sz w:val="24"/>
          <w:szCs w:val="24"/>
        </w:rPr>
      </w:pPr>
      <w:r w:rsidRPr="00DB5FC4">
        <w:rPr>
          <w:rFonts w:ascii="Gisha" w:hAnsi="Gisha" w:cs="Gisha" w:hint="cs"/>
          <w:b/>
          <w:sz w:val="24"/>
          <w:szCs w:val="24"/>
        </w:rPr>
        <w:t>OOSC WRAP AROUND CARE</w:t>
      </w:r>
    </w:p>
    <w:p w14:paraId="1A24B6E8" w14:textId="77777777" w:rsidR="000B0035" w:rsidRPr="00DB5FC4" w:rsidRDefault="00BF681C" w:rsidP="003D58B3">
      <w:pPr>
        <w:jc w:val="center"/>
        <w:rPr>
          <w:rFonts w:ascii="Gisha" w:hAnsi="Gisha" w:cs="Gisha"/>
          <w:b/>
          <w:sz w:val="18"/>
          <w:szCs w:val="18"/>
        </w:rPr>
      </w:pPr>
      <w:r w:rsidRPr="00DB5FC4">
        <w:rPr>
          <w:rFonts w:ascii="Gisha" w:hAnsi="Gisha" w:cs="Gisha" w:hint="cs"/>
          <w:b/>
          <w:sz w:val="18"/>
          <w:szCs w:val="18"/>
        </w:rPr>
        <w:t>Please ensure you have</w:t>
      </w:r>
      <w:r w:rsidR="003D58B3" w:rsidRPr="00DB5FC4">
        <w:rPr>
          <w:rFonts w:ascii="Gisha" w:hAnsi="Gisha" w:cs="Gisha" w:hint="cs"/>
          <w:b/>
          <w:sz w:val="18"/>
          <w:szCs w:val="18"/>
        </w:rPr>
        <w:t xml:space="preserve"> agreed </w:t>
      </w:r>
      <w:r w:rsidR="000B0035" w:rsidRPr="00DB5FC4">
        <w:rPr>
          <w:rFonts w:ascii="Gisha" w:hAnsi="Gisha" w:cs="Gisha" w:hint="cs"/>
          <w:b/>
          <w:sz w:val="18"/>
          <w:szCs w:val="18"/>
        </w:rPr>
        <w:t>your start date and sessions with</w:t>
      </w:r>
    </w:p>
    <w:p w14:paraId="0D89B455" w14:textId="77777777" w:rsidR="000B0035" w:rsidRPr="00DB5FC4" w:rsidRDefault="00BF2D07" w:rsidP="003D58B3">
      <w:pPr>
        <w:jc w:val="center"/>
        <w:rPr>
          <w:rFonts w:ascii="Gisha" w:hAnsi="Gisha" w:cs="Gisha"/>
          <w:b/>
          <w:sz w:val="18"/>
          <w:szCs w:val="18"/>
        </w:rPr>
      </w:pPr>
      <w:r w:rsidRPr="00DB5FC4">
        <w:rPr>
          <w:rFonts w:ascii="Gisha" w:hAnsi="Gisha" w:cs="Gisha" w:hint="cs"/>
          <w:b/>
          <w:sz w:val="18"/>
          <w:szCs w:val="18"/>
        </w:rPr>
        <w:t xml:space="preserve">Acorn Childcare Centre </w:t>
      </w:r>
      <w:r w:rsidR="000B0035" w:rsidRPr="00DB5FC4">
        <w:rPr>
          <w:rFonts w:ascii="Gisha" w:hAnsi="Gisha" w:cs="Gisha" w:hint="cs"/>
          <w:b/>
          <w:sz w:val="18"/>
          <w:szCs w:val="18"/>
        </w:rPr>
        <w:t>before completing this form.  Thank you.</w:t>
      </w:r>
    </w:p>
    <w:p w14:paraId="76D7D061" w14:textId="77777777" w:rsidR="003D58B3" w:rsidRPr="00DB5FC4" w:rsidRDefault="003D58B3" w:rsidP="00B659C7">
      <w:pPr>
        <w:rPr>
          <w:rFonts w:ascii="Gisha" w:hAnsi="Gisha" w:cs="Gish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8"/>
        <w:gridCol w:w="6006"/>
      </w:tblGrid>
      <w:tr w:rsidR="003D58B3" w:rsidRPr="00DB5FC4" w14:paraId="5A18D769" w14:textId="77777777" w:rsidTr="00BB68B0">
        <w:tc>
          <w:tcPr>
            <w:tcW w:w="3369" w:type="dxa"/>
          </w:tcPr>
          <w:p w14:paraId="50621F96" w14:textId="77777777" w:rsidR="003D58B3" w:rsidRPr="00DB5FC4" w:rsidRDefault="003D58B3" w:rsidP="003D58B3">
            <w:pPr>
              <w:rPr>
                <w:rFonts w:ascii="Gisha" w:hAnsi="Gisha" w:cs="Gisha"/>
                <w:sz w:val="22"/>
                <w:szCs w:val="22"/>
              </w:rPr>
            </w:pPr>
            <w:r w:rsidRPr="00DB5FC4">
              <w:rPr>
                <w:rFonts w:ascii="Gisha" w:hAnsi="Gisha" w:cs="Gisha" w:hint="cs"/>
                <w:sz w:val="22"/>
                <w:szCs w:val="22"/>
              </w:rPr>
              <w:t>Forename</w:t>
            </w:r>
          </w:p>
          <w:p w14:paraId="5F628B31" w14:textId="77777777" w:rsidR="003D58B3" w:rsidRPr="00DB5FC4" w:rsidRDefault="003D58B3" w:rsidP="003D58B3">
            <w:pPr>
              <w:rPr>
                <w:rFonts w:ascii="Gisha" w:hAnsi="Gisha" w:cs="Gisha"/>
                <w:sz w:val="22"/>
                <w:szCs w:val="22"/>
              </w:rPr>
            </w:pPr>
          </w:p>
        </w:tc>
        <w:tc>
          <w:tcPr>
            <w:tcW w:w="6095" w:type="dxa"/>
          </w:tcPr>
          <w:p w14:paraId="6282BE80" w14:textId="77777777" w:rsidR="003D58B3" w:rsidRPr="00DB5FC4" w:rsidRDefault="003D58B3" w:rsidP="003D58B3">
            <w:pPr>
              <w:rPr>
                <w:rFonts w:ascii="Gisha" w:hAnsi="Gisha" w:cs="Gisha"/>
                <w:sz w:val="22"/>
                <w:szCs w:val="22"/>
              </w:rPr>
            </w:pPr>
          </w:p>
          <w:p w14:paraId="4CD31D53" w14:textId="77777777" w:rsidR="00B659C7" w:rsidRPr="00DB5FC4" w:rsidRDefault="00B659C7" w:rsidP="003D58B3">
            <w:pPr>
              <w:rPr>
                <w:rFonts w:ascii="Gisha" w:hAnsi="Gisha" w:cs="Gisha"/>
                <w:sz w:val="22"/>
                <w:szCs w:val="22"/>
              </w:rPr>
            </w:pPr>
          </w:p>
        </w:tc>
      </w:tr>
      <w:tr w:rsidR="003D58B3" w:rsidRPr="00DB5FC4" w14:paraId="614E64D6" w14:textId="77777777" w:rsidTr="00BB68B0">
        <w:tc>
          <w:tcPr>
            <w:tcW w:w="3369" w:type="dxa"/>
          </w:tcPr>
          <w:p w14:paraId="060CC452" w14:textId="77777777" w:rsidR="003D58B3" w:rsidRPr="00DB5FC4" w:rsidRDefault="003D58B3" w:rsidP="003D58B3">
            <w:pPr>
              <w:rPr>
                <w:rFonts w:ascii="Gisha" w:hAnsi="Gisha" w:cs="Gisha"/>
                <w:sz w:val="22"/>
                <w:szCs w:val="22"/>
              </w:rPr>
            </w:pPr>
            <w:r w:rsidRPr="00DB5FC4">
              <w:rPr>
                <w:rFonts w:ascii="Gisha" w:hAnsi="Gisha" w:cs="Gisha" w:hint="cs"/>
                <w:sz w:val="22"/>
                <w:szCs w:val="22"/>
              </w:rPr>
              <w:t>Middle Name</w:t>
            </w:r>
          </w:p>
          <w:p w14:paraId="32D423DB" w14:textId="77777777" w:rsidR="003D58B3" w:rsidRPr="00DB5FC4" w:rsidRDefault="003D58B3" w:rsidP="003D58B3">
            <w:pPr>
              <w:rPr>
                <w:rFonts w:ascii="Gisha" w:hAnsi="Gisha" w:cs="Gisha"/>
                <w:sz w:val="22"/>
                <w:szCs w:val="22"/>
              </w:rPr>
            </w:pPr>
          </w:p>
        </w:tc>
        <w:tc>
          <w:tcPr>
            <w:tcW w:w="6095" w:type="dxa"/>
          </w:tcPr>
          <w:p w14:paraId="0F704687" w14:textId="77777777" w:rsidR="003D58B3" w:rsidRPr="00DB5FC4" w:rsidRDefault="003D58B3" w:rsidP="003D58B3">
            <w:pPr>
              <w:rPr>
                <w:rFonts w:ascii="Gisha" w:hAnsi="Gisha" w:cs="Gisha"/>
                <w:sz w:val="22"/>
                <w:szCs w:val="22"/>
              </w:rPr>
            </w:pPr>
          </w:p>
        </w:tc>
      </w:tr>
      <w:tr w:rsidR="003D58B3" w:rsidRPr="00DB5FC4" w14:paraId="4364BC3D" w14:textId="77777777" w:rsidTr="00BB68B0">
        <w:tc>
          <w:tcPr>
            <w:tcW w:w="3369" w:type="dxa"/>
          </w:tcPr>
          <w:p w14:paraId="177F3DA3" w14:textId="77777777" w:rsidR="003D58B3" w:rsidRPr="00DB5FC4" w:rsidRDefault="003D58B3" w:rsidP="003D58B3">
            <w:pPr>
              <w:rPr>
                <w:rFonts w:ascii="Gisha" w:hAnsi="Gisha" w:cs="Gisha"/>
                <w:sz w:val="22"/>
                <w:szCs w:val="22"/>
              </w:rPr>
            </w:pPr>
            <w:r w:rsidRPr="00DB5FC4">
              <w:rPr>
                <w:rFonts w:ascii="Gisha" w:hAnsi="Gisha" w:cs="Gisha" w:hint="cs"/>
                <w:sz w:val="22"/>
                <w:szCs w:val="22"/>
              </w:rPr>
              <w:t>Surname</w:t>
            </w:r>
          </w:p>
          <w:p w14:paraId="076C4C2B" w14:textId="77777777" w:rsidR="003D58B3" w:rsidRPr="00DB5FC4" w:rsidRDefault="003D58B3" w:rsidP="003D58B3">
            <w:pPr>
              <w:rPr>
                <w:rFonts w:ascii="Gisha" w:hAnsi="Gisha" w:cs="Gisha"/>
                <w:sz w:val="22"/>
                <w:szCs w:val="22"/>
              </w:rPr>
            </w:pPr>
          </w:p>
        </w:tc>
        <w:tc>
          <w:tcPr>
            <w:tcW w:w="6095" w:type="dxa"/>
          </w:tcPr>
          <w:p w14:paraId="60B2B8B4" w14:textId="77777777" w:rsidR="003D58B3" w:rsidRPr="00DB5FC4" w:rsidRDefault="003D58B3" w:rsidP="003D58B3">
            <w:pPr>
              <w:rPr>
                <w:rFonts w:ascii="Gisha" w:hAnsi="Gisha" w:cs="Gisha"/>
                <w:sz w:val="22"/>
                <w:szCs w:val="22"/>
              </w:rPr>
            </w:pPr>
          </w:p>
        </w:tc>
      </w:tr>
      <w:tr w:rsidR="003D58B3" w:rsidRPr="00DB5FC4" w14:paraId="13E7CFA1" w14:textId="77777777" w:rsidTr="00BB68B0">
        <w:tc>
          <w:tcPr>
            <w:tcW w:w="3369" w:type="dxa"/>
          </w:tcPr>
          <w:p w14:paraId="0A964AC1" w14:textId="77777777" w:rsidR="003D58B3" w:rsidRPr="00DB5FC4" w:rsidRDefault="003D58B3" w:rsidP="003D58B3">
            <w:pPr>
              <w:rPr>
                <w:rFonts w:ascii="Gisha" w:hAnsi="Gisha" w:cs="Gisha"/>
                <w:sz w:val="22"/>
                <w:szCs w:val="22"/>
              </w:rPr>
            </w:pPr>
            <w:r w:rsidRPr="00DB5FC4">
              <w:rPr>
                <w:rFonts w:ascii="Gisha" w:hAnsi="Gisha" w:cs="Gisha" w:hint="cs"/>
                <w:sz w:val="22"/>
                <w:szCs w:val="22"/>
              </w:rPr>
              <w:t>Known as Name</w:t>
            </w:r>
          </w:p>
          <w:p w14:paraId="42BE7261" w14:textId="77777777" w:rsidR="003D58B3" w:rsidRPr="00DB5FC4" w:rsidRDefault="003D58B3" w:rsidP="003D58B3">
            <w:pPr>
              <w:rPr>
                <w:rFonts w:ascii="Gisha" w:hAnsi="Gisha" w:cs="Gisha"/>
                <w:sz w:val="22"/>
                <w:szCs w:val="22"/>
              </w:rPr>
            </w:pPr>
          </w:p>
        </w:tc>
        <w:tc>
          <w:tcPr>
            <w:tcW w:w="6095" w:type="dxa"/>
          </w:tcPr>
          <w:p w14:paraId="1F36C9C8" w14:textId="77777777" w:rsidR="003D58B3" w:rsidRPr="00DB5FC4" w:rsidRDefault="003D58B3" w:rsidP="003D58B3">
            <w:pPr>
              <w:rPr>
                <w:rFonts w:ascii="Gisha" w:hAnsi="Gisha" w:cs="Gisha"/>
                <w:sz w:val="22"/>
                <w:szCs w:val="22"/>
              </w:rPr>
            </w:pPr>
          </w:p>
        </w:tc>
      </w:tr>
      <w:tr w:rsidR="00F92BBF" w:rsidRPr="00DB5FC4" w14:paraId="54871EE6" w14:textId="77777777" w:rsidTr="00BB68B0">
        <w:trPr>
          <w:trHeight w:val="596"/>
        </w:trPr>
        <w:tc>
          <w:tcPr>
            <w:tcW w:w="3369" w:type="dxa"/>
            <w:vMerge w:val="restart"/>
          </w:tcPr>
          <w:p w14:paraId="3F152263" w14:textId="77777777" w:rsidR="00F92BBF" w:rsidRPr="00DB5FC4" w:rsidRDefault="00F92BBF" w:rsidP="003D58B3">
            <w:pPr>
              <w:rPr>
                <w:rFonts w:ascii="Gisha" w:hAnsi="Gisha" w:cs="Gisha"/>
                <w:sz w:val="22"/>
                <w:szCs w:val="22"/>
              </w:rPr>
            </w:pPr>
            <w:r w:rsidRPr="00DB5FC4">
              <w:rPr>
                <w:rFonts w:ascii="Gisha" w:hAnsi="Gisha" w:cs="Gisha" w:hint="cs"/>
                <w:sz w:val="22"/>
                <w:szCs w:val="22"/>
              </w:rPr>
              <w:t>Parent</w:t>
            </w:r>
            <w:r w:rsidR="00F55D38" w:rsidRPr="00DB5FC4">
              <w:rPr>
                <w:rFonts w:ascii="Gisha" w:hAnsi="Gisha" w:cs="Gisha" w:hint="cs"/>
                <w:sz w:val="22"/>
                <w:szCs w:val="22"/>
              </w:rPr>
              <w:t>’</w:t>
            </w:r>
            <w:r w:rsidRPr="00DB5FC4">
              <w:rPr>
                <w:rFonts w:ascii="Gisha" w:hAnsi="Gisha" w:cs="Gisha" w:hint="cs"/>
                <w:sz w:val="22"/>
                <w:szCs w:val="22"/>
              </w:rPr>
              <w:t>s Name 1</w:t>
            </w:r>
          </w:p>
          <w:p w14:paraId="28D51412" w14:textId="77777777" w:rsidR="00F92BBF" w:rsidRPr="00DB5FC4" w:rsidRDefault="00F92BBF" w:rsidP="004671CF">
            <w:pPr>
              <w:rPr>
                <w:rFonts w:ascii="Gisha" w:hAnsi="Gisha" w:cs="Gisha"/>
                <w:sz w:val="22"/>
                <w:szCs w:val="22"/>
              </w:rPr>
            </w:pPr>
            <w:r w:rsidRPr="00DB5FC4">
              <w:rPr>
                <w:rFonts w:ascii="Gisha" w:hAnsi="Gisha" w:cs="Gisha" w:hint="cs"/>
                <w:sz w:val="22"/>
                <w:szCs w:val="22"/>
              </w:rPr>
              <w:t>Forename</w:t>
            </w:r>
          </w:p>
          <w:p w14:paraId="116FC3CB" w14:textId="77777777" w:rsidR="00F92BBF" w:rsidRPr="00DB5FC4" w:rsidRDefault="00F92BBF" w:rsidP="004671CF">
            <w:pPr>
              <w:rPr>
                <w:rFonts w:ascii="Gisha" w:hAnsi="Gisha" w:cs="Gisha"/>
                <w:sz w:val="22"/>
                <w:szCs w:val="22"/>
              </w:rPr>
            </w:pPr>
          </w:p>
          <w:p w14:paraId="07B700A4" w14:textId="77777777" w:rsidR="00F92BBF" w:rsidRPr="00DB5FC4" w:rsidRDefault="00F92BBF" w:rsidP="004671CF">
            <w:pPr>
              <w:rPr>
                <w:rFonts w:ascii="Gisha" w:hAnsi="Gisha" w:cs="Gisha"/>
                <w:sz w:val="22"/>
                <w:szCs w:val="22"/>
              </w:rPr>
            </w:pPr>
            <w:r w:rsidRPr="00DB5FC4">
              <w:rPr>
                <w:rFonts w:ascii="Gisha" w:hAnsi="Gisha" w:cs="Gisha" w:hint="cs"/>
                <w:sz w:val="22"/>
                <w:szCs w:val="22"/>
              </w:rPr>
              <w:t>Surname</w:t>
            </w:r>
          </w:p>
        </w:tc>
        <w:tc>
          <w:tcPr>
            <w:tcW w:w="6095" w:type="dxa"/>
          </w:tcPr>
          <w:p w14:paraId="12A04868" w14:textId="77777777" w:rsidR="00F92BBF" w:rsidRPr="00DB5FC4" w:rsidRDefault="00F92BBF" w:rsidP="003D58B3">
            <w:pPr>
              <w:rPr>
                <w:rFonts w:ascii="Gisha" w:hAnsi="Gisha" w:cs="Gisha"/>
                <w:sz w:val="22"/>
                <w:szCs w:val="22"/>
              </w:rPr>
            </w:pPr>
          </w:p>
          <w:p w14:paraId="2A06736E" w14:textId="77777777" w:rsidR="00845E26" w:rsidRPr="00DB5FC4" w:rsidRDefault="00845E26" w:rsidP="003D58B3">
            <w:pPr>
              <w:rPr>
                <w:rFonts w:ascii="Gisha" w:hAnsi="Gisha" w:cs="Gisha"/>
                <w:sz w:val="22"/>
                <w:szCs w:val="22"/>
              </w:rPr>
            </w:pPr>
          </w:p>
        </w:tc>
      </w:tr>
      <w:tr w:rsidR="00F92BBF" w:rsidRPr="00DB5FC4" w14:paraId="70F0DB65" w14:textId="77777777" w:rsidTr="00BB68B0">
        <w:tc>
          <w:tcPr>
            <w:tcW w:w="3369" w:type="dxa"/>
            <w:vMerge/>
          </w:tcPr>
          <w:p w14:paraId="5EB93286" w14:textId="77777777" w:rsidR="00F92BBF" w:rsidRPr="00DB5FC4" w:rsidRDefault="00F92BBF" w:rsidP="004671CF">
            <w:pPr>
              <w:rPr>
                <w:rFonts w:ascii="Gisha" w:hAnsi="Gisha" w:cs="Gisha"/>
                <w:sz w:val="22"/>
                <w:szCs w:val="22"/>
              </w:rPr>
            </w:pPr>
          </w:p>
        </w:tc>
        <w:tc>
          <w:tcPr>
            <w:tcW w:w="6095" w:type="dxa"/>
          </w:tcPr>
          <w:p w14:paraId="01D417C6" w14:textId="77777777" w:rsidR="00F92BBF" w:rsidRPr="00DB5FC4" w:rsidRDefault="00F92BBF" w:rsidP="003D58B3">
            <w:pPr>
              <w:rPr>
                <w:rFonts w:ascii="Gisha" w:hAnsi="Gisha" w:cs="Gisha"/>
                <w:sz w:val="22"/>
                <w:szCs w:val="22"/>
              </w:rPr>
            </w:pPr>
          </w:p>
          <w:p w14:paraId="40A0B948" w14:textId="77777777" w:rsidR="00845E26" w:rsidRPr="00DB5FC4" w:rsidRDefault="00845E26" w:rsidP="003D58B3">
            <w:pPr>
              <w:rPr>
                <w:rFonts w:ascii="Gisha" w:hAnsi="Gisha" w:cs="Gisha"/>
                <w:sz w:val="22"/>
                <w:szCs w:val="22"/>
              </w:rPr>
            </w:pPr>
          </w:p>
        </w:tc>
      </w:tr>
      <w:tr w:rsidR="00103F22" w:rsidRPr="00DB5FC4" w14:paraId="2AA0E957" w14:textId="77777777" w:rsidTr="00BB68B0">
        <w:tc>
          <w:tcPr>
            <w:tcW w:w="3369" w:type="dxa"/>
            <w:vMerge w:val="restart"/>
          </w:tcPr>
          <w:p w14:paraId="631D932C" w14:textId="77777777" w:rsidR="00103F22" w:rsidRPr="00DB5FC4" w:rsidRDefault="00103F22" w:rsidP="004671CF">
            <w:pPr>
              <w:rPr>
                <w:rFonts w:ascii="Gisha" w:hAnsi="Gisha" w:cs="Gisha"/>
                <w:sz w:val="22"/>
                <w:szCs w:val="22"/>
              </w:rPr>
            </w:pPr>
            <w:r w:rsidRPr="00DB5FC4">
              <w:rPr>
                <w:rFonts w:ascii="Gisha" w:hAnsi="Gisha" w:cs="Gisha" w:hint="cs"/>
                <w:sz w:val="22"/>
                <w:szCs w:val="22"/>
              </w:rPr>
              <w:t>Parent</w:t>
            </w:r>
            <w:r w:rsidR="00F55D38" w:rsidRPr="00DB5FC4">
              <w:rPr>
                <w:rFonts w:ascii="Gisha" w:hAnsi="Gisha" w:cs="Gisha" w:hint="cs"/>
                <w:sz w:val="22"/>
                <w:szCs w:val="22"/>
              </w:rPr>
              <w:t>’</w:t>
            </w:r>
            <w:r w:rsidRPr="00DB5FC4">
              <w:rPr>
                <w:rFonts w:ascii="Gisha" w:hAnsi="Gisha" w:cs="Gisha" w:hint="cs"/>
                <w:sz w:val="22"/>
                <w:szCs w:val="22"/>
              </w:rPr>
              <w:t>s Name 2</w:t>
            </w:r>
          </w:p>
          <w:p w14:paraId="00A3E4F7" w14:textId="77777777" w:rsidR="00103F22" w:rsidRPr="00DB5FC4" w:rsidRDefault="00103F22" w:rsidP="004671CF">
            <w:pPr>
              <w:rPr>
                <w:rFonts w:ascii="Gisha" w:hAnsi="Gisha" w:cs="Gisha"/>
                <w:sz w:val="22"/>
                <w:szCs w:val="22"/>
              </w:rPr>
            </w:pPr>
            <w:r w:rsidRPr="00DB5FC4">
              <w:rPr>
                <w:rFonts w:ascii="Gisha" w:hAnsi="Gisha" w:cs="Gisha" w:hint="cs"/>
                <w:sz w:val="22"/>
                <w:szCs w:val="22"/>
              </w:rPr>
              <w:t>Forename</w:t>
            </w:r>
          </w:p>
          <w:p w14:paraId="2A939360" w14:textId="77777777" w:rsidR="00103F22" w:rsidRPr="00DB5FC4" w:rsidRDefault="00103F22" w:rsidP="004671CF">
            <w:pPr>
              <w:rPr>
                <w:rFonts w:ascii="Gisha" w:hAnsi="Gisha" w:cs="Gisha"/>
                <w:sz w:val="22"/>
                <w:szCs w:val="22"/>
              </w:rPr>
            </w:pPr>
          </w:p>
          <w:p w14:paraId="7A8993D4" w14:textId="77777777" w:rsidR="00103F22" w:rsidRPr="00DB5FC4" w:rsidRDefault="00103F22" w:rsidP="004671CF">
            <w:pPr>
              <w:rPr>
                <w:rFonts w:ascii="Gisha" w:hAnsi="Gisha" w:cs="Gisha"/>
                <w:sz w:val="22"/>
                <w:szCs w:val="22"/>
              </w:rPr>
            </w:pPr>
            <w:r w:rsidRPr="00DB5FC4">
              <w:rPr>
                <w:rFonts w:ascii="Gisha" w:hAnsi="Gisha" w:cs="Gisha" w:hint="cs"/>
                <w:sz w:val="22"/>
                <w:szCs w:val="22"/>
              </w:rPr>
              <w:t>Surname</w:t>
            </w:r>
          </w:p>
        </w:tc>
        <w:tc>
          <w:tcPr>
            <w:tcW w:w="6095" w:type="dxa"/>
          </w:tcPr>
          <w:p w14:paraId="0AF91C13" w14:textId="77777777" w:rsidR="00103F22" w:rsidRPr="00DB5FC4" w:rsidRDefault="00103F22" w:rsidP="003D58B3">
            <w:pPr>
              <w:rPr>
                <w:rFonts w:ascii="Gisha" w:hAnsi="Gisha" w:cs="Gisha"/>
                <w:sz w:val="22"/>
                <w:szCs w:val="22"/>
              </w:rPr>
            </w:pPr>
          </w:p>
          <w:p w14:paraId="11B6BDED" w14:textId="77777777" w:rsidR="00103F22" w:rsidRPr="00DB5FC4" w:rsidRDefault="00103F22" w:rsidP="003D58B3">
            <w:pPr>
              <w:rPr>
                <w:rFonts w:ascii="Gisha" w:hAnsi="Gisha" w:cs="Gisha"/>
                <w:sz w:val="22"/>
                <w:szCs w:val="22"/>
              </w:rPr>
            </w:pPr>
          </w:p>
        </w:tc>
      </w:tr>
      <w:tr w:rsidR="00103F22" w:rsidRPr="00DB5FC4" w14:paraId="59CE1E58" w14:textId="77777777" w:rsidTr="00BB68B0">
        <w:tc>
          <w:tcPr>
            <w:tcW w:w="3369" w:type="dxa"/>
            <w:vMerge/>
          </w:tcPr>
          <w:p w14:paraId="7A2489F1" w14:textId="77777777" w:rsidR="00103F22" w:rsidRPr="00DB5FC4" w:rsidRDefault="00103F22" w:rsidP="003D58B3">
            <w:pPr>
              <w:rPr>
                <w:rFonts w:ascii="Gisha" w:hAnsi="Gisha" w:cs="Gisha"/>
                <w:sz w:val="22"/>
                <w:szCs w:val="22"/>
              </w:rPr>
            </w:pPr>
          </w:p>
        </w:tc>
        <w:tc>
          <w:tcPr>
            <w:tcW w:w="6095" w:type="dxa"/>
          </w:tcPr>
          <w:p w14:paraId="66CCCC7F" w14:textId="77777777" w:rsidR="00103F22" w:rsidRPr="00DB5FC4" w:rsidRDefault="00103F22" w:rsidP="003D58B3">
            <w:pPr>
              <w:rPr>
                <w:rFonts w:ascii="Gisha" w:hAnsi="Gisha" w:cs="Gisha"/>
                <w:sz w:val="22"/>
                <w:szCs w:val="22"/>
              </w:rPr>
            </w:pPr>
          </w:p>
        </w:tc>
      </w:tr>
      <w:tr w:rsidR="003D58B3" w:rsidRPr="00DB5FC4" w14:paraId="0E109509" w14:textId="77777777" w:rsidTr="00BB68B0">
        <w:tc>
          <w:tcPr>
            <w:tcW w:w="3369" w:type="dxa"/>
          </w:tcPr>
          <w:p w14:paraId="536EF99F" w14:textId="77777777" w:rsidR="003D58B3" w:rsidRPr="00DB5FC4" w:rsidRDefault="003D58B3" w:rsidP="003D58B3">
            <w:pPr>
              <w:rPr>
                <w:rFonts w:ascii="Gisha" w:hAnsi="Gisha" w:cs="Gisha"/>
                <w:sz w:val="22"/>
                <w:szCs w:val="22"/>
              </w:rPr>
            </w:pPr>
            <w:r w:rsidRPr="00DB5FC4">
              <w:rPr>
                <w:rFonts w:ascii="Gisha" w:hAnsi="Gisha" w:cs="Gisha" w:hint="cs"/>
                <w:sz w:val="22"/>
                <w:szCs w:val="22"/>
              </w:rPr>
              <w:t>Confirmed Start Date</w:t>
            </w:r>
          </w:p>
          <w:p w14:paraId="636B38ED" w14:textId="77777777" w:rsidR="003D58B3" w:rsidRPr="00DB5FC4" w:rsidRDefault="003D58B3" w:rsidP="003D58B3">
            <w:pPr>
              <w:rPr>
                <w:rFonts w:ascii="Gisha" w:hAnsi="Gisha" w:cs="Gisha"/>
                <w:i/>
                <w:sz w:val="18"/>
                <w:szCs w:val="18"/>
              </w:rPr>
            </w:pPr>
            <w:r w:rsidRPr="00DB5FC4">
              <w:rPr>
                <w:rFonts w:ascii="Gisha" w:hAnsi="Gisha" w:cs="Gisha" w:hint="cs"/>
                <w:sz w:val="18"/>
                <w:szCs w:val="18"/>
              </w:rPr>
              <w:t>(</w:t>
            </w:r>
            <w:r w:rsidRPr="00DB5FC4">
              <w:rPr>
                <w:rFonts w:ascii="Gisha" w:hAnsi="Gisha" w:cs="Gisha" w:hint="cs"/>
                <w:i/>
                <w:sz w:val="18"/>
                <w:szCs w:val="18"/>
              </w:rPr>
              <w:t>As confirmed by Acorn)</w:t>
            </w:r>
          </w:p>
          <w:p w14:paraId="2373D915" w14:textId="77777777" w:rsidR="003D58B3" w:rsidRPr="00DB5FC4" w:rsidRDefault="003D58B3" w:rsidP="003D58B3">
            <w:pPr>
              <w:rPr>
                <w:rFonts w:ascii="Gisha" w:hAnsi="Gisha" w:cs="Gisha"/>
                <w:sz w:val="22"/>
                <w:szCs w:val="22"/>
              </w:rPr>
            </w:pPr>
          </w:p>
        </w:tc>
        <w:tc>
          <w:tcPr>
            <w:tcW w:w="6095" w:type="dxa"/>
          </w:tcPr>
          <w:p w14:paraId="2E5BAD35" w14:textId="77777777" w:rsidR="003D58B3" w:rsidRPr="00DB5FC4" w:rsidRDefault="003D58B3" w:rsidP="003D58B3">
            <w:pPr>
              <w:rPr>
                <w:rFonts w:ascii="Gisha" w:hAnsi="Gisha" w:cs="Gisha"/>
                <w:sz w:val="22"/>
                <w:szCs w:val="22"/>
              </w:rPr>
            </w:pPr>
          </w:p>
        </w:tc>
      </w:tr>
      <w:tr w:rsidR="003D58B3" w:rsidRPr="00DB5FC4" w14:paraId="68A6D532" w14:textId="77777777" w:rsidTr="00BB68B0">
        <w:tc>
          <w:tcPr>
            <w:tcW w:w="3369" w:type="dxa"/>
          </w:tcPr>
          <w:p w14:paraId="2D323863" w14:textId="77777777" w:rsidR="003D58B3" w:rsidRPr="00DB5FC4" w:rsidRDefault="003D58B3" w:rsidP="003D58B3">
            <w:pPr>
              <w:rPr>
                <w:rFonts w:ascii="Gisha" w:hAnsi="Gisha" w:cs="Gisha"/>
                <w:sz w:val="22"/>
                <w:szCs w:val="22"/>
              </w:rPr>
            </w:pPr>
            <w:r w:rsidRPr="00DB5FC4">
              <w:rPr>
                <w:rFonts w:ascii="Gisha" w:hAnsi="Gisha" w:cs="Gisha" w:hint="cs"/>
                <w:sz w:val="22"/>
                <w:szCs w:val="22"/>
              </w:rPr>
              <w:t>Child’s Gender</w:t>
            </w:r>
          </w:p>
          <w:p w14:paraId="7AA9F7B1" w14:textId="77777777" w:rsidR="003D58B3" w:rsidRPr="00DB5FC4" w:rsidRDefault="003D58B3" w:rsidP="003D58B3">
            <w:pPr>
              <w:rPr>
                <w:rFonts w:ascii="Gisha" w:hAnsi="Gisha" w:cs="Gisha"/>
                <w:sz w:val="22"/>
                <w:szCs w:val="22"/>
              </w:rPr>
            </w:pPr>
          </w:p>
        </w:tc>
        <w:tc>
          <w:tcPr>
            <w:tcW w:w="6095" w:type="dxa"/>
          </w:tcPr>
          <w:p w14:paraId="65903750" w14:textId="77777777" w:rsidR="003D58B3" w:rsidRPr="00DB5FC4" w:rsidRDefault="003D58B3" w:rsidP="003D58B3">
            <w:pPr>
              <w:rPr>
                <w:rFonts w:ascii="Gisha" w:hAnsi="Gisha" w:cs="Gisha"/>
                <w:sz w:val="22"/>
                <w:szCs w:val="22"/>
              </w:rPr>
            </w:pPr>
          </w:p>
        </w:tc>
      </w:tr>
      <w:tr w:rsidR="003D58B3" w:rsidRPr="00DB5FC4" w14:paraId="2AFEA186" w14:textId="77777777" w:rsidTr="00BB68B0">
        <w:tc>
          <w:tcPr>
            <w:tcW w:w="3369" w:type="dxa"/>
          </w:tcPr>
          <w:p w14:paraId="634DD6E6" w14:textId="77777777" w:rsidR="003D58B3" w:rsidRPr="00DB5FC4" w:rsidRDefault="003D58B3" w:rsidP="003D58B3">
            <w:pPr>
              <w:rPr>
                <w:rFonts w:ascii="Gisha" w:hAnsi="Gisha" w:cs="Gisha"/>
                <w:sz w:val="22"/>
                <w:szCs w:val="22"/>
              </w:rPr>
            </w:pPr>
            <w:r w:rsidRPr="00DB5FC4">
              <w:rPr>
                <w:rFonts w:ascii="Gisha" w:hAnsi="Gisha" w:cs="Gisha" w:hint="cs"/>
                <w:sz w:val="22"/>
                <w:szCs w:val="22"/>
              </w:rPr>
              <w:t>Child’s Date of Birth</w:t>
            </w:r>
          </w:p>
          <w:p w14:paraId="3C3A196F" w14:textId="77777777" w:rsidR="003D58B3" w:rsidRPr="00DB5FC4" w:rsidRDefault="003D58B3" w:rsidP="003D58B3">
            <w:pPr>
              <w:rPr>
                <w:rFonts w:ascii="Gisha" w:hAnsi="Gisha" w:cs="Gisha"/>
                <w:sz w:val="22"/>
                <w:szCs w:val="22"/>
              </w:rPr>
            </w:pPr>
          </w:p>
        </w:tc>
        <w:tc>
          <w:tcPr>
            <w:tcW w:w="6095" w:type="dxa"/>
          </w:tcPr>
          <w:p w14:paraId="1BEE9609" w14:textId="77777777" w:rsidR="003D58B3" w:rsidRPr="00DB5FC4" w:rsidRDefault="003D58B3" w:rsidP="003D58B3">
            <w:pPr>
              <w:rPr>
                <w:rFonts w:ascii="Gisha" w:hAnsi="Gisha" w:cs="Gisha"/>
                <w:sz w:val="22"/>
                <w:szCs w:val="22"/>
              </w:rPr>
            </w:pPr>
          </w:p>
        </w:tc>
      </w:tr>
      <w:tr w:rsidR="003D58B3" w:rsidRPr="00DB5FC4" w14:paraId="1DC8295B" w14:textId="77777777" w:rsidTr="00BB68B0">
        <w:tc>
          <w:tcPr>
            <w:tcW w:w="3369" w:type="dxa"/>
          </w:tcPr>
          <w:p w14:paraId="05876BBF" w14:textId="77777777" w:rsidR="003D58B3" w:rsidRPr="00DB5FC4" w:rsidRDefault="003D58B3" w:rsidP="003D58B3">
            <w:pPr>
              <w:rPr>
                <w:rFonts w:ascii="Gisha" w:hAnsi="Gisha" w:cs="Gisha"/>
                <w:sz w:val="22"/>
                <w:szCs w:val="22"/>
              </w:rPr>
            </w:pPr>
            <w:r w:rsidRPr="00DB5FC4">
              <w:rPr>
                <w:rFonts w:ascii="Gisha" w:hAnsi="Gisha" w:cs="Gisha" w:hint="cs"/>
                <w:sz w:val="22"/>
                <w:szCs w:val="22"/>
              </w:rPr>
              <w:t>Child’s Home Address</w:t>
            </w:r>
          </w:p>
          <w:p w14:paraId="373D3E9A" w14:textId="77777777" w:rsidR="003D58B3" w:rsidRPr="00DB5FC4" w:rsidRDefault="003D58B3" w:rsidP="003D58B3">
            <w:pPr>
              <w:rPr>
                <w:rFonts w:ascii="Gisha" w:hAnsi="Gisha" w:cs="Gisha"/>
                <w:sz w:val="22"/>
                <w:szCs w:val="22"/>
              </w:rPr>
            </w:pPr>
          </w:p>
          <w:p w14:paraId="439766F9" w14:textId="77777777" w:rsidR="003D58B3" w:rsidRPr="00DB5FC4" w:rsidRDefault="003D58B3" w:rsidP="003D58B3">
            <w:pPr>
              <w:rPr>
                <w:rFonts w:ascii="Gisha" w:hAnsi="Gisha" w:cs="Gisha"/>
                <w:sz w:val="22"/>
                <w:szCs w:val="22"/>
              </w:rPr>
            </w:pPr>
          </w:p>
          <w:p w14:paraId="22562DCF" w14:textId="77777777" w:rsidR="00C609E2" w:rsidRPr="00DB5FC4" w:rsidRDefault="00C609E2" w:rsidP="003D58B3">
            <w:pPr>
              <w:rPr>
                <w:rFonts w:ascii="Gisha" w:hAnsi="Gisha" w:cs="Gisha"/>
                <w:sz w:val="22"/>
                <w:szCs w:val="22"/>
              </w:rPr>
            </w:pPr>
          </w:p>
          <w:p w14:paraId="5F281F63" w14:textId="77777777" w:rsidR="00B659C7" w:rsidRPr="00DB5FC4" w:rsidRDefault="00B659C7" w:rsidP="003D58B3">
            <w:pPr>
              <w:rPr>
                <w:rFonts w:ascii="Gisha" w:hAnsi="Gisha" w:cs="Gisha"/>
                <w:sz w:val="22"/>
                <w:szCs w:val="22"/>
              </w:rPr>
            </w:pPr>
          </w:p>
          <w:p w14:paraId="2148F3DB" w14:textId="77777777" w:rsidR="003D58B3" w:rsidRPr="00DB5FC4" w:rsidRDefault="003D58B3" w:rsidP="003D58B3">
            <w:pPr>
              <w:rPr>
                <w:rFonts w:ascii="Gisha" w:hAnsi="Gisha" w:cs="Gisha"/>
                <w:sz w:val="22"/>
                <w:szCs w:val="22"/>
              </w:rPr>
            </w:pPr>
            <w:r w:rsidRPr="00DB5FC4">
              <w:rPr>
                <w:rFonts w:ascii="Gisha" w:hAnsi="Gisha" w:cs="Gisha" w:hint="cs"/>
                <w:sz w:val="22"/>
                <w:szCs w:val="22"/>
              </w:rPr>
              <w:t>Postcode</w:t>
            </w:r>
          </w:p>
        </w:tc>
        <w:tc>
          <w:tcPr>
            <w:tcW w:w="6095" w:type="dxa"/>
          </w:tcPr>
          <w:p w14:paraId="06BFD8B3" w14:textId="77777777" w:rsidR="003D58B3" w:rsidRPr="00DB5FC4" w:rsidRDefault="003D58B3" w:rsidP="003D58B3">
            <w:pPr>
              <w:rPr>
                <w:rFonts w:ascii="Gisha" w:hAnsi="Gisha" w:cs="Gisha"/>
                <w:sz w:val="22"/>
                <w:szCs w:val="22"/>
              </w:rPr>
            </w:pPr>
          </w:p>
          <w:p w14:paraId="08E91117" w14:textId="77777777" w:rsidR="00AE2E05" w:rsidRPr="00DB5FC4" w:rsidRDefault="00AE2E05" w:rsidP="003D58B3">
            <w:pPr>
              <w:rPr>
                <w:rFonts w:ascii="Gisha" w:hAnsi="Gisha" w:cs="Gisha"/>
                <w:sz w:val="22"/>
                <w:szCs w:val="22"/>
              </w:rPr>
            </w:pPr>
          </w:p>
          <w:p w14:paraId="70414C76" w14:textId="77777777" w:rsidR="00AE2E05" w:rsidRPr="00DB5FC4" w:rsidRDefault="00AE2E05" w:rsidP="003D58B3">
            <w:pPr>
              <w:rPr>
                <w:rFonts w:ascii="Gisha" w:hAnsi="Gisha" w:cs="Gisha"/>
                <w:sz w:val="22"/>
                <w:szCs w:val="22"/>
              </w:rPr>
            </w:pPr>
          </w:p>
          <w:p w14:paraId="141F320C" w14:textId="77777777" w:rsidR="00AE2E05" w:rsidRPr="00DB5FC4" w:rsidRDefault="00AE2E05" w:rsidP="003D58B3">
            <w:pPr>
              <w:rPr>
                <w:rFonts w:ascii="Gisha" w:hAnsi="Gisha" w:cs="Gisha"/>
                <w:sz w:val="22"/>
                <w:szCs w:val="22"/>
              </w:rPr>
            </w:pPr>
          </w:p>
          <w:p w14:paraId="0BCFAE7C" w14:textId="77777777" w:rsidR="00AE2E05" w:rsidRPr="00DB5FC4" w:rsidRDefault="00AE2E05" w:rsidP="003D58B3">
            <w:pPr>
              <w:rPr>
                <w:rFonts w:ascii="Gisha" w:hAnsi="Gisha" w:cs="Gisha"/>
                <w:sz w:val="22"/>
                <w:szCs w:val="22"/>
              </w:rPr>
            </w:pPr>
          </w:p>
          <w:p w14:paraId="39658066" w14:textId="77777777" w:rsidR="00AE2E05" w:rsidRPr="00DB5FC4" w:rsidRDefault="00AE2E05" w:rsidP="003D58B3">
            <w:pPr>
              <w:rPr>
                <w:rFonts w:ascii="Gisha" w:hAnsi="Gisha" w:cs="Gisha"/>
                <w:sz w:val="22"/>
                <w:szCs w:val="22"/>
              </w:rPr>
            </w:pPr>
          </w:p>
          <w:p w14:paraId="05FB891F" w14:textId="77777777" w:rsidR="00B659C7" w:rsidRPr="00DB5FC4" w:rsidRDefault="00B659C7" w:rsidP="003D58B3">
            <w:pPr>
              <w:rPr>
                <w:rFonts w:ascii="Gisha" w:hAnsi="Gisha" w:cs="Gisha"/>
                <w:sz w:val="22"/>
                <w:szCs w:val="22"/>
              </w:rPr>
            </w:pPr>
          </w:p>
        </w:tc>
      </w:tr>
      <w:tr w:rsidR="00B659C7" w:rsidRPr="00DB5FC4" w14:paraId="6ED6CB79" w14:textId="77777777" w:rsidTr="00BB68B0">
        <w:tc>
          <w:tcPr>
            <w:tcW w:w="3369" w:type="dxa"/>
          </w:tcPr>
          <w:p w14:paraId="22E7394A" w14:textId="77777777" w:rsidR="00B659C7" w:rsidRPr="00DB5FC4" w:rsidRDefault="00B659C7" w:rsidP="003D58B3">
            <w:pPr>
              <w:rPr>
                <w:rFonts w:ascii="Gisha" w:hAnsi="Gisha" w:cs="Gisha"/>
                <w:sz w:val="22"/>
                <w:szCs w:val="22"/>
              </w:rPr>
            </w:pPr>
            <w:r w:rsidRPr="00DB5FC4">
              <w:rPr>
                <w:rFonts w:ascii="Gisha" w:hAnsi="Gisha" w:cs="Gisha" w:hint="cs"/>
                <w:sz w:val="22"/>
                <w:szCs w:val="22"/>
              </w:rPr>
              <w:t xml:space="preserve">Childs Nationality </w:t>
            </w:r>
          </w:p>
          <w:p w14:paraId="1B8D8C53" w14:textId="77777777" w:rsidR="00B659C7" w:rsidRPr="00DB5FC4" w:rsidRDefault="00B659C7" w:rsidP="003D58B3">
            <w:pPr>
              <w:rPr>
                <w:rFonts w:ascii="Gisha" w:hAnsi="Gisha" w:cs="Gisha"/>
                <w:sz w:val="22"/>
                <w:szCs w:val="22"/>
              </w:rPr>
            </w:pPr>
          </w:p>
          <w:p w14:paraId="204D07B9" w14:textId="77777777" w:rsidR="00B659C7" w:rsidRPr="00DB5FC4" w:rsidRDefault="00B659C7" w:rsidP="003D58B3">
            <w:pPr>
              <w:rPr>
                <w:rFonts w:ascii="Gisha" w:hAnsi="Gisha" w:cs="Gisha"/>
                <w:sz w:val="22"/>
                <w:szCs w:val="22"/>
              </w:rPr>
            </w:pPr>
          </w:p>
        </w:tc>
        <w:tc>
          <w:tcPr>
            <w:tcW w:w="6095" w:type="dxa"/>
          </w:tcPr>
          <w:p w14:paraId="462E0731" w14:textId="77777777" w:rsidR="00B659C7" w:rsidRPr="00DB5FC4" w:rsidRDefault="00B659C7" w:rsidP="003D58B3">
            <w:pPr>
              <w:rPr>
                <w:rFonts w:ascii="Gisha" w:hAnsi="Gisha" w:cs="Gisha"/>
                <w:sz w:val="22"/>
                <w:szCs w:val="22"/>
              </w:rPr>
            </w:pPr>
          </w:p>
        </w:tc>
      </w:tr>
      <w:tr w:rsidR="00B659C7" w:rsidRPr="00DB5FC4" w14:paraId="5B5432B7" w14:textId="77777777" w:rsidTr="00BB68B0">
        <w:tc>
          <w:tcPr>
            <w:tcW w:w="3369" w:type="dxa"/>
          </w:tcPr>
          <w:p w14:paraId="4148D7A5" w14:textId="77777777" w:rsidR="00B659C7" w:rsidRPr="00DB5FC4" w:rsidRDefault="00B659C7" w:rsidP="00B659C7">
            <w:pPr>
              <w:rPr>
                <w:rFonts w:ascii="Gisha" w:hAnsi="Gisha" w:cs="Gisha"/>
                <w:sz w:val="22"/>
                <w:szCs w:val="22"/>
              </w:rPr>
            </w:pPr>
            <w:r w:rsidRPr="00DB5FC4">
              <w:rPr>
                <w:rFonts w:ascii="Gisha" w:hAnsi="Gisha" w:cs="Gisha" w:hint="cs"/>
                <w:sz w:val="22"/>
                <w:szCs w:val="22"/>
              </w:rPr>
              <w:t xml:space="preserve">Child’s Religion </w:t>
            </w:r>
          </w:p>
          <w:p w14:paraId="2285A3FE" w14:textId="77777777" w:rsidR="00B659C7" w:rsidRPr="00DB5FC4" w:rsidRDefault="00B659C7" w:rsidP="003D58B3">
            <w:pPr>
              <w:rPr>
                <w:rFonts w:ascii="Gisha" w:hAnsi="Gisha" w:cs="Gisha"/>
                <w:sz w:val="22"/>
                <w:szCs w:val="22"/>
              </w:rPr>
            </w:pPr>
          </w:p>
          <w:p w14:paraId="7BF112F3" w14:textId="77777777" w:rsidR="00B659C7" w:rsidRPr="00DB5FC4" w:rsidRDefault="00B659C7" w:rsidP="003D58B3">
            <w:pPr>
              <w:rPr>
                <w:rFonts w:ascii="Gisha" w:hAnsi="Gisha" w:cs="Gisha"/>
                <w:sz w:val="22"/>
                <w:szCs w:val="22"/>
              </w:rPr>
            </w:pPr>
          </w:p>
          <w:p w14:paraId="6A70DFA6" w14:textId="77777777" w:rsidR="00B659C7" w:rsidRPr="00DB5FC4" w:rsidRDefault="00B659C7" w:rsidP="003D58B3">
            <w:pPr>
              <w:rPr>
                <w:rFonts w:ascii="Gisha" w:hAnsi="Gisha" w:cs="Gisha"/>
                <w:sz w:val="22"/>
                <w:szCs w:val="22"/>
              </w:rPr>
            </w:pPr>
          </w:p>
        </w:tc>
        <w:tc>
          <w:tcPr>
            <w:tcW w:w="6095" w:type="dxa"/>
          </w:tcPr>
          <w:p w14:paraId="0740C863" w14:textId="77777777" w:rsidR="00B659C7" w:rsidRPr="00DB5FC4" w:rsidRDefault="00B659C7" w:rsidP="003D58B3">
            <w:pPr>
              <w:rPr>
                <w:rFonts w:ascii="Gisha" w:hAnsi="Gisha" w:cs="Gisha"/>
                <w:sz w:val="22"/>
                <w:szCs w:val="22"/>
              </w:rPr>
            </w:pPr>
          </w:p>
        </w:tc>
      </w:tr>
      <w:tr w:rsidR="00B659C7" w:rsidRPr="00DB5FC4" w14:paraId="674D6EFB" w14:textId="77777777" w:rsidTr="00BB68B0">
        <w:tc>
          <w:tcPr>
            <w:tcW w:w="3369" w:type="dxa"/>
          </w:tcPr>
          <w:p w14:paraId="482A6B86" w14:textId="77777777" w:rsidR="00B659C7" w:rsidRPr="00DB5FC4" w:rsidRDefault="00B659C7" w:rsidP="00B659C7">
            <w:pPr>
              <w:rPr>
                <w:rFonts w:ascii="Gisha" w:hAnsi="Gisha" w:cs="Gisha"/>
                <w:sz w:val="22"/>
                <w:szCs w:val="22"/>
              </w:rPr>
            </w:pPr>
            <w:r w:rsidRPr="00DB5FC4">
              <w:rPr>
                <w:rFonts w:ascii="Gisha" w:hAnsi="Gisha" w:cs="Gisha" w:hint="cs"/>
                <w:sz w:val="22"/>
                <w:szCs w:val="22"/>
              </w:rPr>
              <w:t xml:space="preserve">Child’s first language </w:t>
            </w:r>
          </w:p>
          <w:p w14:paraId="1E6BD3BD" w14:textId="77777777" w:rsidR="00B659C7" w:rsidRPr="00DB5FC4" w:rsidRDefault="00B659C7" w:rsidP="00B659C7">
            <w:pPr>
              <w:rPr>
                <w:rFonts w:ascii="Gisha" w:hAnsi="Gisha" w:cs="Gisha"/>
                <w:sz w:val="22"/>
                <w:szCs w:val="22"/>
              </w:rPr>
            </w:pPr>
          </w:p>
          <w:p w14:paraId="29A6CE42" w14:textId="77777777" w:rsidR="00B659C7" w:rsidRPr="00DB5FC4" w:rsidRDefault="00B659C7" w:rsidP="00B659C7">
            <w:pPr>
              <w:rPr>
                <w:rFonts w:ascii="Gisha" w:hAnsi="Gisha" w:cs="Gisha"/>
                <w:sz w:val="22"/>
                <w:szCs w:val="22"/>
              </w:rPr>
            </w:pPr>
          </w:p>
          <w:p w14:paraId="7F437039" w14:textId="77777777" w:rsidR="00B659C7" w:rsidRPr="00DB5FC4" w:rsidRDefault="00B659C7" w:rsidP="00B659C7">
            <w:pPr>
              <w:rPr>
                <w:rFonts w:ascii="Gisha" w:hAnsi="Gisha" w:cs="Gisha"/>
                <w:sz w:val="22"/>
                <w:szCs w:val="22"/>
              </w:rPr>
            </w:pPr>
          </w:p>
        </w:tc>
        <w:tc>
          <w:tcPr>
            <w:tcW w:w="6095" w:type="dxa"/>
          </w:tcPr>
          <w:p w14:paraId="59352807" w14:textId="77777777" w:rsidR="00B659C7" w:rsidRPr="00DB5FC4" w:rsidRDefault="00B659C7" w:rsidP="003D58B3">
            <w:pPr>
              <w:rPr>
                <w:rFonts w:ascii="Gisha" w:hAnsi="Gisha" w:cs="Gisha"/>
                <w:sz w:val="22"/>
                <w:szCs w:val="22"/>
              </w:rPr>
            </w:pPr>
          </w:p>
        </w:tc>
      </w:tr>
    </w:tbl>
    <w:p w14:paraId="20A7763E" w14:textId="77777777" w:rsidR="00BB68B0" w:rsidRPr="00DB5FC4" w:rsidRDefault="00BB68B0">
      <w:pPr>
        <w:rPr>
          <w:rFonts w:ascii="Gisha" w:hAnsi="Gisha" w:cs="Gisha"/>
          <w:sz w:val="18"/>
          <w:szCs w:val="18"/>
        </w:rPr>
      </w:pPr>
    </w:p>
    <w:p w14:paraId="536FE0F2" w14:textId="77777777" w:rsidR="00B659C7" w:rsidRDefault="00B659C7">
      <w:pPr>
        <w:rPr>
          <w:rFonts w:ascii="Gisha" w:hAnsi="Gisha" w:cs="Gisha"/>
          <w:sz w:val="18"/>
          <w:szCs w:val="18"/>
        </w:rPr>
      </w:pPr>
    </w:p>
    <w:p w14:paraId="258A1175" w14:textId="77777777" w:rsidR="00DB5FC4" w:rsidRDefault="00DB5FC4">
      <w:pPr>
        <w:rPr>
          <w:rFonts w:ascii="Gisha" w:hAnsi="Gisha" w:cs="Gisha"/>
          <w:sz w:val="18"/>
          <w:szCs w:val="18"/>
        </w:rPr>
      </w:pPr>
    </w:p>
    <w:p w14:paraId="0BA7570B" w14:textId="77777777" w:rsidR="00DB5FC4" w:rsidRDefault="00DB5FC4">
      <w:pPr>
        <w:rPr>
          <w:rFonts w:ascii="Gisha" w:hAnsi="Gisha" w:cs="Gisha"/>
          <w:sz w:val="18"/>
          <w:szCs w:val="18"/>
        </w:rPr>
      </w:pPr>
    </w:p>
    <w:p w14:paraId="2E657262" w14:textId="77777777" w:rsidR="00DB5FC4" w:rsidRDefault="00DB5FC4">
      <w:pPr>
        <w:rPr>
          <w:rFonts w:ascii="Gisha" w:hAnsi="Gisha" w:cs="Gisha"/>
          <w:sz w:val="18"/>
          <w:szCs w:val="18"/>
        </w:rPr>
      </w:pPr>
    </w:p>
    <w:p w14:paraId="6B8FC45C" w14:textId="77777777" w:rsidR="00DB5FC4" w:rsidRDefault="00DB5FC4">
      <w:pPr>
        <w:rPr>
          <w:rFonts w:ascii="Gisha" w:hAnsi="Gisha" w:cs="Gisha"/>
          <w:sz w:val="18"/>
          <w:szCs w:val="18"/>
        </w:rPr>
      </w:pPr>
    </w:p>
    <w:p w14:paraId="3CAA6A28" w14:textId="77777777" w:rsidR="00DB5FC4" w:rsidRDefault="00DB5FC4">
      <w:pPr>
        <w:rPr>
          <w:rFonts w:ascii="Gisha" w:hAnsi="Gisha" w:cs="Gisha"/>
          <w:sz w:val="18"/>
          <w:szCs w:val="18"/>
        </w:rPr>
      </w:pPr>
    </w:p>
    <w:p w14:paraId="41C88614" w14:textId="77777777" w:rsidR="00DB5FC4" w:rsidRPr="00DB5FC4" w:rsidRDefault="00DB5FC4">
      <w:pPr>
        <w:rPr>
          <w:rFonts w:ascii="Gisha" w:hAnsi="Gisha" w:cs="Gisha"/>
          <w:sz w:val="18"/>
          <w:szCs w:val="18"/>
        </w:rPr>
      </w:pPr>
    </w:p>
    <w:p w14:paraId="2AF3DD0B" w14:textId="77777777" w:rsidR="00DB5FC4" w:rsidRPr="00DB5FC4" w:rsidRDefault="00DB5FC4">
      <w:pPr>
        <w:rPr>
          <w:rFonts w:ascii="Gisha" w:hAnsi="Gisha" w:cs="Gisha"/>
          <w:sz w:val="18"/>
          <w:szCs w:val="18"/>
        </w:rPr>
      </w:pPr>
    </w:p>
    <w:tbl>
      <w:tblPr>
        <w:tblW w:w="1105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6549"/>
      </w:tblGrid>
      <w:tr w:rsidR="003D58B3" w:rsidRPr="00DB5FC4" w14:paraId="4B41C295" w14:textId="77777777" w:rsidTr="00DB5FC4">
        <w:tc>
          <w:tcPr>
            <w:tcW w:w="4508" w:type="dxa"/>
          </w:tcPr>
          <w:p w14:paraId="06157524" w14:textId="77777777" w:rsidR="003D58B3" w:rsidRPr="00DB5FC4" w:rsidRDefault="003D58B3" w:rsidP="003D58B3">
            <w:pPr>
              <w:rPr>
                <w:rFonts w:ascii="Gisha" w:hAnsi="Gisha" w:cs="Gisha"/>
                <w:sz w:val="22"/>
                <w:szCs w:val="22"/>
              </w:rPr>
            </w:pPr>
            <w:r w:rsidRPr="00DB5FC4">
              <w:rPr>
                <w:rFonts w:ascii="Gisha" w:hAnsi="Gisha" w:cs="Gisha" w:hint="cs"/>
                <w:sz w:val="22"/>
                <w:szCs w:val="22"/>
              </w:rPr>
              <w:lastRenderedPageBreak/>
              <w:t>Child’s Ethnic Origin</w:t>
            </w:r>
          </w:p>
          <w:p w14:paraId="003B95A9" w14:textId="77777777" w:rsidR="003D58B3" w:rsidRPr="00DB5FC4" w:rsidRDefault="003D58B3" w:rsidP="003D58B3">
            <w:pPr>
              <w:rPr>
                <w:rFonts w:ascii="Gisha" w:hAnsi="Gisha" w:cs="Gisha"/>
                <w:sz w:val="22"/>
                <w:szCs w:val="22"/>
              </w:rPr>
            </w:pPr>
          </w:p>
          <w:p w14:paraId="08E934FD" w14:textId="77777777" w:rsidR="003D58B3" w:rsidRPr="00DB5FC4" w:rsidRDefault="003D58B3" w:rsidP="00452C3C">
            <w:pPr>
              <w:rPr>
                <w:rFonts w:ascii="Gisha" w:hAnsi="Gisha" w:cs="Gisha"/>
                <w:sz w:val="22"/>
                <w:szCs w:val="22"/>
              </w:rPr>
            </w:pPr>
          </w:p>
        </w:tc>
        <w:tc>
          <w:tcPr>
            <w:tcW w:w="6549" w:type="dxa"/>
          </w:tcPr>
          <w:p w14:paraId="75A2710D" w14:textId="77777777" w:rsidR="00A31BCD" w:rsidRPr="00DB5FC4" w:rsidRDefault="00A31BCD" w:rsidP="003D58B3">
            <w:pPr>
              <w:rPr>
                <w:rFonts w:ascii="Gisha" w:hAnsi="Gisha" w:cs="Gisha"/>
                <w:i/>
                <w:sz w:val="18"/>
                <w:szCs w:val="18"/>
              </w:rPr>
            </w:pPr>
            <w:r w:rsidRPr="00DB5FC4">
              <w:rPr>
                <w:rFonts w:ascii="Gisha" w:hAnsi="Gisha" w:cs="Gisha" w:hint="cs"/>
                <w:i/>
                <w:sz w:val="18"/>
                <w:szCs w:val="18"/>
              </w:rPr>
              <w:t>Please tick</w:t>
            </w:r>
          </w:p>
          <w:p w14:paraId="73D7EF34" w14:textId="77777777" w:rsidR="003D58B3" w:rsidRPr="00DB5FC4" w:rsidRDefault="00A31BCD" w:rsidP="003D58B3">
            <w:pPr>
              <w:rPr>
                <w:rFonts w:ascii="Gisha" w:hAnsi="Gisha" w:cs="Gisha"/>
                <w:sz w:val="22"/>
                <w:szCs w:val="22"/>
              </w:rPr>
            </w:pPr>
            <w:r w:rsidRPr="00DB5FC4">
              <w:rPr>
                <w:rFonts w:ascii="Gisha" w:hAnsi="Gisha" w:cs="Gisha" w:hint="cs"/>
                <w:sz w:val="22"/>
                <w:szCs w:val="22"/>
              </w:rPr>
              <w:t>White British</w:t>
            </w:r>
          </w:p>
          <w:p w14:paraId="3E0099BF" w14:textId="77777777" w:rsidR="000710B2" w:rsidRPr="00DB5FC4" w:rsidRDefault="000710B2" w:rsidP="003D58B3">
            <w:pPr>
              <w:rPr>
                <w:rFonts w:ascii="Gisha" w:hAnsi="Gisha" w:cs="Gisha"/>
                <w:sz w:val="22"/>
                <w:szCs w:val="22"/>
              </w:rPr>
            </w:pPr>
            <w:r w:rsidRPr="00DB5FC4">
              <w:rPr>
                <w:rFonts w:ascii="Gisha" w:hAnsi="Gisha" w:cs="Gisha" w:hint="cs"/>
                <w:sz w:val="22"/>
                <w:szCs w:val="22"/>
              </w:rPr>
              <w:t>White Irish</w:t>
            </w:r>
          </w:p>
          <w:p w14:paraId="381717F8" w14:textId="77777777" w:rsidR="00480F93" w:rsidRPr="00DB5FC4" w:rsidRDefault="00480F93" w:rsidP="003D58B3">
            <w:pPr>
              <w:rPr>
                <w:rFonts w:ascii="Gisha" w:hAnsi="Gisha" w:cs="Gisha"/>
                <w:sz w:val="22"/>
                <w:szCs w:val="22"/>
              </w:rPr>
            </w:pPr>
            <w:r w:rsidRPr="00DB5FC4">
              <w:rPr>
                <w:rFonts w:ascii="Gisha" w:hAnsi="Gisha" w:cs="Gisha" w:hint="cs"/>
                <w:sz w:val="22"/>
                <w:szCs w:val="22"/>
              </w:rPr>
              <w:t>White Traveller of Irish Heritage</w:t>
            </w:r>
          </w:p>
          <w:p w14:paraId="68FF47ED" w14:textId="77777777" w:rsidR="00480F93" w:rsidRPr="00DB5FC4" w:rsidRDefault="00480F93" w:rsidP="003D58B3">
            <w:pPr>
              <w:rPr>
                <w:rFonts w:ascii="Gisha" w:hAnsi="Gisha" w:cs="Gisha"/>
                <w:sz w:val="22"/>
                <w:szCs w:val="22"/>
              </w:rPr>
            </w:pPr>
            <w:r w:rsidRPr="00DB5FC4">
              <w:rPr>
                <w:rFonts w:ascii="Gisha" w:hAnsi="Gisha" w:cs="Gisha" w:hint="cs"/>
                <w:sz w:val="22"/>
                <w:szCs w:val="22"/>
              </w:rPr>
              <w:t>White Other</w:t>
            </w:r>
          </w:p>
          <w:p w14:paraId="24775033" w14:textId="77777777" w:rsidR="00480F93" w:rsidRPr="00DB5FC4" w:rsidRDefault="00480F93" w:rsidP="003D58B3">
            <w:pPr>
              <w:rPr>
                <w:rFonts w:ascii="Gisha" w:hAnsi="Gisha" w:cs="Gisha"/>
                <w:sz w:val="22"/>
                <w:szCs w:val="22"/>
              </w:rPr>
            </w:pPr>
            <w:r w:rsidRPr="00DB5FC4">
              <w:rPr>
                <w:rFonts w:ascii="Gisha" w:hAnsi="Gisha" w:cs="Gisha" w:hint="cs"/>
                <w:sz w:val="22"/>
                <w:szCs w:val="22"/>
              </w:rPr>
              <w:t>White Gypsy/Roma</w:t>
            </w:r>
          </w:p>
          <w:p w14:paraId="104C8D19" w14:textId="77777777" w:rsidR="00480F93" w:rsidRPr="00DB5FC4" w:rsidRDefault="00480F93" w:rsidP="003D58B3">
            <w:pPr>
              <w:rPr>
                <w:rFonts w:ascii="Gisha" w:hAnsi="Gisha" w:cs="Gisha"/>
                <w:sz w:val="22"/>
                <w:szCs w:val="22"/>
              </w:rPr>
            </w:pPr>
            <w:r w:rsidRPr="00DB5FC4">
              <w:rPr>
                <w:rFonts w:ascii="Gisha" w:hAnsi="Gisha" w:cs="Gisha" w:hint="cs"/>
                <w:sz w:val="22"/>
                <w:szCs w:val="22"/>
              </w:rPr>
              <w:t>Mixed White and Black Caribbean</w:t>
            </w:r>
          </w:p>
          <w:p w14:paraId="63CDA004" w14:textId="77777777" w:rsidR="00480F93" w:rsidRPr="00DB5FC4" w:rsidRDefault="00480F93" w:rsidP="003D58B3">
            <w:pPr>
              <w:rPr>
                <w:rFonts w:ascii="Gisha" w:hAnsi="Gisha" w:cs="Gisha"/>
                <w:sz w:val="22"/>
                <w:szCs w:val="22"/>
              </w:rPr>
            </w:pPr>
            <w:r w:rsidRPr="00DB5FC4">
              <w:rPr>
                <w:rFonts w:ascii="Gisha" w:hAnsi="Gisha" w:cs="Gisha" w:hint="cs"/>
                <w:sz w:val="22"/>
                <w:szCs w:val="22"/>
              </w:rPr>
              <w:t>Mixed White and Black African</w:t>
            </w:r>
          </w:p>
          <w:p w14:paraId="6280B289" w14:textId="77777777" w:rsidR="00480F93" w:rsidRPr="00DB5FC4" w:rsidRDefault="00896911" w:rsidP="003D58B3">
            <w:pPr>
              <w:rPr>
                <w:rFonts w:ascii="Gisha" w:hAnsi="Gisha" w:cs="Gisha"/>
                <w:sz w:val="22"/>
                <w:szCs w:val="22"/>
              </w:rPr>
            </w:pPr>
            <w:r w:rsidRPr="00DB5FC4">
              <w:rPr>
                <w:rFonts w:ascii="Gisha" w:hAnsi="Gisha" w:cs="Gisha" w:hint="cs"/>
                <w:sz w:val="22"/>
                <w:szCs w:val="22"/>
              </w:rPr>
              <w:t>Mixed White and Asian</w:t>
            </w:r>
          </w:p>
          <w:p w14:paraId="7E4E1FFC" w14:textId="77777777" w:rsidR="00896911" w:rsidRPr="00DB5FC4" w:rsidRDefault="00896911" w:rsidP="003D58B3">
            <w:pPr>
              <w:rPr>
                <w:rFonts w:ascii="Gisha" w:hAnsi="Gisha" w:cs="Gisha"/>
                <w:sz w:val="22"/>
                <w:szCs w:val="22"/>
              </w:rPr>
            </w:pPr>
            <w:r w:rsidRPr="00DB5FC4">
              <w:rPr>
                <w:rFonts w:ascii="Gisha" w:hAnsi="Gisha" w:cs="Gisha" w:hint="cs"/>
                <w:sz w:val="22"/>
                <w:szCs w:val="22"/>
              </w:rPr>
              <w:t>Mixed Other</w:t>
            </w:r>
          </w:p>
          <w:p w14:paraId="162E0E2C" w14:textId="77777777" w:rsidR="00896911" w:rsidRPr="00DB5FC4" w:rsidRDefault="00896911" w:rsidP="003D58B3">
            <w:pPr>
              <w:rPr>
                <w:rFonts w:ascii="Gisha" w:hAnsi="Gisha" w:cs="Gisha"/>
                <w:sz w:val="22"/>
                <w:szCs w:val="22"/>
              </w:rPr>
            </w:pPr>
            <w:r w:rsidRPr="00DB5FC4">
              <w:rPr>
                <w:rFonts w:ascii="Gisha" w:hAnsi="Gisha" w:cs="Gisha" w:hint="cs"/>
                <w:sz w:val="22"/>
                <w:szCs w:val="22"/>
              </w:rPr>
              <w:t>Asian or Asian British – Indian</w:t>
            </w:r>
          </w:p>
          <w:p w14:paraId="7FE258C4" w14:textId="77777777" w:rsidR="00896911" w:rsidRPr="00DB5FC4" w:rsidRDefault="00896911" w:rsidP="003D58B3">
            <w:pPr>
              <w:rPr>
                <w:rFonts w:ascii="Gisha" w:hAnsi="Gisha" w:cs="Gisha"/>
                <w:sz w:val="22"/>
                <w:szCs w:val="22"/>
              </w:rPr>
            </w:pPr>
            <w:r w:rsidRPr="00DB5FC4">
              <w:rPr>
                <w:rFonts w:ascii="Gisha" w:hAnsi="Gisha" w:cs="Gisha" w:hint="cs"/>
                <w:sz w:val="22"/>
                <w:szCs w:val="22"/>
              </w:rPr>
              <w:t>Asian or Asian British – Pakistani</w:t>
            </w:r>
          </w:p>
          <w:p w14:paraId="29744C8B" w14:textId="77777777" w:rsidR="00896911" w:rsidRPr="00DB5FC4" w:rsidRDefault="00896911" w:rsidP="003D58B3">
            <w:pPr>
              <w:rPr>
                <w:rFonts w:ascii="Gisha" w:hAnsi="Gisha" w:cs="Gisha"/>
                <w:sz w:val="22"/>
                <w:szCs w:val="22"/>
              </w:rPr>
            </w:pPr>
            <w:r w:rsidRPr="00DB5FC4">
              <w:rPr>
                <w:rFonts w:ascii="Gisha" w:hAnsi="Gisha" w:cs="Gisha" w:hint="cs"/>
                <w:sz w:val="22"/>
                <w:szCs w:val="22"/>
              </w:rPr>
              <w:t>Asian or Asian British – Bangladeshi</w:t>
            </w:r>
          </w:p>
          <w:p w14:paraId="6DA9355A" w14:textId="77777777" w:rsidR="00896911" w:rsidRPr="00DB5FC4" w:rsidRDefault="00896911" w:rsidP="003D58B3">
            <w:pPr>
              <w:rPr>
                <w:rFonts w:ascii="Gisha" w:hAnsi="Gisha" w:cs="Gisha"/>
                <w:sz w:val="22"/>
                <w:szCs w:val="22"/>
              </w:rPr>
            </w:pPr>
            <w:r w:rsidRPr="00DB5FC4">
              <w:rPr>
                <w:rFonts w:ascii="Gisha" w:hAnsi="Gisha" w:cs="Gisha" w:hint="cs"/>
                <w:sz w:val="22"/>
                <w:szCs w:val="22"/>
              </w:rPr>
              <w:t>Asian or Asian British – Other</w:t>
            </w:r>
          </w:p>
          <w:p w14:paraId="0F70BB21" w14:textId="77777777" w:rsidR="00896911" w:rsidRPr="00DB5FC4" w:rsidRDefault="00E520B9" w:rsidP="003D58B3">
            <w:pPr>
              <w:rPr>
                <w:rFonts w:ascii="Gisha" w:hAnsi="Gisha" w:cs="Gisha"/>
                <w:sz w:val="22"/>
                <w:szCs w:val="22"/>
              </w:rPr>
            </w:pPr>
            <w:r w:rsidRPr="00DB5FC4">
              <w:rPr>
                <w:rFonts w:ascii="Gisha" w:hAnsi="Gisha" w:cs="Gisha" w:hint="cs"/>
                <w:sz w:val="22"/>
                <w:szCs w:val="22"/>
              </w:rPr>
              <w:t>Black or Black British – Caribbean</w:t>
            </w:r>
          </w:p>
          <w:p w14:paraId="72C79729" w14:textId="77777777" w:rsidR="00E520B9" w:rsidRPr="00DB5FC4" w:rsidRDefault="00E520B9" w:rsidP="003D58B3">
            <w:pPr>
              <w:rPr>
                <w:rFonts w:ascii="Gisha" w:hAnsi="Gisha" w:cs="Gisha"/>
                <w:sz w:val="22"/>
                <w:szCs w:val="22"/>
              </w:rPr>
            </w:pPr>
            <w:r w:rsidRPr="00DB5FC4">
              <w:rPr>
                <w:rFonts w:ascii="Gisha" w:hAnsi="Gisha" w:cs="Gisha" w:hint="cs"/>
                <w:sz w:val="22"/>
                <w:szCs w:val="22"/>
              </w:rPr>
              <w:t>Black or Black British – African</w:t>
            </w:r>
          </w:p>
          <w:p w14:paraId="6DFEE63E" w14:textId="77777777" w:rsidR="00E520B9" w:rsidRPr="00DB5FC4" w:rsidRDefault="00E520B9" w:rsidP="003D58B3">
            <w:pPr>
              <w:rPr>
                <w:rFonts w:ascii="Gisha" w:hAnsi="Gisha" w:cs="Gisha"/>
                <w:sz w:val="22"/>
                <w:szCs w:val="22"/>
              </w:rPr>
            </w:pPr>
            <w:r w:rsidRPr="00DB5FC4">
              <w:rPr>
                <w:rFonts w:ascii="Gisha" w:hAnsi="Gisha" w:cs="Gisha" w:hint="cs"/>
                <w:sz w:val="22"/>
                <w:szCs w:val="22"/>
              </w:rPr>
              <w:t>Black or Black British – Other</w:t>
            </w:r>
          </w:p>
          <w:p w14:paraId="66D3DD85" w14:textId="77777777" w:rsidR="00E520B9" w:rsidRPr="00DB5FC4" w:rsidRDefault="00E520B9" w:rsidP="003D58B3">
            <w:pPr>
              <w:rPr>
                <w:rFonts w:ascii="Gisha" w:hAnsi="Gisha" w:cs="Gisha"/>
                <w:sz w:val="22"/>
                <w:szCs w:val="22"/>
              </w:rPr>
            </w:pPr>
            <w:r w:rsidRPr="00DB5FC4">
              <w:rPr>
                <w:rFonts w:ascii="Gisha" w:hAnsi="Gisha" w:cs="Gisha" w:hint="cs"/>
                <w:sz w:val="22"/>
                <w:szCs w:val="22"/>
              </w:rPr>
              <w:t>Chinese</w:t>
            </w:r>
          </w:p>
          <w:p w14:paraId="68E6210A" w14:textId="77777777" w:rsidR="00E520B9" w:rsidRPr="00DB5FC4" w:rsidRDefault="00E520B9" w:rsidP="003D58B3">
            <w:pPr>
              <w:rPr>
                <w:rFonts w:ascii="Gisha" w:hAnsi="Gisha" w:cs="Gisha"/>
                <w:sz w:val="22"/>
                <w:szCs w:val="22"/>
              </w:rPr>
            </w:pPr>
            <w:r w:rsidRPr="00DB5FC4">
              <w:rPr>
                <w:rFonts w:ascii="Gisha" w:hAnsi="Gisha" w:cs="Gisha" w:hint="cs"/>
                <w:sz w:val="22"/>
                <w:szCs w:val="22"/>
              </w:rPr>
              <w:t>Any Other Ethnic Group ___________________</w:t>
            </w:r>
          </w:p>
          <w:p w14:paraId="5F8E61C9" w14:textId="77777777" w:rsidR="000B0035" w:rsidRPr="00DB5FC4" w:rsidRDefault="000B0035" w:rsidP="00AC6923">
            <w:pPr>
              <w:rPr>
                <w:rFonts w:ascii="Gisha" w:hAnsi="Gisha" w:cs="Gisha"/>
                <w:sz w:val="22"/>
                <w:szCs w:val="22"/>
              </w:rPr>
            </w:pPr>
          </w:p>
          <w:p w14:paraId="744A3E19" w14:textId="77777777" w:rsidR="000710B2" w:rsidRPr="00DB5FC4" w:rsidRDefault="000B0035" w:rsidP="00AC6923">
            <w:pPr>
              <w:rPr>
                <w:rFonts w:ascii="Gisha" w:hAnsi="Gisha" w:cs="Gisha"/>
                <w:sz w:val="22"/>
                <w:szCs w:val="22"/>
              </w:rPr>
            </w:pPr>
            <w:r w:rsidRPr="00DB5FC4">
              <w:rPr>
                <w:rFonts w:ascii="Gisha" w:hAnsi="Gisha" w:cs="Gisha" w:hint="cs"/>
                <w:sz w:val="22"/>
                <w:szCs w:val="22"/>
              </w:rPr>
              <w:t>Or p</w:t>
            </w:r>
            <w:r w:rsidR="00AC6923" w:rsidRPr="00DB5FC4">
              <w:rPr>
                <w:rFonts w:ascii="Gisha" w:hAnsi="Gisha" w:cs="Gisha" w:hint="cs"/>
                <w:sz w:val="22"/>
                <w:szCs w:val="22"/>
              </w:rPr>
              <w:t>refer not to say</w:t>
            </w:r>
          </w:p>
          <w:p w14:paraId="5F3D3C5E" w14:textId="77777777" w:rsidR="00AC6923" w:rsidRPr="00DB5FC4" w:rsidRDefault="00AC6923" w:rsidP="00AC6923">
            <w:pPr>
              <w:rPr>
                <w:rFonts w:ascii="Gisha" w:hAnsi="Gisha" w:cs="Gisha"/>
                <w:sz w:val="22"/>
                <w:szCs w:val="22"/>
              </w:rPr>
            </w:pPr>
          </w:p>
        </w:tc>
      </w:tr>
      <w:tr w:rsidR="00B659C7" w:rsidRPr="00DB5FC4" w14:paraId="76F273DE" w14:textId="77777777" w:rsidTr="00DB5FC4">
        <w:trPr>
          <w:trHeight w:val="527"/>
        </w:trPr>
        <w:tc>
          <w:tcPr>
            <w:tcW w:w="4508" w:type="dxa"/>
          </w:tcPr>
          <w:p w14:paraId="256064D5" w14:textId="77777777" w:rsidR="00B659C7" w:rsidRPr="00DB5FC4" w:rsidRDefault="00B659C7" w:rsidP="00B659C7">
            <w:pPr>
              <w:rPr>
                <w:rFonts w:ascii="Gisha" w:hAnsi="Gisha" w:cs="Gisha"/>
                <w:sz w:val="22"/>
                <w:szCs w:val="22"/>
              </w:rPr>
            </w:pPr>
            <w:r w:rsidRPr="00DB5FC4">
              <w:rPr>
                <w:rFonts w:ascii="Gisha" w:hAnsi="Gisha" w:cs="Gisha" w:hint="cs"/>
                <w:sz w:val="22"/>
                <w:szCs w:val="22"/>
              </w:rPr>
              <w:t>Child’s GP Name and Surgery Details</w:t>
            </w:r>
          </w:p>
          <w:p w14:paraId="7E08F493" w14:textId="77777777" w:rsidR="00B659C7" w:rsidRPr="00DB5FC4" w:rsidRDefault="00B659C7" w:rsidP="003D58B3">
            <w:pPr>
              <w:rPr>
                <w:rFonts w:ascii="Gisha" w:hAnsi="Gisha" w:cs="Gisha"/>
                <w:sz w:val="22"/>
                <w:szCs w:val="22"/>
              </w:rPr>
            </w:pPr>
          </w:p>
          <w:p w14:paraId="389BAA42" w14:textId="77777777" w:rsidR="00B659C7" w:rsidRPr="00DB5FC4" w:rsidRDefault="00B659C7" w:rsidP="003D58B3">
            <w:pPr>
              <w:rPr>
                <w:rFonts w:ascii="Gisha" w:hAnsi="Gisha" w:cs="Gisha"/>
                <w:sz w:val="22"/>
                <w:szCs w:val="22"/>
              </w:rPr>
            </w:pPr>
          </w:p>
          <w:p w14:paraId="46DF6D62" w14:textId="77777777" w:rsidR="00B659C7" w:rsidRPr="00DB5FC4" w:rsidRDefault="00B659C7" w:rsidP="003D58B3">
            <w:pPr>
              <w:rPr>
                <w:rFonts w:ascii="Gisha" w:hAnsi="Gisha" w:cs="Gisha"/>
                <w:sz w:val="22"/>
                <w:szCs w:val="22"/>
              </w:rPr>
            </w:pPr>
          </w:p>
        </w:tc>
        <w:tc>
          <w:tcPr>
            <w:tcW w:w="6549" w:type="dxa"/>
          </w:tcPr>
          <w:p w14:paraId="0474266A" w14:textId="77777777" w:rsidR="00B659C7" w:rsidRPr="00DB5FC4" w:rsidRDefault="00B659C7" w:rsidP="003D58B3">
            <w:pPr>
              <w:rPr>
                <w:rFonts w:ascii="Gisha" w:hAnsi="Gisha" w:cs="Gisha"/>
                <w:sz w:val="22"/>
                <w:szCs w:val="22"/>
              </w:rPr>
            </w:pPr>
          </w:p>
        </w:tc>
      </w:tr>
      <w:tr w:rsidR="00B659C7" w:rsidRPr="00DB5FC4" w14:paraId="12FD62A2" w14:textId="77777777" w:rsidTr="00DB5FC4">
        <w:trPr>
          <w:trHeight w:val="1507"/>
        </w:trPr>
        <w:tc>
          <w:tcPr>
            <w:tcW w:w="4508" w:type="dxa"/>
          </w:tcPr>
          <w:p w14:paraId="4E53F0CD" w14:textId="77777777" w:rsidR="00B659C7" w:rsidRPr="00DB5FC4" w:rsidRDefault="00B659C7" w:rsidP="00B659C7">
            <w:pPr>
              <w:rPr>
                <w:rFonts w:ascii="Gisha" w:hAnsi="Gisha" w:cs="Gisha"/>
                <w:sz w:val="22"/>
                <w:szCs w:val="22"/>
              </w:rPr>
            </w:pPr>
            <w:r w:rsidRPr="00DB5FC4">
              <w:rPr>
                <w:rFonts w:ascii="Gisha" w:hAnsi="Gisha" w:cs="Gisha" w:hint="cs"/>
                <w:sz w:val="22"/>
                <w:szCs w:val="22"/>
              </w:rPr>
              <w:t xml:space="preserve">Does your child have any medical conditions or require any medication? </w:t>
            </w:r>
          </w:p>
          <w:p w14:paraId="0549CAB5" w14:textId="77777777" w:rsidR="00B659C7" w:rsidRPr="00DB5FC4" w:rsidRDefault="00B659C7" w:rsidP="00B659C7">
            <w:pPr>
              <w:rPr>
                <w:rFonts w:ascii="Gisha" w:hAnsi="Gisha" w:cs="Gisha"/>
                <w:i/>
                <w:sz w:val="18"/>
                <w:szCs w:val="18"/>
              </w:rPr>
            </w:pPr>
            <w:r w:rsidRPr="00DB5FC4">
              <w:rPr>
                <w:rFonts w:ascii="Gisha" w:hAnsi="Gisha" w:cs="Gisha" w:hint="cs"/>
                <w:i/>
                <w:sz w:val="18"/>
                <w:szCs w:val="18"/>
              </w:rPr>
              <w:t>(If yes, please give details)</w:t>
            </w:r>
          </w:p>
          <w:p w14:paraId="7AF23A3F" w14:textId="77777777" w:rsidR="00B659C7" w:rsidRPr="00DB5FC4" w:rsidRDefault="00B659C7" w:rsidP="00B659C7">
            <w:pPr>
              <w:rPr>
                <w:rFonts w:ascii="Gisha" w:hAnsi="Gisha" w:cs="Gisha"/>
                <w:sz w:val="22"/>
                <w:szCs w:val="22"/>
              </w:rPr>
            </w:pPr>
          </w:p>
          <w:p w14:paraId="39B18171" w14:textId="77777777" w:rsidR="00B659C7" w:rsidRPr="00DB5FC4" w:rsidRDefault="00B659C7" w:rsidP="00B659C7">
            <w:pPr>
              <w:rPr>
                <w:rFonts w:ascii="Gisha" w:hAnsi="Gisha" w:cs="Gisha"/>
                <w:sz w:val="22"/>
                <w:szCs w:val="22"/>
              </w:rPr>
            </w:pPr>
          </w:p>
        </w:tc>
        <w:tc>
          <w:tcPr>
            <w:tcW w:w="6549" w:type="dxa"/>
          </w:tcPr>
          <w:p w14:paraId="69BF9DF2" w14:textId="77777777" w:rsidR="00B659C7" w:rsidRPr="00DB5FC4" w:rsidRDefault="00B659C7" w:rsidP="003D58B3">
            <w:pPr>
              <w:rPr>
                <w:rFonts w:ascii="Gisha" w:hAnsi="Gisha" w:cs="Gisha"/>
                <w:sz w:val="22"/>
                <w:szCs w:val="22"/>
              </w:rPr>
            </w:pPr>
          </w:p>
          <w:p w14:paraId="771B3B35" w14:textId="77777777" w:rsidR="00B659C7" w:rsidRPr="00DB5FC4" w:rsidRDefault="00B659C7" w:rsidP="003D58B3">
            <w:pPr>
              <w:rPr>
                <w:rFonts w:ascii="Gisha" w:hAnsi="Gisha" w:cs="Gisha"/>
                <w:sz w:val="22"/>
                <w:szCs w:val="22"/>
              </w:rPr>
            </w:pPr>
          </w:p>
          <w:p w14:paraId="6ABB487A" w14:textId="77777777" w:rsidR="00B659C7" w:rsidRPr="00DB5FC4" w:rsidRDefault="00B659C7" w:rsidP="003D58B3">
            <w:pPr>
              <w:rPr>
                <w:rFonts w:ascii="Gisha" w:hAnsi="Gisha" w:cs="Gisha"/>
                <w:sz w:val="22"/>
                <w:szCs w:val="22"/>
              </w:rPr>
            </w:pPr>
          </w:p>
          <w:p w14:paraId="2DD863A3" w14:textId="77777777" w:rsidR="00B659C7" w:rsidRPr="00DB5FC4" w:rsidRDefault="00B659C7" w:rsidP="003D58B3">
            <w:pPr>
              <w:rPr>
                <w:rFonts w:ascii="Gisha" w:hAnsi="Gisha" w:cs="Gisha"/>
                <w:sz w:val="22"/>
                <w:szCs w:val="22"/>
              </w:rPr>
            </w:pPr>
          </w:p>
          <w:p w14:paraId="61732C98" w14:textId="77777777" w:rsidR="00B659C7" w:rsidRPr="00DB5FC4" w:rsidRDefault="00B659C7" w:rsidP="003D58B3">
            <w:pPr>
              <w:rPr>
                <w:rFonts w:ascii="Gisha" w:hAnsi="Gisha" w:cs="Gisha"/>
                <w:sz w:val="22"/>
                <w:szCs w:val="22"/>
              </w:rPr>
            </w:pPr>
          </w:p>
          <w:p w14:paraId="1A82AEE5" w14:textId="77777777" w:rsidR="00B659C7" w:rsidRPr="00DB5FC4" w:rsidRDefault="00B659C7" w:rsidP="003D58B3">
            <w:pPr>
              <w:rPr>
                <w:rFonts w:ascii="Gisha" w:hAnsi="Gisha" w:cs="Gisha"/>
                <w:sz w:val="22"/>
                <w:szCs w:val="22"/>
              </w:rPr>
            </w:pPr>
          </w:p>
          <w:p w14:paraId="227C3B58" w14:textId="77777777" w:rsidR="00B659C7" w:rsidRPr="00DB5FC4" w:rsidRDefault="00B659C7" w:rsidP="003D58B3">
            <w:pPr>
              <w:rPr>
                <w:rFonts w:ascii="Gisha" w:hAnsi="Gisha" w:cs="Gisha"/>
                <w:sz w:val="22"/>
                <w:szCs w:val="22"/>
              </w:rPr>
            </w:pPr>
          </w:p>
        </w:tc>
      </w:tr>
      <w:tr w:rsidR="00A90995" w:rsidRPr="00DB5FC4" w14:paraId="57341224" w14:textId="77777777" w:rsidTr="00DB5FC4">
        <w:tc>
          <w:tcPr>
            <w:tcW w:w="4508" w:type="dxa"/>
          </w:tcPr>
          <w:p w14:paraId="4F2E4EE7" w14:textId="77777777" w:rsidR="00A90995" w:rsidRPr="00DB5FC4" w:rsidRDefault="00A90995" w:rsidP="00A90995">
            <w:pPr>
              <w:rPr>
                <w:rFonts w:ascii="Gisha" w:hAnsi="Gisha" w:cs="Gisha"/>
                <w:sz w:val="22"/>
                <w:szCs w:val="22"/>
              </w:rPr>
            </w:pPr>
            <w:r w:rsidRPr="00DB5FC4">
              <w:rPr>
                <w:rFonts w:ascii="Gisha" w:hAnsi="Gisha" w:cs="Gisha" w:hint="cs"/>
                <w:sz w:val="22"/>
                <w:szCs w:val="22"/>
              </w:rPr>
              <w:t>Does your child have any food allergies or dietary requirements?</w:t>
            </w:r>
          </w:p>
          <w:p w14:paraId="7F41993E" w14:textId="77777777" w:rsidR="00A90995" w:rsidRPr="00DB5FC4" w:rsidRDefault="00A90995" w:rsidP="00B659C7">
            <w:pPr>
              <w:rPr>
                <w:rFonts w:ascii="Gisha" w:hAnsi="Gisha" w:cs="Gisha"/>
                <w:sz w:val="22"/>
                <w:szCs w:val="22"/>
              </w:rPr>
            </w:pPr>
          </w:p>
          <w:p w14:paraId="41FB6593" w14:textId="77777777" w:rsidR="00A90995" w:rsidRPr="00DB5FC4" w:rsidRDefault="00A90995" w:rsidP="00B659C7">
            <w:pPr>
              <w:rPr>
                <w:rFonts w:ascii="Gisha" w:hAnsi="Gisha" w:cs="Gisha"/>
                <w:sz w:val="22"/>
                <w:szCs w:val="22"/>
              </w:rPr>
            </w:pPr>
          </w:p>
          <w:p w14:paraId="65BD00B5" w14:textId="12A0E845" w:rsidR="00A90995" w:rsidRPr="00DB5FC4" w:rsidRDefault="00A90995" w:rsidP="00B659C7">
            <w:pPr>
              <w:rPr>
                <w:rFonts w:ascii="Gisha" w:hAnsi="Gisha" w:cs="Gisha"/>
                <w:sz w:val="22"/>
                <w:szCs w:val="22"/>
              </w:rPr>
            </w:pPr>
          </w:p>
        </w:tc>
        <w:tc>
          <w:tcPr>
            <w:tcW w:w="6549" w:type="dxa"/>
          </w:tcPr>
          <w:p w14:paraId="1ED11C36" w14:textId="77777777" w:rsidR="00A90995" w:rsidRPr="00DB5FC4" w:rsidRDefault="00A90995" w:rsidP="003D58B3">
            <w:pPr>
              <w:rPr>
                <w:rFonts w:ascii="Gisha" w:hAnsi="Gisha" w:cs="Gisha"/>
                <w:sz w:val="22"/>
                <w:szCs w:val="22"/>
              </w:rPr>
            </w:pPr>
          </w:p>
        </w:tc>
      </w:tr>
      <w:tr w:rsidR="00A90995" w:rsidRPr="00DB5FC4" w14:paraId="1F658CF1" w14:textId="77777777" w:rsidTr="00DB5FC4">
        <w:tc>
          <w:tcPr>
            <w:tcW w:w="4508" w:type="dxa"/>
          </w:tcPr>
          <w:p w14:paraId="717C6B0E" w14:textId="77777777" w:rsidR="00A90995" w:rsidRPr="00DB5FC4" w:rsidRDefault="00A90995" w:rsidP="00A90995">
            <w:pPr>
              <w:rPr>
                <w:rFonts w:ascii="Gisha" w:hAnsi="Gisha" w:cs="Gisha"/>
                <w:sz w:val="22"/>
                <w:szCs w:val="22"/>
              </w:rPr>
            </w:pPr>
            <w:r w:rsidRPr="00DB5FC4">
              <w:rPr>
                <w:rFonts w:ascii="Gisha" w:hAnsi="Gisha" w:cs="Gisha" w:hint="cs"/>
                <w:sz w:val="22"/>
                <w:szCs w:val="22"/>
              </w:rPr>
              <w:t>Does your child have any additional needs?</w:t>
            </w:r>
          </w:p>
          <w:p w14:paraId="4EDB0C39" w14:textId="77777777" w:rsidR="00A90995" w:rsidRPr="00DB5FC4" w:rsidRDefault="00A90995" w:rsidP="00A90995">
            <w:pPr>
              <w:rPr>
                <w:rFonts w:ascii="Gisha" w:hAnsi="Gisha" w:cs="Gisha"/>
                <w:sz w:val="22"/>
                <w:szCs w:val="22"/>
              </w:rPr>
            </w:pPr>
          </w:p>
          <w:p w14:paraId="33C5B5F9" w14:textId="77777777" w:rsidR="00A90995" w:rsidRPr="00DB5FC4" w:rsidRDefault="00A90995" w:rsidP="00A90995">
            <w:pPr>
              <w:rPr>
                <w:rFonts w:ascii="Gisha" w:hAnsi="Gisha" w:cs="Gisha"/>
                <w:sz w:val="22"/>
                <w:szCs w:val="22"/>
              </w:rPr>
            </w:pPr>
          </w:p>
          <w:p w14:paraId="7718CAB7" w14:textId="77777777" w:rsidR="00A90995" w:rsidRPr="00DB5FC4" w:rsidRDefault="00A90995" w:rsidP="00A90995">
            <w:pPr>
              <w:rPr>
                <w:rFonts w:ascii="Gisha" w:hAnsi="Gisha" w:cs="Gisha"/>
                <w:sz w:val="22"/>
                <w:szCs w:val="22"/>
              </w:rPr>
            </w:pPr>
          </w:p>
          <w:p w14:paraId="408C6669" w14:textId="4D23F272" w:rsidR="00A90995" w:rsidRPr="00DB5FC4" w:rsidRDefault="00A90995" w:rsidP="00A90995">
            <w:pPr>
              <w:rPr>
                <w:rFonts w:ascii="Gisha" w:hAnsi="Gisha" w:cs="Gisha"/>
                <w:sz w:val="22"/>
                <w:szCs w:val="22"/>
              </w:rPr>
            </w:pPr>
          </w:p>
        </w:tc>
        <w:tc>
          <w:tcPr>
            <w:tcW w:w="6549" w:type="dxa"/>
          </w:tcPr>
          <w:p w14:paraId="65419106" w14:textId="77777777" w:rsidR="00A90995" w:rsidRPr="00DB5FC4" w:rsidRDefault="00A90995" w:rsidP="003D58B3">
            <w:pPr>
              <w:rPr>
                <w:rFonts w:ascii="Gisha" w:hAnsi="Gisha" w:cs="Gisha"/>
                <w:sz w:val="22"/>
                <w:szCs w:val="22"/>
              </w:rPr>
            </w:pPr>
          </w:p>
        </w:tc>
      </w:tr>
    </w:tbl>
    <w:p w14:paraId="0C317457" w14:textId="77777777" w:rsidR="00B659C7" w:rsidRPr="00DB5FC4" w:rsidRDefault="00B659C7" w:rsidP="00B659C7">
      <w:pPr>
        <w:rPr>
          <w:rFonts w:ascii="Gisha" w:hAnsi="Gisha" w:cs="Gisha"/>
          <w:sz w:val="22"/>
          <w:szCs w:val="22"/>
        </w:rPr>
      </w:pPr>
    </w:p>
    <w:p w14:paraId="5E7DB04E" w14:textId="77777777" w:rsidR="003D58B3" w:rsidRPr="00DB5FC4" w:rsidRDefault="003D58B3" w:rsidP="003D58B3">
      <w:pPr>
        <w:jc w:val="center"/>
        <w:rPr>
          <w:rFonts w:ascii="Gisha" w:hAnsi="Gisha" w:cs="Gisha"/>
          <w:sz w:val="22"/>
          <w:szCs w:val="22"/>
        </w:rPr>
      </w:pPr>
    </w:p>
    <w:p w14:paraId="626AFC2F" w14:textId="77777777" w:rsidR="00DB5FC4" w:rsidRPr="00DB5FC4" w:rsidRDefault="00DB5FC4" w:rsidP="003D58B3">
      <w:pPr>
        <w:jc w:val="center"/>
        <w:rPr>
          <w:rFonts w:ascii="Gisha" w:hAnsi="Gisha" w:cs="Gisha"/>
          <w:sz w:val="22"/>
          <w:szCs w:val="22"/>
        </w:rPr>
      </w:pPr>
    </w:p>
    <w:p w14:paraId="2ED709F2" w14:textId="77777777" w:rsidR="00DB5FC4" w:rsidRDefault="00DB5FC4" w:rsidP="003D58B3">
      <w:pPr>
        <w:jc w:val="center"/>
        <w:rPr>
          <w:rFonts w:ascii="Gisha" w:hAnsi="Gisha" w:cs="Gisha"/>
          <w:sz w:val="22"/>
          <w:szCs w:val="22"/>
        </w:rPr>
      </w:pPr>
    </w:p>
    <w:p w14:paraId="72544BEA" w14:textId="77777777" w:rsidR="00DB5FC4" w:rsidRDefault="00DB5FC4" w:rsidP="003D58B3">
      <w:pPr>
        <w:jc w:val="center"/>
        <w:rPr>
          <w:rFonts w:ascii="Gisha" w:hAnsi="Gisha" w:cs="Gisha"/>
          <w:sz w:val="22"/>
          <w:szCs w:val="22"/>
        </w:rPr>
      </w:pPr>
    </w:p>
    <w:p w14:paraId="0F4C1FA6" w14:textId="77777777" w:rsidR="00DB5FC4" w:rsidRDefault="00DB5FC4" w:rsidP="003D58B3">
      <w:pPr>
        <w:jc w:val="center"/>
        <w:rPr>
          <w:rFonts w:ascii="Gisha" w:hAnsi="Gisha" w:cs="Gisha"/>
          <w:sz w:val="22"/>
          <w:szCs w:val="22"/>
        </w:rPr>
      </w:pPr>
    </w:p>
    <w:p w14:paraId="6219AA86" w14:textId="77777777" w:rsidR="00DB5FC4" w:rsidRDefault="00DB5FC4" w:rsidP="003D58B3">
      <w:pPr>
        <w:jc w:val="center"/>
        <w:rPr>
          <w:rFonts w:ascii="Gisha" w:hAnsi="Gisha" w:cs="Gisha"/>
          <w:sz w:val="22"/>
          <w:szCs w:val="22"/>
        </w:rPr>
      </w:pPr>
    </w:p>
    <w:p w14:paraId="2CC539EE" w14:textId="77777777" w:rsidR="00DB5FC4" w:rsidRDefault="00DB5FC4" w:rsidP="003D58B3">
      <w:pPr>
        <w:jc w:val="center"/>
        <w:rPr>
          <w:rFonts w:ascii="Gisha" w:hAnsi="Gisha" w:cs="Gisha"/>
          <w:sz w:val="22"/>
          <w:szCs w:val="22"/>
        </w:rPr>
      </w:pPr>
    </w:p>
    <w:p w14:paraId="78BD8AF3" w14:textId="77777777" w:rsidR="00DB5FC4" w:rsidRDefault="00DB5FC4" w:rsidP="003D58B3">
      <w:pPr>
        <w:jc w:val="center"/>
        <w:rPr>
          <w:rFonts w:ascii="Gisha" w:hAnsi="Gisha" w:cs="Gisha"/>
          <w:sz w:val="22"/>
          <w:szCs w:val="22"/>
        </w:rPr>
      </w:pPr>
    </w:p>
    <w:p w14:paraId="05034B1B" w14:textId="77777777" w:rsidR="00DB5FC4" w:rsidRPr="00DB5FC4" w:rsidRDefault="00DB5FC4" w:rsidP="003D58B3">
      <w:pPr>
        <w:jc w:val="center"/>
        <w:rPr>
          <w:rFonts w:ascii="Gisha" w:hAnsi="Gisha" w:cs="Gisha"/>
          <w:sz w:val="22"/>
          <w:szCs w:val="22"/>
        </w:rPr>
      </w:pPr>
    </w:p>
    <w:p w14:paraId="00E7F00C" w14:textId="77777777" w:rsidR="00DB5FC4" w:rsidRPr="00DB5FC4" w:rsidRDefault="00DB5FC4" w:rsidP="003D58B3">
      <w:pPr>
        <w:jc w:val="center"/>
        <w:rPr>
          <w:rFonts w:ascii="Gisha" w:hAnsi="Gisha" w:cs="Gisha"/>
          <w:sz w:val="22"/>
          <w:szCs w:val="22"/>
        </w:rPr>
      </w:pPr>
    </w:p>
    <w:p w14:paraId="16E187D1" w14:textId="0D25BD61" w:rsidR="003D58B3" w:rsidRPr="00DB5FC4" w:rsidRDefault="003D58B3" w:rsidP="003D58B3">
      <w:pPr>
        <w:rPr>
          <w:rFonts w:ascii="Gisha" w:hAnsi="Gisha" w:cs="Gisha"/>
          <w:sz w:val="22"/>
          <w:szCs w:val="22"/>
        </w:rPr>
      </w:pPr>
    </w:p>
    <w:p w14:paraId="652418DE" w14:textId="77777777" w:rsidR="000B0035" w:rsidRPr="00DB5FC4" w:rsidRDefault="000B0035" w:rsidP="003D58B3">
      <w:pPr>
        <w:jc w:val="center"/>
        <w:rPr>
          <w:rFonts w:ascii="Gisha" w:hAnsi="Gisha" w:cs="Gisha"/>
          <w:b/>
          <w:sz w:val="22"/>
          <w:szCs w:val="22"/>
        </w:rPr>
      </w:pPr>
      <w:r w:rsidRPr="00DB5FC4">
        <w:rPr>
          <w:rFonts w:ascii="Gisha" w:hAnsi="Gisha" w:cs="Gisha" w:hint="cs"/>
          <w:b/>
          <w:sz w:val="22"/>
          <w:szCs w:val="22"/>
        </w:rPr>
        <w:lastRenderedPageBreak/>
        <w:t>PLEASE NOTE IT IS RECOMMENDED THAT AT LEAST 3 CONTACTS</w:t>
      </w:r>
    </w:p>
    <w:p w14:paraId="34DAE27A" w14:textId="77777777" w:rsidR="003D58B3" w:rsidRPr="00DB5FC4" w:rsidRDefault="000B0035" w:rsidP="003D58B3">
      <w:pPr>
        <w:jc w:val="center"/>
        <w:rPr>
          <w:rFonts w:ascii="Gisha" w:hAnsi="Gisha" w:cs="Gisha"/>
          <w:b/>
          <w:sz w:val="22"/>
          <w:szCs w:val="22"/>
        </w:rPr>
      </w:pPr>
      <w:r w:rsidRPr="00DB5FC4">
        <w:rPr>
          <w:rFonts w:ascii="Gisha" w:hAnsi="Gisha" w:cs="Gisha" w:hint="cs"/>
          <w:b/>
          <w:sz w:val="22"/>
          <w:szCs w:val="22"/>
        </w:rPr>
        <w:t>ARE PROVIDED FOR EACH CHILD</w:t>
      </w:r>
    </w:p>
    <w:p w14:paraId="4C2F3664" w14:textId="77777777" w:rsidR="003D58B3" w:rsidRPr="00DB5FC4" w:rsidRDefault="003D58B3" w:rsidP="003D58B3">
      <w:pPr>
        <w:jc w:val="center"/>
        <w:rPr>
          <w:rFonts w:ascii="Gisha" w:hAnsi="Gisha" w:cs="Gisha"/>
          <w:sz w:val="22"/>
          <w:szCs w:val="22"/>
        </w:rPr>
      </w:pPr>
    </w:p>
    <w:p w14:paraId="4A466C86" w14:textId="77777777" w:rsidR="003D58B3" w:rsidRPr="00DB5FC4" w:rsidRDefault="003D58B3" w:rsidP="003D58B3">
      <w:pPr>
        <w:jc w:val="center"/>
        <w:rPr>
          <w:rFonts w:ascii="Gisha" w:hAnsi="Gisha" w:cs="Gisha"/>
          <w:b/>
          <w:sz w:val="22"/>
          <w:szCs w:val="22"/>
        </w:rPr>
      </w:pPr>
      <w:r w:rsidRPr="00DB5FC4">
        <w:rPr>
          <w:rFonts w:ascii="Gisha" w:hAnsi="Gisha" w:cs="Gisha" w:hint="cs"/>
          <w:b/>
          <w:sz w:val="22"/>
          <w:szCs w:val="22"/>
        </w:rPr>
        <w:t>Priority Contact 1</w:t>
      </w:r>
    </w:p>
    <w:p w14:paraId="0ABE347D" w14:textId="77777777" w:rsidR="003D58B3" w:rsidRPr="00DB5FC4" w:rsidRDefault="003D58B3" w:rsidP="003D58B3">
      <w:pPr>
        <w:jc w:val="center"/>
        <w:rPr>
          <w:rFonts w:ascii="Gisha" w:hAnsi="Gisha" w:cs="Gish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7"/>
        <w:gridCol w:w="5137"/>
      </w:tblGrid>
      <w:tr w:rsidR="003D58B3" w:rsidRPr="00DB5FC4" w14:paraId="65606C5B" w14:textId="77777777" w:rsidTr="00BB68B0">
        <w:tc>
          <w:tcPr>
            <w:tcW w:w="4261" w:type="dxa"/>
          </w:tcPr>
          <w:p w14:paraId="3DF050CA" w14:textId="77777777" w:rsidR="003D58B3" w:rsidRPr="00DB5FC4" w:rsidRDefault="003D58B3" w:rsidP="003D58B3">
            <w:pPr>
              <w:rPr>
                <w:rFonts w:ascii="Gisha" w:hAnsi="Gisha" w:cs="Gisha"/>
                <w:sz w:val="22"/>
                <w:szCs w:val="22"/>
              </w:rPr>
            </w:pPr>
            <w:r w:rsidRPr="00DB5FC4">
              <w:rPr>
                <w:rFonts w:ascii="Gisha" w:hAnsi="Gisha" w:cs="Gisha" w:hint="cs"/>
                <w:sz w:val="22"/>
                <w:szCs w:val="22"/>
              </w:rPr>
              <w:t>Title</w:t>
            </w:r>
          </w:p>
          <w:p w14:paraId="475823C2" w14:textId="77777777" w:rsidR="003D58B3" w:rsidRPr="00DB5FC4" w:rsidRDefault="003D58B3" w:rsidP="003D58B3">
            <w:pPr>
              <w:rPr>
                <w:rFonts w:ascii="Gisha" w:hAnsi="Gisha" w:cs="Gisha"/>
                <w:sz w:val="22"/>
                <w:szCs w:val="22"/>
              </w:rPr>
            </w:pPr>
          </w:p>
        </w:tc>
        <w:tc>
          <w:tcPr>
            <w:tcW w:w="5203" w:type="dxa"/>
          </w:tcPr>
          <w:p w14:paraId="1B60A32B" w14:textId="77777777" w:rsidR="003D58B3" w:rsidRPr="00DB5FC4" w:rsidRDefault="003D58B3" w:rsidP="00293516">
            <w:pPr>
              <w:jc w:val="center"/>
              <w:rPr>
                <w:rFonts w:ascii="Gisha" w:hAnsi="Gisha" w:cs="Gisha"/>
                <w:sz w:val="22"/>
                <w:szCs w:val="22"/>
              </w:rPr>
            </w:pPr>
          </w:p>
        </w:tc>
      </w:tr>
      <w:tr w:rsidR="003D58B3" w:rsidRPr="00DB5FC4" w14:paraId="2F041D2E" w14:textId="77777777" w:rsidTr="00BB68B0">
        <w:tc>
          <w:tcPr>
            <w:tcW w:w="4261" w:type="dxa"/>
          </w:tcPr>
          <w:p w14:paraId="3F29C0B1" w14:textId="77777777" w:rsidR="003D58B3" w:rsidRPr="00DB5FC4" w:rsidRDefault="003D58B3" w:rsidP="003D58B3">
            <w:pPr>
              <w:rPr>
                <w:rFonts w:ascii="Gisha" w:hAnsi="Gisha" w:cs="Gisha"/>
                <w:sz w:val="22"/>
                <w:szCs w:val="22"/>
              </w:rPr>
            </w:pPr>
            <w:r w:rsidRPr="00DB5FC4">
              <w:rPr>
                <w:rFonts w:ascii="Gisha" w:hAnsi="Gisha" w:cs="Gisha" w:hint="cs"/>
                <w:sz w:val="22"/>
                <w:szCs w:val="22"/>
              </w:rPr>
              <w:t>First Name</w:t>
            </w:r>
          </w:p>
          <w:p w14:paraId="3FD213C7" w14:textId="77777777" w:rsidR="003D58B3" w:rsidRPr="00DB5FC4" w:rsidRDefault="003D58B3" w:rsidP="003D58B3">
            <w:pPr>
              <w:rPr>
                <w:rFonts w:ascii="Gisha" w:hAnsi="Gisha" w:cs="Gisha"/>
                <w:sz w:val="22"/>
                <w:szCs w:val="22"/>
              </w:rPr>
            </w:pPr>
          </w:p>
        </w:tc>
        <w:tc>
          <w:tcPr>
            <w:tcW w:w="5203" w:type="dxa"/>
          </w:tcPr>
          <w:p w14:paraId="794D8C16" w14:textId="77777777" w:rsidR="003D58B3" w:rsidRPr="00DB5FC4" w:rsidRDefault="003D58B3" w:rsidP="003D58B3">
            <w:pPr>
              <w:rPr>
                <w:rFonts w:ascii="Gisha" w:hAnsi="Gisha" w:cs="Gisha"/>
                <w:sz w:val="22"/>
                <w:szCs w:val="22"/>
              </w:rPr>
            </w:pPr>
          </w:p>
        </w:tc>
      </w:tr>
      <w:tr w:rsidR="003D58B3" w:rsidRPr="00DB5FC4" w14:paraId="2FC9925A" w14:textId="77777777" w:rsidTr="00BB68B0">
        <w:tc>
          <w:tcPr>
            <w:tcW w:w="4261" w:type="dxa"/>
          </w:tcPr>
          <w:p w14:paraId="4BE04AD9" w14:textId="77777777" w:rsidR="003D58B3" w:rsidRPr="00DB5FC4" w:rsidRDefault="003D58B3" w:rsidP="003D58B3">
            <w:pPr>
              <w:rPr>
                <w:rFonts w:ascii="Gisha" w:hAnsi="Gisha" w:cs="Gisha"/>
                <w:sz w:val="22"/>
                <w:szCs w:val="22"/>
              </w:rPr>
            </w:pPr>
            <w:r w:rsidRPr="00DB5FC4">
              <w:rPr>
                <w:rFonts w:ascii="Gisha" w:hAnsi="Gisha" w:cs="Gisha" w:hint="cs"/>
                <w:sz w:val="22"/>
                <w:szCs w:val="22"/>
              </w:rPr>
              <w:t>Surname</w:t>
            </w:r>
          </w:p>
          <w:p w14:paraId="76A43833" w14:textId="77777777" w:rsidR="003D58B3" w:rsidRPr="00DB5FC4" w:rsidRDefault="003D58B3" w:rsidP="003D58B3">
            <w:pPr>
              <w:rPr>
                <w:rFonts w:ascii="Gisha" w:hAnsi="Gisha" w:cs="Gisha"/>
                <w:sz w:val="22"/>
                <w:szCs w:val="22"/>
              </w:rPr>
            </w:pPr>
          </w:p>
        </w:tc>
        <w:tc>
          <w:tcPr>
            <w:tcW w:w="5203" w:type="dxa"/>
          </w:tcPr>
          <w:p w14:paraId="150D06C6" w14:textId="77777777" w:rsidR="003D58B3" w:rsidRPr="00DB5FC4" w:rsidRDefault="003D58B3" w:rsidP="003D58B3">
            <w:pPr>
              <w:rPr>
                <w:rFonts w:ascii="Gisha" w:hAnsi="Gisha" w:cs="Gisha"/>
                <w:sz w:val="22"/>
                <w:szCs w:val="22"/>
              </w:rPr>
            </w:pPr>
          </w:p>
        </w:tc>
      </w:tr>
      <w:tr w:rsidR="003D58B3" w:rsidRPr="00DB5FC4" w14:paraId="123D1EF6" w14:textId="77777777" w:rsidTr="00BB68B0">
        <w:tc>
          <w:tcPr>
            <w:tcW w:w="4261" w:type="dxa"/>
          </w:tcPr>
          <w:p w14:paraId="630057EA" w14:textId="77777777" w:rsidR="003D58B3" w:rsidRPr="00DB5FC4" w:rsidRDefault="003D58B3" w:rsidP="003D58B3">
            <w:pPr>
              <w:rPr>
                <w:rFonts w:ascii="Gisha" w:hAnsi="Gisha" w:cs="Gisha"/>
                <w:sz w:val="22"/>
                <w:szCs w:val="22"/>
              </w:rPr>
            </w:pPr>
            <w:r w:rsidRPr="00DB5FC4">
              <w:rPr>
                <w:rFonts w:ascii="Gisha" w:hAnsi="Gisha" w:cs="Gisha" w:hint="cs"/>
                <w:sz w:val="22"/>
                <w:szCs w:val="22"/>
              </w:rPr>
              <w:t>Relationship to child</w:t>
            </w:r>
          </w:p>
          <w:p w14:paraId="1F39A851" w14:textId="77777777" w:rsidR="003D58B3" w:rsidRPr="00DB5FC4" w:rsidRDefault="003D58B3" w:rsidP="003D58B3">
            <w:pPr>
              <w:rPr>
                <w:rFonts w:ascii="Gisha" w:hAnsi="Gisha" w:cs="Gisha"/>
                <w:sz w:val="22"/>
                <w:szCs w:val="22"/>
              </w:rPr>
            </w:pPr>
          </w:p>
        </w:tc>
        <w:tc>
          <w:tcPr>
            <w:tcW w:w="5203" w:type="dxa"/>
          </w:tcPr>
          <w:p w14:paraId="01FAEC05" w14:textId="77777777" w:rsidR="003D58B3" w:rsidRPr="00DB5FC4" w:rsidRDefault="003D58B3" w:rsidP="003D58B3">
            <w:pPr>
              <w:rPr>
                <w:rFonts w:ascii="Gisha" w:hAnsi="Gisha" w:cs="Gisha"/>
                <w:sz w:val="22"/>
                <w:szCs w:val="22"/>
              </w:rPr>
            </w:pPr>
          </w:p>
        </w:tc>
      </w:tr>
      <w:tr w:rsidR="003D58B3" w:rsidRPr="00DB5FC4" w14:paraId="23673B2F" w14:textId="77777777" w:rsidTr="00BB68B0">
        <w:tc>
          <w:tcPr>
            <w:tcW w:w="4261" w:type="dxa"/>
          </w:tcPr>
          <w:p w14:paraId="4DD97E1D" w14:textId="77777777" w:rsidR="003D58B3" w:rsidRPr="00DB5FC4" w:rsidRDefault="000B0035" w:rsidP="003D58B3">
            <w:pPr>
              <w:rPr>
                <w:rFonts w:ascii="Gisha" w:hAnsi="Gisha" w:cs="Gisha"/>
                <w:sz w:val="22"/>
                <w:szCs w:val="22"/>
              </w:rPr>
            </w:pPr>
            <w:r w:rsidRPr="00DB5FC4">
              <w:rPr>
                <w:rFonts w:ascii="Gisha" w:hAnsi="Gisha" w:cs="Gisha" w:hint="cs"/>
                <w:sz w:val="22"/>
                <w:szCs w:val="22"/>
              </w:rPr>
              <w:t xml:space="preserve">Parental </w:t>
            </w:r>
            <w:proofErr w:type="gramStart"/>
            <w:r w:rsidRPr="00DB5FC4">
              <w:rPr>
                <w:rFonts w:ascii="Gisha" w:hAnsi="Gisha" w:cs="Gisha" w:hint="cs"/>
                <w:sz w:val="22"/>
                <w:szCs w:val="22"/>
              </w:rPr>
              <w:t>R</w:t>
            </w:r>
            <w:r w:rsidR="0040112C" w:rsidRPr="00DB5FC4">
              <w:rPr>
                <w:rFonts w:ascii="Gisha" w:hAnsi="Gisha" w:cs="Gisha" w:hint="cs"/>
                <w:sz w:val="22"/>
                <w:szCs w:val="22"/>
              </w:rPr>
              <w:t>esponsibility?*</w:t>
            </w:r>
            <w:proofErr w:type="gramEnd"/>
          </w:p>
          <w:p w14:paraId="2BC7F89A" w14:textId="77777777" w:rsidR="003D58B3" w:rsidRPr="00DB5FC4" w:rsidRDefault="003D58B3" w:rsidP="003D58B3">
            <w:pPr>
              <w:rPr>
                <w:rFonts w:ascii="Gisha" w:hAnsi="Gisha" w:cs="Gisha"/>
                <w:i/>
                <w:sz w:val="22"/>
                <w:szCs w:val="22"/>
              </w:rPr>
            </w:pPr>
          </w:p>
          <w:p w14:paraId="3198EC29" w14:textId="77777777" w:rsidR="003D58B3" w:rsidRPr="00DB5FC4" w:rsidRDefault="003D58B3" w:rsidP="003D58B3">
            <w:pPr>
              <w:rPr>
                <w:rFonts w:ascii="Gisha" w:hAnsi="Gisha" w:cs="Gisha"/>
                <w:i/>
                <w:sz w:val="22"/>
                <w:szCs w:val="22"/>
              </w:rPr>
            </w:pPr>
          </w:p>
        </w:tc>
        <w:tc>
          <w:tcPr>
            <w:tcW w:w="5203" w:type="dxa"/>
          </w:tcPr>
          <w:p w14:paraId="52A8ADEC" w14:textId="77777777" w:rsidR="003D58B3" w:rsidRPr="00DB5FC4" w:rsidRDefault="003D58B3" w:rsidP="003D58B3">
            <w:pPr>
              <w:rPr>
                <w:rFonts w:ascii="Gisha" w:hAnsi="Gisha" w:cs="Gisha"/>
                <w:sz w:val="22"/>
                <w:szCs w:val="22"/>
              </w:rPr>
            </w:pPr>
            <w:r w:rsidRPr="00DB5FC4">
              <w:rPr>
                <w:rFonts w:ascii="Gisha" w:hAnsi="Gisha" w:cs="Gisha" w:hint="cs"/>
                <w:sz w:val="22"/>
                <w:szCs w:val="22"/>
              </w:rPr>
              <w:t>Yes/No</w:t>
            </w:r>
          </w:p>
          <w:p w14:paraId="2C250616" w14:textId="77777777" w:rsidR="003D58B3" w:rsidRPr="00DB5FC4" w:rsidRDefault="003D58B3" w:rsidP="003D58B3">
            <w:pPr>
              <w:rPr>
                <w:rFonts w:ascii="Gisha" w:hAnsi="Gisha" w:cs="Gisha"/>
                <w:i/>
                <w:sz w:val="18"/>
                <w:szCs w:val="18"/>
              </w:rPr>
            </w:pPr>
            <w:r w:rsidRPr="00DB5FC4">
              <w:rPr>
                <w:rFonts w:ascii="Gisha" w:hAnsi="Gisha" w:cs="Gisha" w:hint="cs"/>
                <w:i/>
                <w:sz w:val="18"/>
                <w:szCs w:val="18"/>
              </w:rPr>
              <w:t>(Please delete as appropriate)</w:t>
            </w:r>
          </w:p>
        </w:tc>
      </w:tr>
      <w:tr w:rsidR="003D58B3" w:rsidRPr="00DB5FC4" w14:paraId="6FB24BC9" w14:textId="77777777" w:rsidTr="00BB68B0">
        <w:tc>
          <w:tcPr>
            <w:tcW w:w="4261" w:type="dxa"/>
          </w:tcPr>
          <w:p w14:paraId="4A562E99" w14:textId="77777777" w:rsidR="003D58B3" w:rsidRPr="00DB5FC4" w:rsidRDefault="003D58B3" w:rsidP="003D58B3">
            <w:pPr>
              <w:rPr>
                <w:rFonts w:ascii="Gisha" w:hAnsi="Gisha" w:cs="Gisha"/>
                <w:sz w:val="22"/>
                <w:szCs w:val="22"/>
              </w:rPr>
            </w:pPr>
            <w:r w:rsidRPr="00DB5FC4">
              <w:rPr>
                <w:rFonts w:ascii="Gisha" w:hAnsi="Gisha" w:cs="Gisha" w:hint="cs"/>
                <w:sz w:val="22"/>
                <w:szCs w:val="22"/>
              </w:rPr>
              <w:t>Address</w:t>
            </w:r>
          </w:p>
          <w:p w14:paraId="67468A15" w14:textId="77777777" w:rsidR="003D58B3" w:rsidRPr="00DB5FC4" w:rsidRDefault="000B0035" w:rsidP="003D58B3">
            <w:pPr>
              <w:rPr>
                <w:rFonts w:ascii="Gisha" w:hAnsi="Gisha" w:cs="Gisha"/>
                <w:i/>
                <w:sz w:val="18"/>
                <w:szCs w:val="18"/>
              </w:rPr>
            </w:pPr>
            <w:r w:rsidRPr="00DB5FC4">
              <w:rPr>
                <w:rFonts w:ascii="Gisha" w:hAnsi="Gisha" w:cs="Gisha" w:hint="cs"/>
                <w:i/>
                <w:sz w:val="18"/>
                <w:szCs w:val="18"/>
              </w:rPr>
              <w:t>Please state if same as child</w:t>
            </w:r>
          </w:p>
          <w:p w14:paraId="182C340E" w14:textId="77777777" w:rsidR="003D58B3" w:rsidRPr="00DB5FC4" w:rsidRDefault="003D58B3" w:rsidP="003D58B3">
            <w:pPr>
              <w:rPr>
                <w:rFonts w:ascii="Gisha" w:hAnsi="Gisha" w:cs="Gisha"/>
                <w:sz w:val="22"/>
                <w:szCs w:val="22"/>
              </w:rPr>
            </w:pPr>
          </w:p>
          <w:p w14:paraId="72D5AA31" w14:textId="77777777" w:rsidR="003D58B3" w:rsidRPr="00DB5FC4" w:rsidRDefault="003D58B3" w:rsidP="003D58B3">
            <w:pPr>
              <w:rPr>
                <w:rFonts w:ascii="Gisha" w:hAnsi="Gisha" w:cs="Gisha"/>
                <w:sz w:val="22"/>
                <w:szCs w:val="22"/>
              </w:rPr>
            </w:pPr>
          </w:p>
          <w:p w14:paraId="09EF00FB" w14:textId="77777777" w:rsidR="003D58B3" w:rsidRPr="00DB5FC4" w:rsidRDefault="003D58B3" w:rsidP="003D58B3">
            <w:pPr>
              <w:rPr>
                <w:rFonts w:ascii="Gisha" w:hAnsi="Gisha" w:cs="Gisha"/>
                <w:sz w:val="22"/>
                <w:szCs w:val="22"/>
              </w:rPr>
            </w:pPr>
          </w:p>
          <w:p w14:paraId="3105554E" w14:textId="77777777" w:rsidR="003D58B3" w:rsidRPr="00DB5FC4" w:rsidRDefault="003D58B3" w:rsidP="003D58B3">
            <w:pPr>
              <w:rPr>
                <w:rFonts w:ascii="Gisha" w:hAnsi="Gisha" w:cs="Gisha"/>
                <w:sz w:val="22"/>
                <w:szCs w:val="22"/>
              </w:rPr>
            </w:pPr>
          </w:p>
        </w:tc>
        <w:tc>
          <w:tcPr>
            <w:tcW w:w="5203" w:type="dxa"/>
          </w:tcPr>
          <w:p w14:paraId="34A66D0D" w14:textId="77777777" w:rsidR="003D58B3" w:rsidRPr="00DB5FC4" w:rsidRDefault="003D58B3" w:rsidP="003D58B3">
            <w:pPr>
              <w:rPr>
                <w:rFonts w:ascii="Gisha" w:hAnsi="Gisha" w:cs="Gisha"/>
                <w:sz w:val="22"/>
                <w:szCs w:val="22"/>
              </w:rPr>
            </w:pPr>
          </w:p>
        </w:tc>
      </w:tr>
      <w:tr w:rsidR="003D58B3" w:rsidRPr="00DB5FC4" w14:paraId="0641961C" w14:textId="77777777" w:rsidTr="00BB68B0">
        <w:tc>
          <w:tcPr>
            <w:tcW w:w="4261" w:type="dxa"/>
          </w:tcPr>
          <w:p w14:paraId="26124379" w14:textId="77777777" w:rsidR="003D58B3" w:rsidRPr="00DB5FC4" w:rsidRDefault="003D58B3" w:rsidP="003D58B3">
            <w:pPr>
              <w:rPr>
                <w:rFonts w:ascii="Gisha" w:hAnsi="Gisha" w:cs="Gisha"/>
                <w:sz w:val="22"/>
                <w:szCs w:val="22"/>
              </w:rPr>
            </w:pPr>
            <w:r w:rsidRPr="00DB5FC4">
              <w:rPr>
                <w:rFonts w:ascii="Gisha" w:hAnsi="Gisha" w:cs="Gisha" w:hint="cs"/>
                <w:sz w:val="22"/>
                <w:szCs w:val="22"/>
              </w:rPr>
              <w:t>Email</w:t>
            </w:r>
          </w:p>
          <w:p w14:paraId="25B350B3" w14:textId="77777777" w:rsidR="003D58B3" w:rsidRPr="00DB5FC4" w:rsidRDefault="003D58B3" w:rsidP="003D58B3">
            <w:pPr>
              <w:rPr>
                <w:rFonts w:ascii="Gisha" w:hAnsi="Gisha" w:cs="Gisha"/>
                <w:sz w:val="22"/>
                <w:szCs w:val="22"/>
              </w:rPr>
            </w:pPr>
          </w:p>
        </w:tc>
        <w:tc>
          <w:tcPr>
            <w:tcW w:w="5203" w:type="dxa"/>
          </w:tcPr>
          <w:p w14:paraId="6B2BB166" w14:textId="77777777" w:rsidR="003D58B3" w:rsidRPr="00DB5FC4" w:rsidRDefault="003D58B3" w:rsidP="003D58B3">
            <w:pPr>
              <w:rPr>
                <w:rFonts w:ascii="Gisha" w:hAnsi="Gisha" w:cs="Gisha"/>
                <w:sz w:val="22"/>
                <w:szCs w:val="22"/>
              </w:rPr>
            </w:pPr>
          </w:p>
        </w:tc>
      </w:tr>
      <w:tr w:rsidR="003D58B3" w:rsidRPr="00DB5FC4" w14:paraId="2E9F2A0C" w14:textId="77777777" w:rsidTr="00BB68B0">
        <w:tc>
          <w:tcPr>
            <w:tcW w:w="4261" w:type="dxa"/>
          </w:tcPr>
          <w:p w14:paraId="1D2873FC"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 Phone</w:t>
            </w:r>
          </w:p>
        </w:tc>
        <w:tc>
          <w:tcPr>
            <w:tcW w:w="5203" w:type="dxa"/>
          </w:tcPr>
          <w:p w14:paraId="33F64CC9" w14:textId="77777777" w:rsidR="003D58B3" w:rsidRPr="00DB5FC4" w:rsidRDefault="003D58B3" w:rsidP="003D58B3">
            <w:pPr>
              <w:rPr>
                <w:rFonts w:ascii="Gisha" w:hAnsi="Gisha" w:cs="Gisha"/>
                <w:sz w:val="22"/>
                <w:szCs w:val="22"/>
              </w:rPr>
            </w:pPr>
          </w:p>
          <w:p w14:paraId="0AEC8461" w14:textId="77777777" w:rsidR="003D58B3" w:rsidRPr="00DB5FC4" w:rsidRDefault="003D58B3" w:rsidP="003D58B3">
            <w:pPr>
              <w:rPr>
                <w:rFonts w:ascii="Gisha" w:hAnsi="Gisha" w:cs="Gisha"/>
                <w:sz w:val="22"/>
                <w:szCs w:val="22"/>
              </w:rPr>
            </w:pPr>
          </w:p>
        </w:tc>
      </w:tr>
      <w:tr w:rsidR="003D58B3" w:rsidRPr="00DB5FC4" w14:paraId="0959D543" w14:textId="77777777" w:rsidTr="00BB68B0">
        <w:tc>
          <w:tcPr>
            <w:tcW w:w="4261" w:type="dxa"/>
          </w:tcPr>
          <w:p w14:paraId="2B1CD9AA" w14:textId="77777777" w:rsidR="003D58B3" w:rsidRPr="00DB5FC4" w:rsidRDefault="003D58B3" w:rsidP="003D58B3">
            <w:pPr>
              <w:rPr>
                <w:rFonts w:ascii="Gisha" w:hAnsi="Gisha" w:cs="Gisha"/>
                <w:sz w:val="22"/>
                <w:szCs w:val="22"/>
              </w:rPr>
            </w:pPr>
            <w:r w:rsidRPr="00DB5FC4">
              <w:rPr>
                <w:rFonts w:ascii="Gisha" w:hAnsi="Gisha" w:cs="Gisha" w:hint="cs"/>
                <w:sz w:val="22"/>
                <w:szCs w:val="22"/>
              </w:rPr>
              <w:t>Work Phone</w:t>
            </w:r>
          </w:p>
          <w:p w14:paraId="0CD7174B" w14:textId="77777777" w:rsidR="003D58B3" w:rsidRPr="00DB5FC4" w:rsidRDefault="003D58B3" w:rsidP="003D58B3">
            <w:pPr>
              <w:rPr>
                <w:rFonts w:ascii="Gisha" w:hAnsi="Gisha" w:cs="Gisha"/>
                <w:sz w:val="22"/>
                <w:szCs w:val="22"/>
              </w:rPr>
            </w:pPr>
          </w:p>
        </w:tc>
        <w:tc>
          <w:tcPr>
            <w:tcW w:w="5203" w:type="dxa"/>
          </w:tcPr>
          <w:p w14:paraId="32A54521" w14:textId="77777777" w:rsidR="003D58B3" w:rsidRPr="00DB5FC4" w:rsidRDefault="003D58B3" w:rsidP="003D58B3">
            <w:pPr>
              <w:rPr>
                <w:rFonts w:ascii="Gisha" w:hAnsi="Gisha" w:cs="Gisha"/>
                <w:sz w:val="22"/>
                <w:szCs w:val="22"/>
              </w:rPr>
            </w:pPr>
          </w:p>
        </w:tc>
      </w:tr>
      <w:tr w:rsidR="003D58B3" w:rsidRPr="00DB5FC4" w14:paraId="3195EB82" w14:textId="77777777" w:rsidTr="00BB68B0">
        <w:tc>
          <w:tcPr>
            <w:tcW w:w="4261" w:type="dxa"/>
          </w:tcPr>
          <w:p w14:paraId="56572FC0" w14:textId="77777777" w:rsidR="003D58B3" w:rsidRPr="00DB5FC4" w:rsidRDefault="003D58B3" w:rsidP="003D58B3">
            <w:pPr>
              <w:rPr>
                <w:rFonts w:ascii="Gisha" w:hAnsi="Gisha" w:cs="Gisha"/>
                <w:sz w:val="22"/>
                <w:szCs w:val="22"/>
              </w:rPr>
            </w:pPr>
            <w:r w:rsidRPr="00DB5FC4">
              <w:rPr>
                <w:rFonts w:ascii="Gisha" w:hAnsi="Gisha" w:cs="Gisha" w:hint="cs"/>
                <w:sz w:val="22"/>
                <w:szCs w:val="22"/>
              </w:rPr>
              <w:t>Mobile</w:t>
            </w:r>
          </w:p>
          <w:p w14:paraId="69CFAC5E" w14:textId="77777777" w:rsidR="003D58B3" w:rsidRPr="00DB5FC4" w:rsidRDefault="003D58B3" w:rsidP="003D58B3">
            <w:pPr>
              <w:rPr>
                <w:rFonts w:ascii="Gisha" w:hAnsi="Gisha" w:cs="Gisha"/>
                <w:sz w:val="22"/>
                <w:szCs w:val="22"/>
              </w:rPr>
            </w:pPr>
          </w:p>
        </w:tc>
        <w:tc>
          <w:tcPr>
            <w:tcW w:w="5203" w:type="dxa"/>
          </w:tcPr>
          <w:p w14:paraId="5F148743" w14:textId="77777777" w:rsidR="003D58B3" w:rsidRPr="00DB5FC4" w:rsidRDefault="003D58B3" w:rsidP="003D58B3">
            <w:pPr>
              <w:rPr>
                <w:rFonts w:ascii="Gisha" w:hAnsi="Gisha" w:cs="Gisha"/>
                <w:sz w:val="22"/>
                <w:szCs w:val="22"/>
              </w:rPr>
            </w:pPr>
          </w:p>
        </w:tc>
      </w:tr>
      <w:tr w:rsidR="003D58B3" w:rsidRPr="00DB5FC4" w14:paraId="44815C2D" w14:textId="77777777" w:rsidTr="00BB68B0">
        <w:tc>
          <w:tcPr>
            <w:tcW w:w="4261" w:type="dxa"/>
          </w:tcPr>
          <w:p w14:paraId="5F78AFB8" w14:textId="77777777" w:rsidR="003D58B3" w:rsidRPr="00DB5FC4" w:rsidRDefault="003D58B3" w:rsidP="003D58B3">
            <w:pPr>
              <w:rPr>
                <w:rFonts w:ascii="Gisha" w:hAnsi="Gisha" w:cs="Gisha"/>
                <w:sz w:val="22"/>
                <w:szCs w:val="22"/>
              </w:rPr>
            </w:pPr>
            <w:r w:rsidRPr="00DB5FC4">
              <w:rPr>
                <w:rFonts w:ascii="Gisha" w:hAnsi="Gisha" w:cs="Gisha" w:hint="cs"/>
                <w:sz w:val="22"/>
                <w:szCs w:val="22"/>
              </w:rPr>
              <w:t>Priority Contact No.</w:t>
            </w:r>
          </w:p>
          <w:p w14:paraId="33FA0959" w14:textId="77777777" w:rsidR="003D58B3" w:rsidRPr="00DB5FC4" w:rsidRDefault="003D58B3" w:rsidP="003D58B3">
            <w:pPr>
              <w:rPr>
                <w:rFonts w:ascii="Gisha" w:hAnsi="Gisha" w:cs="Gisha"/>
                <w:sz w:val="22"/>
                <w:szCs w:val="22"/>
              </w:rPr>
            </w:pPr>
          </w:p>
        </w:tc>
        <w:tc>
          <w:tcPr>
            <w:tcW w:w="5203" w:type="dxa"/>
          </w:tcPr>
          <w:p w14:paraId="1A457D91"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Home/Work/Mobile</w:t>
            </w:r>
          </w:p>
          <w:p w14:paraId="76EEDC2B" w14:textId="77777777" w:rsidR="003D58B3" w:rsidRPr="00DB5FC4" w:rsidRDefault="003D58B3" w:rsidP="003D58B3">
            <w:pPr>
              <w:rPr>
                <w:rFonts w:ascii="Gisha" w:hAnsi="Gisha" w:cs="Gisha"/>
                <w:sz w:val="18"/>
                <w:szCs w:val="18"/>
              </w:rPr>
            </w:pPr>
            <w:r w:rsidRPr="00DB5FC4">
              <w:rPr>
                <w:rFonts w:ascii="Gisha" w:hAnsi="Gisha" w:cs="Gisha" w:hint="cs"/>
                <w:sz w:val="18"/>
                <w:szCs w:val="18"/>
              </w:rPr>
              <w:t>(</w:t>
            </w:r>
            <w:r w:rsidRPr="00DB5FC4">
              <w:rPr>
                <w:rFonts w:ascii="Gisha" w:hAnsi="Gisha" w:cs="Gisha" w:hint="cs"/>
                <w:i/>
                <w:sz w:val="18"/>
                <w:szCs w:val="18"/>
              </w:rPr>
              <w:t>Please circle)</w:t>
            </w:r>
          </w:p>
        </w:tc>
      </w:tr>
    </w:tbl>
    <w:p w14:paraId="31B9FC3F" w14:textId="77777777" w:rsidR="003D58B3" w:rsidRPr="00DB5FC4" w:rsidRDefault="003D58B3" w:rsidP="003D58B3">
      <w:pPr>
        <w:rPr>
          <w:rFonts w:ascii="Gisha" w:hAnsi="Gisha" w:cs="Gisha"/>
          <w:sz w:val="22"/>
          <w:szCs w:val="22"/>
        </w:rPr>
      </w:pPr>
    </w:p>
    <w:p w14:paraId="757AA536" w14:textId="77777777" w:rsidR="001F5B5F" w:rsidRPr="00DB5FC4" w:rsidRDefault="001F5B5F" w:rsidP="001F5B5F">
      <w:pPr>
        <w:ind w:right="282"/>
        <w:jc w:val="both"/>
        <w:rPr>
          <w:rFonts w:ascii="Gisha" w:hAnsi="Gisha" w:cs="Gisha"/>
          <w:sz w:val="18"/>
          <w:szCs w:val="18"/>
        </w:rPr>
      </w:pPr>
      <w:r w:rsidRPr="00DB5FC4">
        <w:rPr>
          <w:rFonts w:ascii="Gisha" w:hAnsi="Gisha" w:cs="Gisha" w:hint="cs"/>
          <w:sz w:val="18"/>
          <w:szCs w:val="18"/>
        </w:rPr>
        <w:t xml:space="preserve">Please provide the name(s) of the persons who may collect your child or who should be contacted in the event of an emergency in priority order. Priority contacts need to be local so that they </w:t>
      </w:r>
      <w:proofErr w:type="gramStart"/>
      <w:r w:rsidRPr="00DB5FC4">
        <w:rPr>
          <w:rFonts w:ascii="Gisha" w:hAnsi="Gisha" w:cs="Gisha" w:hint="cs"/>
          <w:sz w:val="18"/>
          <w:szCs w:val="18"/>
        </w:rPr>
        <w:t>are able to</w:t>
      </w:r>
      <w:proofErr w:type="gramEnd"/>
      <w:r w:rsidRPr="00DB5FC4">
        <w:rPr>
          <w:rFonts w:ascii="Gisha" w:hAnsi="Gisha" w:cs="Gisha" w:hint="cs"/>
          <w:sz w:val="18"/>
          <w:szCs w:val="18"/>
        </w:rPr>
        <w:t xml:space="preserve"> collect your child if needed.  Additionally, please note whether the contact names provided have parental responsibility.  </w:t>
      </w:r>
    </w:p>
    <w:p w14:paraId="1CA16E27" w14:textId="77777777" w:rsidR="0040112C" w:rsidRPr="00DB5FC4" w:rsidRDefault="0040112C" w:rsidP="0040112C">
      <w:pPr>
        <w:ind w:right="282"/>
        <w:jc w:val="both"/>
        <w:rPr>
          <w:rFonts w:ascii="Gisha" w:hAnsi="Gisha" w:cs="Gisha"/>
          <w:sz w:val="18"/>
          <w:szCs w:val="18"/>
        </w:rPr>
      </w:pPr>
    </w:p>
    <w:p w14:paraId="780B9B0B"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Both parents’ details must be provided unless there is a valid legal reason not to so.</w:t>
      </w:r>
    </w:p>
    <w:p w14:paraId="7047DCC5" w14:textId="77777777" w:rsidR="0040112C" w:rsidRPr="00DB5FC4" w:rsidRDefault="0040112C" w:rsidP="0040112C">
      <w:pPr>
        <w:ind w:right="282"/>
        <w:jc w:val="both"/>
        <w:rPr>
          <w:rFonts w:ascii="Gisha" w:hAnsi="Gisha" w:cs="Gisha"/>
          <w:sz w:val="18"/>
          <w:szCs w:val="18"/>
        </w:rPr>
      </w:pPr>
    </w:p>
    <w:p w14:paraId="0FED6170"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w:t>
      </w:r>
      <w:r w:rsidR="003D58B3" w:rsidRPr="00DB5FC4">
        <w:rPr>
          <w:rFonts w:ascii="Gisha" w:hAnsi="Gisha" w:cs="Gisha" w:hint="cs"/>
          <w:sz w:val="18"/>
          <w:szCs w:val="18"/>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proofErr w:type="gramStart"/>
      <w:r w:rsidR="003D58B3" w:rsidRPr="00DB5FC4">
        <w:rPr>
          <w:rFonts w:ascii="Gisha" w:hAnsi="Gisha" w:cs="Gisha" w:hint="cs"/>
          <w:sz w:val="18"/>
          <w:szCs w:val="18"/>
        </w:rPr>
        <w:t>subsequent to</w:t>
      </w:r>
      <w:proofErr w:type="gramEnd"/>
      <w:r w:rsidR="003D58B3" w:rsidRPr="00DB5FC4">
        <w:rPr>
          <w:rFonts w:ascii="Gisha" w:hAnsi="Gisha" w:cs="Gisha" w:hint="cs"/>
          <w:sz w:val="18"/>
          <w:szCs w:val="18"/>
        </w:rPr>
        <w:t xml:space="preserve"> the birth.  Please note that for births registered from 1 December 2003, an unmarried father automatically acquires parental responsibility if he is recorded as the child’s father on the birth certificate.  For other count</w:t>
      </w:r>
      <w:r w:rsidRPr="00DB5FC4">
        <w:rPr>
          <w:rFonts w:ascii="Gisha" w:hAnsi="Gisha" w:cs="Gisha" w:hint="cs"/>
          <w:sz w:val="18"/>
          <w:szCs w:val="18"/>
        </w:rPr>
        <w:t>r</w:t>
      </w:r>
      <w:r w:rsidR="003D58B3" w:rsidRPr="00DB5FC4">
        <w:rPr>
          <w:rFonts w:ascii="Gisha" w:hAnsi="Gisha" w:cs="Gisha" w:hint="cs"/>
          <w:sz w:val="18"/>
          <w:szCs w:val="18"/>
        </w:rPr>
        <w:t xml:space="preserve">ies, different rules may apply and please contact the office for further information if required.  Please note that parental responsibility can also be lost under various circumstances such as court orders, adoption etc.  </w:t>
      </w:r>
    </w:p>
    <w:p w14:paraId="20BFC082" w14:textId="77777777" w:rsidR="0040112C" w:rsidRPr="00DB5FC4" w:rsidRDefault="0040112C" w:rsidP="0040112C">
      <w:pPr>
        <w:jc w:val="both"/>
        <w:rPr>
          <w:rFonts w:ascii="Gisha" w:hAnsi="Gisha" w:cs="Gisha"/>
          <w:sz w:val="18"/>
          <w:szCs w:val="18"/>
        </w:rPr>
      </w:pPr>
    </w:p>
    <w:p w14:paraId="77490541" w14:textId="77777777" w:rsidR="003D58B3" w:rsidRPr="00DB5FC4" w:rsidRDefault="003D58B3" w:rsidP="0040112C">
      <w:pPr>
        <w:jc w:val="both"/>
        <w:rPr>
          <w:rFonts w:ascii="Gisha" w:hAnsi="Gisha" w:cs="Gisha"/>
          <w:sz w:val="18"/>
          <w:szCs w:val="18"/>
        </w:rPr>
      </w:pPr>
      <w:r w:rsidRPr="00DB5FC4">
        <w:rPr>
          <w:rFonts w:ascii="Gisha" w:hAnsi="Gisha" w:cs="Gisha" w:hint="cs"/>
          <w:sz w:val="18"/>
          <w:szCs w:val="18"/>
        </w:rPr>
        <w:br w:type="page"/>
      </w:r>
    </w:p>
    <w:p w14:paraId="475B7A23" w14:textId="77777777" w:rsidR="0040112C" w:rsidRPr="00DB5FC4" w:rsidRDefault="0040112C" w:rsidP="003D58B3">
      <w:pPr>
        <w:jc w:val="center"/>
        <w:rPr>
          <w:rFonts w:ascii="Gisha" w:hAnsi="Gisha" w:cs="Gisha"/>
          <w:b/>
          <w:sz w:val="24"/>
          <w:szCs w:val="24"/>
        </w:rPr>
      </w:pPr>
    </w:p>
    <w:p w14:paraId="1B695D5E" w14:textId="77777777" w:rsidR="003D58B3" w:rsidRPr="00DB5FC4" w:rsidRDefault="003D58B3" w:rsidP="003D58B3">
      <w:pPr>
        <w:jc w:val="center"/>
        <w:rPr>
          <w:rFonts w:ascii="Gisha" w:hAnsi="Gisha" w:cs="Gisha"/>
          <w:b/>
          <w:sz w:val="22"/>
          <w:szCs w:val="22"/>
        </w:rPr>
      </w:pPr>
      <w:r w:rsidRPr="00DB5FC4">
        <w:rPr>
          <w:rFonts w:ascii="Gisha" w:hAnsi="Gisha" w:cs="Gisha" w:hint="cs"/>
          <w:b/>
          <w:sz w:val="22"/>
          <w:szCs w:val="22"/>
        </w:rPr>
        <w:t>Priority Contact 2</w:t>
      </w:r>
    </w:p>
    <w:p w14:paraId="342FB205" w14:textId="77777777" w:rsidR="003D58B3" w:rsidRPr="00DB5FC4" w:rsidRDefault="003D58B3" w:rsidP="003D58B3">
      <w:pPr>
        <w:jc w:val="center"/>
        <w:rPr>
          <w:rFonts w:ascii="Gisha" w:hAnsi="Gisha" w:cs="Gisha"/>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6010"/>
      </w:tblGrid>
      <w:tr w:rsidR="003D58B3" w:rsidRPr="00DB5FC4" w14:paraId="5C69E301" w14:textId="77777777" w:rsidTr="00BB68B0">
        <w:tc>
          <w:tcPr>
            <w:tcW w:w="3369" w:type="dxa"/>
          </w:tcPr>
          <w:p w14:paraId="24CD3F9C" w14:textId="77777777" w:rsidR="003D58B3" w:rsidRPr="00DB5FC4" w:rsidRDefault="003D58B3" w:rsidP="003D58B3">
            <w:pPr>
              <w:rPr>
                <w:rFonts w:ascii="Gisha" w:hAnsi="Gisha" w:cs="Gisha"/>
                <w:sz w:val="22"/>
                <w:szCs w:val="22"/>
              </w:rPr>
            </w:pPr>
            <w:r w:rsidRPr="00DB5FC4">
              <w:rPr>
                <w:rFonts w:ascii="Gisha" w:hAnsi="Gisha" w:cs="Gisha" w:hint="cs"/>
                <w:sz w:val="22"/>
                <w:szCs w:val="22"/>
              </w:rPr>
              <w:t>Title</w:t>
            </w:r>
          </w:p>
          <w:p w14:paraId="710E1CAF" w14:textId="77777777" w:rsidR="003D58B3" w:rsidRPr="00DB5FC4" w:rsidRDefault="003D58B3" w:rsidP="003D58B3">
            <w:pPr>
              <w:rPr>
                <w:rFonts w:ascii="Gisha" w:hAnsi="Gisha" w:cs="Gisha"/>
                <w:sz w:val="22"/>
                <w:szCs w:val="22"/>
              </w:rPr>
            </w:pPr>
          </w:p>
        </w:tc>
        <w:tc>
          <w:tcPr>
            <w:tcW w:w="6095" w:type="dxa"/>
          </w:tcPr>
          <w:p w14:paraId="456F5DAF" w14:textId="77777777" w:rsidR="003D58B3" w:rsidRPr="00DB5FC4" w:rsidRDefault="003D58B3" w:rsidP="00293516">
            <w:pPr>
              <w:jc w:val="center"/>
              <w:rPr>
                <w:rFonts w:ascii="Gisha" w:hAnsi="Gisha" w:cs="Gisha"/>
                <w:sz w:val="22"/>
                <w:szCs w:val="22"/>
              </w:rPr>
            </w:pPr>
          </w:p>
        </w:tc>
      </w:tr>
      <w:tr w:rsidR="003D58B3" w:rsidRPr="00DB5FC4" w14:paraId="23F9EFB6" w14:textId="77777777" w:rsidTr="00BB68B0">
        <w:tc>
          <w:tcPr>
            <w:tcW w:w="3369" w:type="dxa"/>
          </w:tcPr>
          <w:p w14:paraId="653694CC" w14:textId="77777777" w:rsidR="003D58B3" w:rsidRPr="00DB5FC4" w:rsidRDefault="003D58B3" w:rsidP="003D58B3">
            <w:pPr>
              <w:rPr>
                <w:rFonts w:ascii="Gisha" w:hAnsi="Gisha" w:cs="Gisha"/>
                <w:sz w:val="22"/>
                <w:szCs w:val="22"/>
              </w:rPr>
            </w:pPr>
            <w:r w:rsidRPr="00DB5FC4">
              <w:rPr>
                <w:rFonts w:ascii="Gisha" w:hAnsi="Gisha" w:cs="Gisha" w:hint="cs"/>
                <w:sz w:val="22"/>
                <w:szCs w:val="22"/>
              </w:rPr>
              <w:t>First Name</w:t>
            </w:r>
          </w:p>
          <w:p w14:paraId="79F7447A" w14:textId="77777777" w:rsidR="003D58B3" w:rsidRPr="00DB5FC4" w:rsidRDefault="003D58B3" w:rsidP="003D58B3">
            <w:pPr>
              <w:rPr>
                <w:rFonts w:ascii="Gisha" w:hAnsi="Gisha" w:cs="Gisha"/>
                <w:sz w:val="22"/>
                <w:szCs w:val="22"/>
              </w:rPr>
            </w:pPr>
          </w:p>
        </w:tc>
        <w:tc>
          <w:tcPr>
            <w:tcW w:w="6095" w:type="dxa"/>
          </w:tcPr>
          <w:p w14:paraId="1E0AEB84" w14:textId="77777777" w:rsidR="003D58B3" w:rsidRPr="00DB5FC4" w:rsidRDefault="003D58B3" w:rsidP="003D58B3">
            <w:pPr>
              <w:rPr>
                <w:rFonts w:ascii="Gisha" w:hAnsi="Gisha" w:cs="Gisha"/>
                <w:sz w:val="22"/>
                <w:szCs w:val="22"/>
              </w:rPr>
            </w:pPr>
          </w:p>
        </w:tc>
      </w:tr>
      <w:tr w:rsidR="003D58B3" w:rsidRPr="00DB5FC4" w14:paraId="3560D14C" w14:textId="77777777" w:rsidTr="00BB68B0">
        <w:tc>
          <w:tcPr>
            <w:tcW w:w="3369" w:type="dxa"/>
          </w:tcPr>
          <w:p w14:paraId="466DDAE7" w14:textId="77777777" w:rsidR="003D58B3" w:rsidRPr="00DB5FC4" w:rsidRDefault="003D58B3" w:rsidP="003D58B3">
            <w:pPr>
              <w:rPr>
                <w:rFonts w:ascii="Gisha" w:hAnsi="Gisha" w:cs="Gisha"/>
                <w:sz w:val="22"/>
                <w:szCs w:val="22"/>
              </w:rPr>
            </w:pPr>
            <w:r w:rsidRPr="00DB5FC4">
              <w:rPr>
                <w:rFonts w:ascii="Gisha" w:hAnsi="Gisha" w:cs="Gisha" w:hint="cs"/>
                <w:sz w:val="22"/>
                <w:szCs w:val="22"/>
              </w:rPr>
              <w:t>Surname</w:t>
            </w:r>
          </w:p>
          <w:p w14:paraId="7F73BC30" w14:textId="77777777" w:rsidR="003D58B3" w:rsidRPr="00DB5FC4" w:rsidRDefault="003D58B3" w:rsidP="003D58B3">
            <w:pPr>
              <w:rPr>
                <w:rFonts w:ascii="Gisha" w:hAnsi="Gisha" w:cs="Gisha"/>
                <w:sz w:val="22"/>
                <w:szCs w:val="22"/>
              </w:rPr>
            </w:pPr>
          </w:p>
        </w:tc>
        <w:tc>
          <w:tcPr>
            <w:tcW w:w="6095" w:type="dxa"/>
          </w:tcPr>
          <w:p w14:paraId="16076956" w14:textId="77777777" w:rsidR="003D58B3" w:rsidRPr="00DB5FC4" w:rsidRDefault="003D58B3" w:rsidP="003D58B3">
            <w:pPr>
              <w:rPr>
                <w:rFonts w:ascii="Gisha" w:hAnsi="Gisha" w:cs="Gisha"/>
                <w:sz w:val="22"/>
                <w:szCs w:val="22"/>
              </w:rPr>
            </w:pPr>
          </w:p>
        </w:tc>
      </w:tr>
      <w:tr w:rsidR="003D58B3" w:rsidRPr="00DB5FC4" w14:paraId="27C6E230" w14:textId="77777777" w:rsidTr="00BB68B0">
        <w:tc>
          <w:tcPr>
            <w:tcW w:w="3369" w:type="dxa"/>
          </w:tcPr>
          <w:p w14:paraId="5E4A2E45" w14:textId="77777777" w:rsidR="003D58B3" w:rsidRPr="00DB5FC4" w:rsidRDefault="003D58B3" w:rsidP="003D58B3">
            <w:pPr>
              <w:rPr>
                <w:rFonts w:ascii="Gisha" w:hAnsi="Gisha" w:cs="Gisha"/>
                <w:sz w:val="22"/>
                <w:szCs w:val="22"/>
              </w:rPr>
            </w:pPr>
            <w:r w:rsidRPr="00DB5FC4">
              <w:rPr>
                <w:rFonts w:ascii="Gisha" w:hAnsi="Gisha" w:cs="Gisha" w:hint="cs"/>
                <w:sz w:val="22"/>
                <w:szCs w:val="22"/>
              </w:rPr>
              <w:t>Relationship to child</w:t>
            </w:r>
          </w:p>
          <w:p w14:paraId="5EDDE8DA" w14:textId="77777777" w:rsidR="003D58B3" w:rsidRPr="00DB5FC4" w:rsidRDefault="003D58B3" w:rsidP="003D58B3">
            <w:pPr>
              <w:rPr>
                <w:rFonts w:ascii="Gisha" w:hAnsi="Gisha" w:cs="Gisha"/>
                <w:sz w:val="22"/>
                <w:szCs w:val="22"/>
              </w:rPr>
            </w:pPr>
          </w:p>
        </w:tc>
        <w:tc>
          <w:tcPr>
            <w:tcW w:w="6095" w:type="dxa"/>
          </w:tcPr>
          <w:p w14:paraId="023AE098" w14:textId="77777777" w:rsidR="003D58B3" w:rsidRPr="00DB5FC4" w:rsidRDefault="003D58B3" w:rsidP="003D58B3">
            <w:pPr>
              <w:rPr>
                <w:rFonts w:ascii="Gisha" w:hAnsi="Gisha" w:cs="Gisha"/>
                <w:sz w:val="22"/>
                <w:szCs w:val="22"/>
              </w:rPr>
            </w:pPr>
          </w:p>
        </w:tc>
      </w:tr>
      <w:tr w:rsidR="003D58B3" w:rsidRPr="00DB5FC4" w14:paraId="1D66595C" w14:textId="77777777" w:rsidTr="00BB68B0">
        <w:tc>
          <w:tcPr>
            <w:tcW w:w="3369" w:type="dxa"/>
          </w:tcPr>
          <w:p w14:paraId="13E02369" w14:textId="77777777" w:rsidR="003D58B3" w:rsidRPr="00DB5FC4" w:rsidRDefault="000B0035" w:rsidP="003D58B3">
            <w:pPr>
              <w:rPr>
                <w:rFonts w:ascii="Gisha" w:hAnsi="Gisha" w:cs="Gisha"/>
                <w:sz w:val="22"/>
                <w:szCs w:val="22"/>
              </w:rPr>
            </w:pPr>
            <w:r w:rsidRPr="00DB5FC4">
              <w:rPr>
                <w:rFonts w:ascii="Gisha" w:hAnsi="Gisha" w:cs="Gisha" w:hint="cs"/>
                <w:sz w:val="22"/>
                <w:szCs w:val="22"/>
              </w:rPr>
              <w:t xml:space="preserve">Parental </w:t>
            </w:r>
            <w:proofErr w:type="gramStart"/>
            <w:r w:rsidRPr="00DB5FC4">
              <w:rPr>
                <w:rFonts w:ascii="Gisha" w:hAnsi="Gisha" w:cs="Gisha" w:hint="cs"/>
                <w:sz w:val="22"/>
                <w:szCs w:val="22"/>
              </w:rPr>
              <w:t>R</w:t>
            </w:r>
            <w:r w:rsidR="003D58B3" w:rsidRPr="00DB5FC4">
              <w:rPr>
                <w:rFonts w:ascii="Gisha" w:hAnsi="Gisha" w:cs="Gisha" w:hint="cs"/>
                <w:sz w:val="22"/>
                <w:szCs w:val="22"/>
              </w:rPr>
              <w:t>esponsibility?*</w:t>
            </w:r>
            <w:proofErr w:type="gramEnd"/>
          </w:p>
          <w:p w14:paraId="18BB20B4" w14:textId="77777777" w:rsidR="003D58B3" w:rsidRPr="00DB5FC4" w:rsidRDefault="003D58B3" w:rsidP="003D58B3">
            <w:pPr>
              <w:rPr>
                <w:rFonts w:ascii="Gisha" w:hAnsi="Gisha" w:cs="Gisha"/>
                <w:i/>
                <w:sz w:val="22"/>
                <w:szCs w:val="22"/>
              </w:rPr>
            </w:pPr>
          </w:p>
          <w:p w14:paraId="5DE25DA6" w14:textId="77777777" w:rsidR="003D58B3" w:rsidRPr="00DB5FC4" w:rsidRDefault="003D58B3" w:rsidP="003D58B3">
            <w:pPr>
              <w:rPr>
                <w:rFonts w:ascii="Gisha" w:hAnsi="Gisha" w:cs="Gisha"/>
                <w:i/>
                <w:sz w:val="22"/>
                <w:szCs w:val="22"/>
              </w:rPr>
            </w:pPr>
          </w:p>
        </w:tc>
        <w:tc>
          <w:tcPr>
            <w:tcW w:w="6095" w:type="dxa"/>
          </w:tcPr>
          <w:p w14:paraId="502F955A" w14:textId="77777777" w:rsidR="003D58B3" w:rsidRPr="00DB5FC4" w:rsidRDefault="003D58B3" w:rsidP="003D58B3">
            <w:pPr>
              <w:rPr>
                <w:rFonts w:ascii="Gisha" w:hAnsi="Gisha" w:cs="Gisha"/>
                <w:sz w:val="22"/>
                <w:szCs w:val="22"/>
              </w:rPr>
            </w:pPr>
            <w:r w:rsidRPr="00DB5FC4">
              <w:rPr>
                <w:rFonts w:ascii="Gisha" w:hAnsi="Gisha" w:cs="Gisha" w:hint="cs"/>
                <w:sz w:val="22"/>
                <w:szCs w:val="22"/>
              </w:rPr>
              <w:t>Yes/No</w:t>
            </w:r>
          </w:p>
          <w:p w14:paraId="4C8174B0" w14:textId="77777777" w:rsidR="003D58B3" w:rsidRPr="00DB5FC4" w:rsidRDefault="003D58B3" w:rsidP="003D58B3">
            <w:pPr>
              <w:rPr>
                <w:rFonts w:ascii="Gisha" w:hAnsi="Gisha" w:cs="Gisha"/>
                <w:i/>
                <w:sz w:val="18"/>
                <w:szCs w:val="18"/>
              </w:rPr>
            </w:pPr>
            <w:r w:rsidRPr="00DB5FC4">
              <w:rPr>
                <w:rFonts w:ascii="Gisha" w:hAnsi="Gisha" w:cs="Gisha" w:hint="cs"/>
                <w:i/>
                <w:sz w:val="18"/>
                <w:szCs w:val="18"/>
              </w:rPr>
              <w:t>(Please delete as appropriate)</w:t>
            </w:r>
          </w:p>
        </w:tc>
      </w:tr>
      <w:tr w:rsidR="003D58B3" w:rsidRPr="00DB5FC4" w14:paraId="77BF0DAF" w14:textId="77777777" w:rsidTr="00BB68B0">
        <w:tc>
          <w:tcPr>
            <w:tcW w:w="3369" w:type="dxa"/>
          </w:tcPr>
          <w:p w14:paraId="7A7ED497" w14:textId="77777777" w:rsidR="003D58B3" w:rsidRPr="00DB5FC4" w:rsidRDefault="003D58B3" w:rsidP="003D58B3">
            <w:pPr>
              <w:rPr>
                <w:rFonts w:ascii="Gisha" w:hAnsi="Gisha" w:cs="Gisha"/>
                <w:sz w:val="22"/>
                <w:szCs w:val="22"/>
              </w:rPr>
            </w:pPr>
            <w:r w:rsidRPr="00DB5FC4">
              <w:rPr>
                <w:rFonts w:ascii="Gisha" w:hAnsi="Gisha" w:cs="Gisha" w:hint="cs"/>
                <w:sz w:val="22"/>
                <w:szCs w:val="22"/>
              </w:rPr>
              <w:t>Address</w:t>
            </w:r>
          </w:p>
          <w:p w14:paraId="6EAEB191" w14:textId="77777777" w:rsidR="003D58B3" w:rsidRPr="00DB5FC4" w:rsidRDefault="003D58B3" w:rsidP="003D58B3">
            <w:pPr>
              <w:rPr>
                <w:rFonts w:ascii="Gisha" w:hAnsi="Gisha" w:cs="Gisha"/>
                <w:i/>
                <w:sz w:val="18"/>
                <w:szCs w:val="18"/>
              </w:rPr>
            </w:pPr>
            <w:r w:rsidRPr="00DB5FC4">
              <w:rPr>
                <w:rFonts w:ascii="Gisha" w:hAnsi="Gisha" w:cs="Gisha" w:hint="cs"/>
                <w:i/>
                <w:sz w:val="18"/>
                <w:szCs w:val="18"/>
              </w:rPr>
              <w:t>(Please state if same as child)</w:t>
            </w:r>
          </w:p>
          <w:p w14:paraId="3EDF0CAD" w14:textId="77777777" w:rsidR="003D58B3" w:rsidRPr="00DB5FC4" w:rsidRDefault="003D58B3" w:rsidP="003D58B3">
            <w:pPr>
              <w:rPr>
                <w:rFonts w:ascii="Gisha" w:hAnsi="Gisha" w:cs="Gisha"/>
                <w:sz w:val="22"/>
                <w:szCs w:val="22"/>
              </w:rPr>
            </w:pPr>
          </w:p>
          <w:p w14:paraId="0DF60C36" w14:textId="77777777" w:rsidR="003D58B3" w:rsidRPr="00DB5FC4" w:rsidRDefault="003D58B3" w:rsidP="003D58B3">
            <w:pPr>
              <w:rPr>
                <w:rFonts w:ascii="Gisha" w:hAnsi="Gisha" w:cs="Gisha"/>
                <w:sz w:val="22"/>
                <w:szCs w:val="22"/>
              </w:rPr>
            </w:pPr>
          </w:p>
          <w:p w14:paraId="333F3269" w14:textId="77777777" w:rsidR="003D58B3" w:rsidRPr="00DB5FC4" w:rsidRDefault="003D58B3" w:rsidP="003D58B3">
            <w:pPr>
              <w:rPr>
                <w:rFonts w:ascii="Gisha" w:hAnsi="Gisha" w:cs="Gisha"/>
                <w:sz w:val="22"/>
                <w:szCs w:val="22"/>
              </w:rPr>
            </w:pPr>
          </w:p>
          <w:p w14:paraId="1A7DA1DD" w14:textId="77777777" w:rsidR="003D58B3" w:rsidRPr="00DB5FC4" w:rsidRDefault="003D58B3" w:rsidP="003D58B3">
            <w:pPr>
              <w:rPr>
                <w:rFonts w:ascii="Gisha" w:hAnsi="Gisha" w:cs="Gisha"/>
                <w:sz w:val="22"/>
                <w:szCs w:val="22"/>
              </w:rPr>
            </w:pPr>
          </w:p>
        </w:tc>
        <w:tc>
          <w:tcPr>
            <w:tcW w:w="6095" w:type="dxa"/>
          </w:tcPr>
          <w:p w14:paraId="60B76C35" w14:textId="77777777" w:rsidR="003D58B3" w:rsidRPr="00DB5FC4" w:rsidRDefault="003D58B3" w:rsidP="003D58B3">
            <w:pPr>
              <w:rPr>
                <w:rFonts w:ascii="Gisha" w:hAnsi="Gisha" w:cs="Gisha"/>
                <w:sz w:val="22"/>
                <w:szCs w:val="22"/>
              </w:rPr>
            </w:pPr>
          </w:p>
        </w:tc>
      </w:tr>
      <w:tr w:rsidR="003D58B3" w:rsidRPr="00DB5FC4" w14:paraId="11FD7D6B" w14:textId="77777777" w:rsidTr="00BB68B0">
        <w:tc>
          <w:tcPr>
            <w:tcW w:w="3369" w:type="dxa"/>
          </w:tcPr>
          <w:p w14:paraId="777CEA02" w14:textId="77777777" w:rsidR="003D58B3" w:rsidRPr="00DB5FC4" w:rsidRDefault="003D58B3" w:rsidP="003D58B3">
            <w:pPr>
              <w:rPr>
                <w:rFonts w:ascii="Gisha" w:hAnsi="Gisha" w:cs="Gisha"/>
                <w:sz w:val="22"/>
                <w:szCs w:val="22"/>
              </w:rPr>
            </w:pPr>
            <w:r w:rsidRPr="00DB5FC4">
              <w:rPr>
                <w:rFonts w:ascii="Gisha" w:hAnsi="Gisha" w:cs="Gisha" w:hint="cs"/>
                <w:sz w:val="22"/>
                <w:szCs w:val="22"/>
              </w:rPr>
              <w:t>Email</w:t>
            </w:r>
          </w:p>
          <w:p w14:paraId="0E2A3D40" w14:textId="77777777" w:rsidR="003D58B3" w:rsidRPr="00DB5FC4" w:rsidRDefault="003D58B3" w:rsidP="003D58B3">
            <w:pPr>
              <w:rPr>
                <w:rFonts w:ascii="Gisha" w:hAnsi="Gisha" w:cs="Gisha"/>
                <w:sz w:val="22"/>
                <w:szCs w:val="22"/>
              </w:rPr>
            </w:pPr>
          </w:p>
        </w:tc>
        <w:tc>
          <w:tcPr>
            <w:tcW w:w="6095" w:type="dxa"/>
          </w:tcPr>
          <w:p w14:paraId="057C70BC" w14:textId="77777777" w:rsidR="003D58B3" w:rsidRPr="00DB5FC4" w:rsidRDefault="003D58B3" w:rsidP="003D58B3">
            <w:pPr>
              <w:rPr>
                <w:rFonts w:ascii="Gisha" w:hAnsi="Gisha" w:cs="Gisha"/>
                <w:sz w:val="22"/>
                <w:szCs w:val="22"/>
              </w:rPr>
            </w:pPr>
          </w:p>
        </w:tc>
      </w:tr>
      <w:tr w:rsidR="003D58B3" w:rsidRPr="00DB5FC4" w14:paraId="69013BF1" w14:textId="77777777" w:rsidTr="00BB68B0">
        <w:tc>
          <w:tcPr>
            <w:tcW w:w="3369" w:type="dxa"/>
          </w:tcPr>
          <w:p w14:paraId="44C13049"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 Phone</w:t>
            </w:r>
          </w:p>
        </w:tc>
        <w:tc>
          <w:tcPr>
            <w:tcW w:w="6095" w:type="dxa"/>
          </w:tcPr>
          <w:p w14:paraId="4266461F" w14:textId="77777777" w:rsidR="003D58B3" w:rsidRPr="00DB5FC4" w:rsidRDefault="003D58B3" w:rsidP="003D58B3">
            <w:pPr>
              <w:rPr>
                <w:rFonts w:ascii="Gisha" w:hAnsi="Gisha" w:cs="Gisha"/>
                <w:sz w:val="22"/>
                <w:szCs w:val="22"/>
              </w:rPr>
            </w:pPr>
          </w:p>
          <w:p w14:paraId="689CF8CA" w14:textId="77777777" w:rsidR="003D58B3" w:rsidRPr="00DB5FC4" w:rsidRDefault="003D58B3" w:rsidP="003D58B3">
            <w:pPr>
              <w:rPr>
                <w:rFonts w:ascii="Gisha" w:hAnsi="Gisha" w:cs="Gisha"/>
                <w:sz w:val="22"/>
                <w:szCs w:val="22"/>
              </w:rPr>
            </w:pPr>
          </w:p>
        </w:tc>
      </w:tr>
      <w:tr w:rsidR="003D58B3" w:rsidRPr="00DB5FC4" w14:paraId="54BF537B" w14:textId="77777777" w:rsidTr="00BB68B0">
        <w:tc>
          <w:tcPr>
            <w:tcW w:w="3369" w:type="dxa"/>
          </w:tcPr>
          <w:p w14:paraId="6F656F3B" w14:textId="77777777" w:rsidR="003D58B3" w:rsidRPr="00DB5FC4" w:rsidRDefault="003D58B3" w:rsidP="003D58B3">
            <w:pPr>
              <w:rPr>
                <w:rFonts w:ascii="Gisha" w:hAnsi="Gisha" w:cs="Gisha"/>
                <w:sz w:val="22"/>
                <w:szCs w:val="22"/>
              </w:rPr>
            </w:pPr>
            <w:r w:rsidRPr="00DB5FC4">
              <w:rPr>
                <w:rFonts w:ascii="Gisha" w:hAnsi="Gisha" w:cs="Gisha" w:hint="cs"/>
                <w:sz w:val="22"/>
                <w:szCs w:val="22"/>
              </w:rPr>
              <w:t>Work Phone</w:t>
            </w:r>
          </w:p>
          <w:p w14:paraId="21690CBE" w14:textId="77777777" w:rsidR="003D58B3" w:rsidRPr="00DB5FC4" w:rsidRDefault="003D58B3" w:rsidP="003D58B3">
            <w:pPr>
              <w:rPr>
                <w:rFonts w:ascii="Gisha" w:hAnsi="Gisha" w:cs="Gisha"/>
                <w:sz w:val="22"/>
                <w:szCs w:val="22"/>
              </w:rPr>
            </w:pPr>
          </w:p>
        </w:tc>
        <w:tc>
          <w:tcPr>
            <w:tcW w:w="6095" w:type="dxa"/>
          </w:tcPr>
          <w:p w14:paraId="561A947D" w14:textId="77777777" w:rsidR="003D58B3" w:rsidRPr="00DB5FC4" w:rsidRDefault="003D58B3" w:rsidP="003D58B3">
            <w:pPr>
              <w:rPr>
                <w:rFonts w:ascii="Gisha" w:hAnsi="Gisha" w:cs="Gisha"/>
                <w:sz w:val="22"/>
                <w:szCs w:val="22"/>
              </w:rPr>
            </w:pPr>
          </w:p>
        </w:tc>
      </w:tr>
      <w:tr w:rsidR="003D58B3" w:rsidRPr="00DB5FC4" w14:paraId="1714248A" w14:textId="77777777" w:rsidTr="00BB68B0">
        <w:tc>
          <w:tcPr>
            <w:tcW w:w="3369" w:type="dxa"/>
          </w:tcPr>
          <w:p w14:paraId="4AF267E1" w14:textId="77777777" w:rsidR="003D58B3" w:rsidRPr="00DB5FC4" w:rsidRDefault="003D58B3" w:rsidP="003D58B3">
            <w:pPr>
              <w:rPr>
                <w:rFonts w:ascii="Gisha" w:hAnsi="Gisha" w:cs="Gisha"/>
                <w:sz w:val="22"/>
                <w:szCs w:val="22"/>
              </w:rPr>
            </w:pPr>
            <w:r w:rsidRPr="00DB5FC4">
              <w:rPr>
                <w:rFonts w:ascii="Gisha" w:hAnsi="Gisha" w:cs="Gisha" w:hint="cs"/>
                <w:sz w:val="22"/>
                <w:szCs w:val="22"/>
              </w:rPr>
              <w:t>Mobile</w:t>
            </w:r>
          </w:p>
          <w:p w14:paraId="5088068B" w14:textId="77777777" w:rsidR="003D58B3" w:rsidRPr="00DB5FC4" w:rsidRDefault="003D58B3" w:rsidP="003D58B3">
            <w:pPr>
              <w:rPr>
                <w:rFonts w:ascii="Gisha" w:hAnsi="Gisha" w:cs="Gisha"/>
                <w:sz w:val="22"/>
                <w:szCs w:val="22"/>
              </w:rPr>
            </w:pPr>
          </w:p>
        </w:tc>
        <w:tc>
          <w:tcPr>
            <w:tcW w:w="6095" w:type="dxa"/>
          </w:tcPr>
          <w:p w14:paraId="0D6FDA3E" w14:textId="77777777" w:rsidR="003D58B3" w:rsidRPr="00DB5FC4" w:rsidRDefault="003D58B3" w:rsidP="003D58B3">
            <w:pPr>
              <w:rPr>
                <w:rFonts w:ascii="Gisha" w:hAnsi="Gisha" w:cs="Gisha"/>
                <w:sz w:val="22"/>
                <w:szCs w:val="22"/>
              </w:rPr>
            </w:pPr>
          </w:p>
        </w:tc>
      </w:tr>
      <w:tr w:rsidR="003D58B3" w:rsidRPr="00DB5FC4" w14:paraId="692E6851" w14:textId="77777777" w:rsidTr="00BB68B0">
        <w:tc>
          <w:tcPr>
            <w:tcW w:w="3369" w:type="dxa"/>
          </w:tcPr>
          <w:p w14:paraId="7ACA7575" w14:textId="77777777" w:rsidR="003D58B3" w:rsidRPr="00DB5FC4" w:rsidRDefault="003D58B3" w:rsidP="003D58B3">
            <w:pPr>
              <w:rPr>
                <w:rFonts w:ascii="Gisha" w:hAnsi="Gisha" w:cs="Gisha"/>
                <w:sz w:val="22"/>
                <w:szCs w:val="22"/>
              </w:rPr>
            </w:pPr>
            <w:r w:rsidRPr="00DB5FC4">
              <w:rPr>
                <w:rFonts w:ascii="Gisha" w:hAnsi="Gisha" w:cs="Gisha" w:hint="cs"/>
                <w:sz w:val="22"/>
                <w:szCs w:val="22"/>
              </w:rPr>
              <w:t>Priority Contact No.</w:t>
            </w:r>
          </w:p>
          <w:p w14:paraId="4408F39A" w14:textId="77777777" w:rsidR="003D58B3" w:rsidRPr="00DB5FC4" w:rsidRDefault="003D58B3" w:rsidP="003D58B3">
            <w:pPr>
              <w:rPr>
                <w:rFonts w:ascii="Gisha" w:hAnsi="Gisha" w:cs="Gisha"/>
                <w:sz w:val="22"/>
                <w:szCs w:val="22"/>
              </w:rPr>
            </w:pPr>
          </w:p>
        </w:tc>
        <w:tc>
          <w:tcPr>
            <w:tcW w:w="6095" w:type="dxa"/>
          </w:tcPr>
          <w:p w14:paraId="26763C94"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Home/Work/Mobile</w:t>
            </w:r>
          </w:p>
          <w:p w14:paraId="20FEC73E" w14:textId="77777777" w:rsidR="003D58B3" w:rsidRPr="00DB5FC4" w:rsidRDefault="003D58B3" w:rsidP="003D58B3">
            <w:pPr>
              <w:rPr>
                <w:rFonts w:ascii="Gisha" w:hAnsi="Gisha" w:cs="Gisha"/>
                <w:sz w:val="18"/>
                <w:szCs w:val="18"/>
              </w:rPr>
            </w:pPr>
            <w:r w:rsidRPr="00DB5FC4">
              <w:rPr>
                <w:rFonts w:ascii="Gisha" w:hAnsi="Gisha" w:cs="Gisha" w:hint="cs"/>
                <w:sz w:val="18"/>
                <w:szCs w:val="18"/>
              </w:rPr>
              <w:t>(</w:t>
            </w:r>
            <w:r w:rsidRPr="00DB5FC4">
              <w:rPr>
                <w:rFonts w:ascii="Gisha" w:hAnsi="Gisha" w:cs="Gisha" w:hint="cs"/>
                <w:i/>
                <w:sz w:val="18"/>
                <w:szCs w:val="18"/>
              </w:rPr>
              <w:t>Please circle)</w:t>
            </w:r>
          </w:p>
        </w:tc>
      </w:tr>
    </w:tbl>
    <w:p w14:paraId="3464E09D" w14:textId="77777777" w:rsidR="003D58B3" w:rsidRPr="00DB5FC4" w:rsidRDefault="003D58B3" w:rsidP="003D58B3">
      <w:pPr>
        <w:jc w:val="center"/>
        <w:rPr>
          <w:rFonts w:ascii="Gisha" w:hAnsi="Gisha" w:cs="Gisha"/>
          <w:b/>
          <w:sz w:val="22"/>
          <w:szCs w:val="22"/>
        </w:rPr>
      </w:pPr>
    </w:p>
    <w:p w14:paraId="1D09C42C" w14:textId="7A5F6EA8" w:rsidR="0040112C" w:rsidRPr="00DB5FC4" w:rsidRDefault="001F5B5F" w:rsidP="0040112C">
      <w:pPr>
        <w:ind w:right="282"/>
        <w:jc w:val="both"/>
        <w:rPr>
          <w:rFonts w:ascii="Gisha" w:hAnsi="Gisha" w:cs="Gisha"/>
          <w:sz w:val="18"/>
          <w:szCs w:val="18"/>
        </w:rPr>
      </w:pPr>
      <w:r w:rsidRPr="00DB5FC4">
        <w:rPr>
          <w:rFonts w:ascii="Gisha" w:hAnsi="Gisha" w:cs="Gisha" w:hint="cs"/>
          <w:sz w:val="18"/>
          <w:szCs w:val="18"/>
        </w:rPr>
        <w:t xml:space="preserve">Please provide the name(s) of the persons who may collect your child or who should be contacted in the event of an emergency in priority order. Priority contacts need to be local so that they </w:t>
      </w:r>
      <w:proofErr w:type="gramStart"/>
      <w:r w:rsidRPr="00DB5FC4">
        <w:rPr>
          <w:rFonts w:ascii="Gisha" w:hAnsi="Gisha" w:cs="Gisha" w:hint="cs"/>
          <w:sz w:val="18"/>
          <w:szCs w:val="18"/>
        </w:rPr>
        <w:t>are able to</w:t>
      </w:r>
      <w:proofErr w:type="gramEnd"/>
      <w:r w:rsidRPr="00DB5FC4">
        <w:rPr>
          <w:rFonts w:ascii="Gisha" w:hAnsi="Gisha" w:cs="Gisha" w:hint="cs"/>
          <w:sz w:val="18"/>
          <w:szCs w:val="18"/>
        </w:rPr>
        <w:t xml:space="preserve"> collect your child if needed.  Additionally, please note whether the contact names provided have parental responsibility.  </w:t>
      </w:r>
    </w:p>
    <w:p w14:paraId="1AB79D5C" w14:textId="77777777" w:rsidR="0040112C" w:rsidRPr="00DB5FC4" w:rsidRDefault="0040112C" w:rsidP="0040112C">
      <w:pPr>
        <w:ind w:right="282"/>
        <w:jc w:val="both"/>
        <w:rPr>
          <w:rFonts w:ascii="Gisha" w:hAnsi="Gisha" w:cs="Gisha"/>
          <w:sz w:val="18"/>
          <w:szCs w:val="18"/>
        </w:rPr>
      </w:pPr>
    </w:p>
    <w:p w14:paraId="111C8FF1"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Both parents’ details must be provided unless there is a valid legal reason not to so.</w:t>
      </w:r>
    </w:p>
    <w:p w14:paraId="0FCAC8E6" w14:textId="77777777" w:rsidR="0040112C" w:rsidRPr="00DB5FC4" w:rsidRDefault="0040112C" w:rsidP="0040112C">
      <w:pPr>
        <w:ind w:right="282"/>
        <w:jc w:val="both"/>
        <w:rPr>
          <w:rFonts w:ascii="Gisha" w:hAnsi="Gisha" w:cs="Gisha"/>
          <w:sz w:val="18"/>
          <w:szCs w:val="18"/>
        </w:rPr>
      </w:pPr>
    </w:p>
    <w:p w14:paraId="7189E9CE"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proofErr w:type="gramStart"/>
      <w:r w:rsidRPr="00DB5FC4">
        <w:rPr>
          <w:rFonts w:ascii="Gisha" w:hAnsi="Gisha" w:cs="Gisha" w:hint="cs"/>
          <w:sz w:val="18"/>
          <w:szCs w:val="18"/>
        </w:rPr>
        <w:t>subsequent to</w:t>
      </w:r>
      <w:proofErr w:type="gramEnd"/>
      <w:r w:rsidRPr="00DB5FC4">
        <w:rPr>
          <w:rFonts w:ascii="Gisha" w:hAnsi="Gisha" w:cs="Gisha" w:hint="cs"/>
          <w:sz w:val="18"/>
          <w:szCs w:val="18"/>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52DB8443" w14:textId="77777777" w:rsidR="0040112C" w:rsidRPr="00DB5FC4" w:rsidRDefault="0040112C" w:rsidP="0040112C">
      <w:pPr>
        <w:jc w:val="both"/>
        <w:rPr>
          <w:rFonts w:ascii="Gisha" w:hAnsi="Gisha" w:cs="Gisha"/>
          <w:sz w:val="18"/>
          <w:szCs w:val="18"/>
        </w:rPr>
      </w:pPr>
    </w:p>
    <w:p w14:paraId="4A6DE511" w14:textId="77777777" w:rsidR="003D58B3" w:rsidRPr="00DB5FC4" w:rsidRDefault="0040112C" w:rsidP="003D58B3">
      <w:pPr>
        <w:rPr>
          <w:rFonts w:ascii="Gisha" w:hAnsi="Gisha" w:cs="Gisha"/>
          <w:b/>
          <w:sz w:val="22"/>
          <w:szCs w:val="22"/>
        </w:rPr>
      </w:pPr>
      <w:r w:rsidRPr="00DB5FC4">
        <w:rPr>
          <w:rFonts w:ascii="Gisha" w:hAnsi="Gisha" w:cs="Gisha" w:hint="cs"/>
          <w:b/>
          <w:sz w:val="22"/>
          <w:szCs w:val="22"/>
        </w:rPr>
        <w:br w:type="page"/>
      </w:r>
    </w:p>
    <w:p w14:paraId="74F99823" w14:textId="77777777" w:rsidR="0040112C" w:rsidRPr="00DB5FC4" w:rsidRDefault="0040112C" w:rsidP="003D58B3">
      <w:pPr>
        <w:jc w:val="center"/>
        <w:rPr>
          <w:rFonts w:ascii="Gisha" w:hAnsi="Gisha" w:cs="Gisha"/>
          <w:b/>
          <w:sz w:val="22"/>
          <w:szCs w:val="22"/>
        </w:rPr>
      </w:pPr>
    </w:p>
    <w:p w14:paraId="264E6430" w14:textId="77777777" w:rsidR="003D58B3" w:rsidRPr="00DB5FC4" w:rsidRDefault="003D58B3" w:rsidP="003D58B3">
      <w:pPr>
        <w:jc w:val="center"/>
        <w:rPr>
          <w:rFonts w:ascii="Gisha" w:hAnsi="Gisha" w:cs="Gisha"/>
          <w:b/>
          <w:sz w:val="22"/>
          <w:szCs w:val="22"/>
        </w:rPr>
      </w:pPr>
      <w:r w:rsidRPr="00DB5FC4">
        <w:rPr>
          <w:rFonts w:ascii="Gisha" w:hAnsi="Gisha" w:cs="Gisha" w:hint="cs"/>
          <w:b/>
          <w:sz w:val="22"/>
          <w:szCs w:val="22"/>
        </w:rPr>
        <w:t>Priority Contact 3</w:t>
      </w:r>
    </w:p>
    <w:p w14:paraId="28664773" w14:textId="77777777" w:rsidR="003D58B3" w:rsidRPr="00DB5FC4" w:rsidRDefault="003D58B3" w:rsidP="003D58B3">
      <w:pPr>
        <w:jc w:val="center"/>
        <w:rPr>
          <w:rFonts w:ascii="Gisha" w:hAnsi="Gisha" w:cs="Gisha"/>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6149"/>
      </w:tblGrid>
      <w:tr w:rsidR="003D58B3" w:rsidRPr="00DB5FC4" w14:paraId="44D50131" w14:textId="77777777" w:rsidTr="00BB68B0">
        <w:tc>
          <w:tcPr>
            <w:tcW w:w="3227" w:type="dxa"/>
          </w:tcPr>
          <w:p w14:paraId="76CFE196" w14:textId="77777777" w:rsidR="003D58B3" w:rsidRPr="00DB5FC4" w:rsidRDefault="003D58B3" w:rsidP="003D58B3">
            <w:pPr>
              <w:rPr>
                <w:rFonts w:ascii="Gisha" w:hAnsi="Gisha" w:cs="Gisha"/>
                <w:sz w:val="22"/>
                <w:szCs w:val="22"/>
              </w:rPr>
            </w:pPr>
            <w:r w:rsidRPr="00DB5FC4">
              <w:rPr>
                <w:rFonts w:ascii="Gisha" w:hAnsi="Gisha" w:cs="Gisha" w:hint="cs"/>
                <w:sz w:val="22"/>
                <w:szCs w:val="22"/>
              </w:rPr>
              <w:t>Title</w:t>
            </w:r>
          </w:p>
          <w:p w14:paraId="200E3D64" w14:textId="77777777" w:rsidR="003D58B3" w:rsidRPr="00DB5FC4" w:rsidRDefault="003D58B3" w:rsidP="003D58B3">
            <w:pPr>
              <w:rPr>
                <w:rFonts w:ascii="Gisha" w:hAnsi="Gisha" w:cs="Gisha"/>
                <w:sz w:val="22"/>
                <w:szCs w:val="22"/>
              </w:rPr>
            </w:pPr>
          </w:p>
        </w:tc>
        <w:tc>
          <w:tcPr>
            <w:tcW w:w="6237" w:type="dxa"/>
          </w:tcPr>
          <w:p w14:paraId="5D55EF95" w14:textId="77777777" w:rsidR="003D58B3" w:rsidRPr="00DB5FC4" w:rsidRDefault="003D58B3" w:rsidP="00293516">
            <w:pPr>
              <w:jc w:val="center"/>
              <w:rPr>
                <w:rFonts w:ascii="Gisha" w:hAnsi="Gisha" w:cs="Gisha"/>
                <w:sz w:val="22"/>
                <w:szCs w:val="22"/>
              </w:rPr>
            </w:pPr>
          </w:p>
        </w:tc>
      </w:tr>
      <w:tr w:rsidR="003D58B3" w:rsidRPr="00DB5FC4" w14:paraId="74806758" w14:textId="77777777" w:rsidTr="00BB68B0">
        <w:tc>
          <w:tcPr>
            <w:tcW w:w="3227" w:type="dxa"/>
          </w:tcPr>
          <w:p w14:paraId="3A9B9B61" w14:textId="77777777" w:rsidR="003D58B3" w:rsidRPr="00DB5FC4" w:rsidRDefault="003D58B3" w:rsidP="003D58B3">
            <w:pPr>
              <w:rPr>
                <w:rFonts w:ascii="Gisha" w:hAnsi="Gisha" w:cs="Gisha"/>
                <w:sz w:val="22"/>
                <w:szCs w:val="22"/>
              </w:rPr>
            </w:pPr>
            <w:r w:rsidRPr="00DB5FC4">
              <w:rPr>
                <w:rFonts w:ascii="Gisha" w:hAnsi="Gisha" w:cs="Gisha" w:hint="cs"/>
                <w:sz w:val="22"/>
                <w:szCs w:val="22"/>
              </w:rPr>
              <w:t>First Name</w:t>
            </w:r>
          </w:p>
          <w:p w14:paraId="7EA4A543" w14:textId="77777777" w:rsidR="003D58B3" w:rsidRPr="00DB5FC4" w:rsidRDefault="003D58B3" w:rsidP="003D58B3">
            <w:pPr>
              <w:rPr>
                <w:rFonts w:ascii="Gisha" w:hAnsi="Gisha" w:cs="Gisha"/>
                <w:sz w:val="22"/>
                <w:szCs w:val="22"/>
              </w:rPr>
            </w:pPr>
          </w:p>
        </w:tc>
        <w:tc>
          <w:tcPr>
            <w:tcW w:w="6237" w:type="dxa"/>
          </w:tcPr>
          <w:p w14:paraId="0D64F10E" w14:textId="77777777" w:rsidR="003D58B3" w:rsidRPr="00DB5FC4" w:rsidRDefault="003D58B3" w:rsidP="003D58B3">
            <w:pPr>
              <w:rPr>
                <w:rFonts w:ascii="Gisha" w:hAnsi="Gisha" w:cs="Gisha"/>
                <w:sz w:val="22"/>
                <w:szCs w:val="22"/>
              </w:rPr>
            </w:pPr>
          </w:p>
        </w:tc>
      </w:tr>
      <w:tr w:rsidR="003D58B3" w:rsidRPr="00DB5FC4" w14:paraId="7B50DCE1" w14:textId="77777777" w:rsidTr="00BB68B0">
        <w:tc>
          <w:tcPr>
            <w:tcW w:w="3227" w:type="dxa"/>
          </w:tcPr>
          <w:p w14:paraId="7D09A32F" w14:textId="77777777" w:rsidR="003D58B3" w:rsidRPr="00DB5FC4" w:rsidRDefault="003D58B3" w:rsidP="003D58B3">
            <w:pPr>
              <w:rPr>
                <w:rFonts w:ascii="Gisha" w:hAnsi="Gisha" w:cs="Gisha"/>
                <w:sz w:val="22"/>
                <w:szCs w:val="22"/>
              </w:rPr>
            </w:pPr>
            <w:r w:rsidRPr="00DB5FC4">
              <w:rPr>
                <w:rFonts w:ascii="Gisha" w:hAnsi="Gisha" w:cs="Gisha" w:hint="cs"/>
                <w:sz w:val="22"/>
                <w:szCs w:val="22"/>
              </w:rPr>
              <w:t>Surname</w:t>
            </w:r>
          </w:p>
          <w:p w14:paraId="75C64AF7" w14:textId="77777777" w:rsidR="003D58B3" w:rsidRPr="00DB5FC4" w:rsidRDefault="003D58B3" w:rsidP="003D58B3">
            <w:pPr>
              <w:rPr>
                <w:rFonts w:ascii="Gisha" w:hAnsi="Gisha" w:cs="Gisha"/>
                <w:sz w:val="22"/>
                <w:szCs w:val="22"/>
              </w:rPr>
            </w:pPr>
          </w:p>
        </w:tc>
        <w:tc>
          <w:tcPr>
            <w:tcW w:w="6237" w:type="dxa"/>
          </w:tcPr>
          <w:p w14:paraId="5336E089" w14:textId="77777777" w:rsidR="003D58B3" w:rsidRPr="00DB5FC4" w:rsidRDefault="003D58B3" w:rsidP="003D58B3">
            <w:pPr>
              <w:rPr>
                <w:rFonts w:ascii="Gisha" w:hAnsi="Gisha" w:cs="Gisha"/>
                <w:sz w:val="22"/>
                <w:szCs w:val="22"/>
              </w:rPr>
            </w:pPr>
          </w:p>
        </w:tc>
      </w:tr>
      <w:tr w:rsidR="003D58B3" w:rsidRPr="00DB5FC4" w14:paraId="35E73127" w14:textId="77777777" w:rsidTr="00BB68B0">
        <w:tc>
          <w:tcPr>
            <w:tcW w:w="3227" w:type="dxa"/>
          </w:tcPr>
          <w:p w14:paraId="6836A044" w14:textId="77777777" w:rsidR="003D58B3" w:rsidRPr="00DB5FC4" w:rsidRDefault="003D58B3" w:rsidP="003D58B3">
            <w:pPr>
              <w:rPr>
                <w:rFonts w:ascii="Gisha" w:hAnsi="Gisha" w:cs="Gisha"/>
                <w:sz w:val="22"/>
                <w:szCs w:val="22"/>
              </w:rPr>
            </w:pPr>
            <w:r w:rsidRPr="00DB5FC4">
              <w:rPr>
                <w:rFonts w:ascii="Gisha" w:hAnsi="Gisha" w:cs="Gisha" w:hint="cs"/>
                <w:sz w:val="22"/>
                <w:szCs w:val="22"/>
              </w:rPr>
              <w:t>Relationship to child</w:t>
            </w:r>
          </w:p>
          <w:p w14:paraId="12AF4CB6" w14:textId="77777777" w:rsidR="003D58B3" w:rsidRPr="00DB5FC4" w:rsidRDefault="003D58B3" w:rsidP="003D58B3">
            <w:pPr>
              <w:rPr>
                <w:rFonts w:ascii="Gisha" w:hAnsi="Gisha" w:cs="Gisha"/>
                <w:sz w:val="22"/>
                <w:szCs w:val="22"/>
              </w:rPr>
            </w:pPr>
          </w:p>
        </w:tc>
        <w:tc>
          <w:tcPr>
            <w:tcW w:w="6237" w:type="dxa"/>
          </w:tcPr>
          <w:p w14:paraId="6A1EAD31" w14:textId="77777777" w:rsidR="003D58B3" w:rsidRPr="00DB5FC4" w:rsidRDefault="003D58B3" w:rsidP="003D58B3">
            <w:pPr>
              <w:rPr>
                <w:rFonts w:ascii="Gisha" w:hAnsi="Gisha" w:cs="Gisha"/>
                <w:sz w:val="22"/>
                <w:szCs w:val="22"/>
              </w:rPr>
            </w:pPr>
          </w:p>
        </w:tc>
      </w:tr>
      <w:tr w:rsidR="003D58B3" w:rsidRPr="00DB5FC4" w14:paraId="67012ABD" w14:textId="77777777" w:rsidTr="00BB68B0">
        <w:tc>
          <w:tcPr>
            <w:tcW w:w="3227" w:type="dxa"/>
          </w:tcPr>
          <w:p w14:paraId="015584C8" w14:textId="77777777" w:rsidR="003D58B3" w:rsidRPr="00DB5FC4" w:rsidRDefault="003D58B3" w:rsidP="003D58B3">
            <w:pPr>
              <w:rPr>
                <w:rFonts w:ascii="Gisha" w:hAnsi="Gisha" w:cs="Gisha"/>
                <w:sz w:val="22"/>
                <w:szCs w:val="22"/>
              </w:rPr>
            </w:pPr>
            <w:r w:rsidRPr="00DB5FC4">
              <w:rPr>
                <w:rFonts w:ascii="Gisha" w:hAnsi="Gisha" w:cs="Gisha" w:hint="cs"/>
                <w:sz w:val="22"/>
                <w:szCs w:val="22"/>
              </w:rPr>
              <w:t xml:space="preserve">Parental </w:t>
            </w:r>
            <w:proofErr w:type="gramStart"/>
            <w:r w:rsidR="000B0035" w:rsidRPr="00DB5FC4">
              <w:rPr>
                <w:rFonts w:ascii="Gisha" w:hAnsi="Gisha" w:cs="Gisha" w:hint="cs"/>
                <w:sz w:val="22"/>
                <w:szCs w:val="22"/>
              </w:rPr>
              <w:t>R</w:t>
            </w:r>
            <w:r w:rsidRPr="00DB5FC4">
              <w:rPr>
                <w:rFonts w:ascii="Gisha" w:hAnsi="Gisha" w:cs="Gisha" w:hint="cs"/>
                <w:sz w:val="22"/>
                <w:szCs w:val="22"/>
              </w:rPr>
              <w:t>esponsibility?*</w:t>
            </w:r>
            <w:proofErr w:type="gramEnd"/>
          </w:p>
          <w:p w14:paraId="48D39771" w14:textId="77777777" w:rsidR="003D58B3" w:rsidRPr="00DB5FC4" w:rsidRDefault="003D58B3" w:rsidP="003D58B3">
            <w:pPr>
              <w:rPr>
                <w:rFonts w:ascii="Gisha" w:hAnsi="Gisha" w:cs="Gisha"/>
                <w:i/>
                <w:sz w:val="22"/>
                <w:szCs w:val="22"/>
              </w:rPr>
            </w:pPr>
          </w:p>
          <w:p w14:paraId="78659906" w14:textId="77777777" w:rsidR="003D58B3" w:rsidRPr="00DB5FC4" w:rsidRDefault="003D58B3" w:rsidP="003D58B3">
            <w:pPr>
              <w:rPr>
                <w:rFonts w:ascii="Gisha" w:hAnsi="Gisha" w:cs="Gisha"/>
                <w:i/>
                <w:sz w:val="22"/>
                <w:szCs w:val="22"/>
              </w:rPr>
            </w:pPr>
          </w:p>
        </w:tc>
        <w:tc>
          <w:tcPr>
            <w:tcW w:w="6237" w:type="dxa"/>
          </w:tcPr>
          <w:p w14:paraId="6CAC71B7" w14:textId="77777777" w:rsidR="003D58B3" w:rsidRPr="00DB5FC4" w:rsidRDefault="003D58B3" w:rsidP="003D58B3">
            <w:pPr>
              <w:rPr>
                <w:rFonts w:ascii="Gisha" w:hAnsi="Gisha" w:cs="Gisha"/>
                <w:sz w:val="22"/>
                <w:szCs w:val="22"/>
              </w:rPr>
            </w:pPr>
            <w:r w:rsidRPr="00DB5FC4">
              <w:rPr>
                <w:rFonts w:ascii="Gisha" w:hAnsi="Gisha" w:cs="Gisha" w:hint="cs"/>
                <w:sz w:val="22"/>
                <w:szCs w:val="22"/>
              </w:rPr>
              <w:t>Yes/No</w:t>
            </w:r>
          </w:p>
          <w:p w14:paraId="2E93611C" w14:textId="77777777" w:rsidR="003D58B3" w:rsidRPr="00DB5FC4" w:rsidRDefault="003D58B3" w:rsidP="003D58B3">
            <w:pPr>
              <w:rPr>
                <w:rFonts w:ascii="Gisha" w:hAnsi="Gisha" w:cs="Gisha"/>
                <w:i/>
                <w:sz w:val="18"/>
                <w:szCs w:val="18"/>
              </w:rPr>
            </w:pPr>
            <w:r w:rsidRPr="00DB5FC4">
              <w:rPr>
                <w:rFonts w:ascii="Gisha" w:hAnsi="Gisha" w:cs="Gisha" w:hint="cs"/>
                <w:i/>
                <w:sz w:val="18"/>
                <w:szCs w:val="18"/>
              </w:rPr>
              <w:t>(Please delete as appropriate)</w:t>
            </w:r>
          </w:p>
        </w:tc>
      </w:tr>
      <w:tr w:rsidR="003D58B3" w:rsidRPr="00DB5FC4" w14:paraId="1B30E132" w14:textId="77777777" w:rsidTr="00BB68B0">
        <w:tc>
          <w:tcPr>
            <w:tcW w:w="3227" w:type="dxa"/>
          </w:tcPr>
          <w:p w14:paraId="32D17E03" w14:textId="77777777" w:rsidR="003D58B3" w:rsidRPr="00DB5FC4" w:rsidRDefault="003D58B3" w:rsidP="003D58B3">
            <w:pPr>
              <w:rPr>
                <w:rFonts w:ascii="Gisha" w:hAnsi="Gisha" w:cs="Gisha"/>
                <w:sz w:val="22"/>
                <w:szCs w:val="22"/>
              </w:rPr>
            </w:pPr>
            <w:r w:rsidRPr="00DB5FC4">
              <w:rPr>
                <w:rFonts w:ascii="Gisha" w:hAnsi="Gisha" w:cs="Gisha" w:hint="cs"/>
                <w:sz w:val="22"/>
                <w:szCs w:val="22"/>
              </w:rPr>
              <w:t>Address</w:t>
            </w:r>
          </w:p>
          <w:p w14:paraId="29DBFB67" w14:textId="77777777" w:rsidR="003D58B3" w:rsidRPr="00DB5FC4" w:rsidRDefault="003D58B3" w:rsidP="003D58B3">
            <w:pPr>
              <w:rPr>
                <w:rFonts w:ascii="Gisha" w:hAnsi="Gisha" w:cs="Gisha"/>
                <w:i/>
                <w:sz w:val="18"/>
                <w:szCs w:val="18"/>
              </w:rPr>
            </w:pPr>
            <w:r w:rsidRPr="00DB5FC4">
              <w:rPr>
                <w:rFonts w:ascii="Gisha" w:hAnsi="Gisha" w:cs="Gisha" w:hint="cs"/>
                <w:i/>
                <w:sz w:val="18"/>
                <w:szCs w:val="18"/>
              </w:rPr>
              <w:t>(Please state if same as child)</w:t>
            </w:r>
          </w:p>
          <w:p w14:paraId="77486EBD" w14:textId="77777777" w:rsidR="003D58B3" w:rsidRPr="00DB5FC4" w:rsidRDefault="003D58B3" w:rsidP="003D58B3">
            <w:pPr>
              <w:rPr>
                <w:rFonts w:ascii="Gisha" w:hAnsi="Gisha" w:cs="Gisha"/>
                <w:sz w:val="22"/>
                <w:szCs w:val="22"/>
              </w:rPr>
            </w:pPr>
          </w:p>
          <w:p w14:paraId="30CD3E13" w14:textId="77777777" w:rsidR="003D58B3" w:rsidRPr="00DB5FC4" w:rsidRDefault="003D58B3" w:rsidP="003D58B3">
            <w:pPr>
              <w:rPr>
                <w:rFonts w:ascii="Gisha" w:hAnsi="Gisha" w:cs="Gisha"/>
                <w:sz w:val="22"/>
                <w:szCs w:val="22"/>
              </w:rPr>
            </w:pPr>
          </w:p>
          <w:p w14:paraId="4CD32AA8" w14:textId="77777777" w:rsidR="003D58B3" w:rsidRPr="00DB5FC4" w:rsidRDefault="003D58B3" w:rsidP="003D58B3">
            <w:pPr>
              <w:rPr>
                <w:rFonts w:ascii="Gisha" w:hAnsi="Gisha" w:cs="Gisha"/>
                <w:sz w:val="22"/>
                <w:szCs w:val="22"/>
              </w:rPr>
            </w:pPr>
          </w:p>
          <w:p w14:paraId="5C183B02" w14:textId="77777777" w:rsidR="003D58B3" w:rsidRPr="00DB5FC4" w:rsidRDefault="003D58B3" w:rsidP="003D58B3">
            <w:pPr>
              <w:rPr>
                <w:rFonts w:ascii="Gisha" w:hAnsi="Gisha" w:cs="Gisha"/>
                <w:sz w:val="22"/>
                <w:szCs w:val="22"/>
              </w:rPr>
            </w:pPr>
          </w:p>
        </w:tc>
        <w:tc>
          <w:tcPr>
            <w:tcW w:w="6237" w:type="dxa"/>
          </w:tcPr>
          <w:p w14:paraId="289C9C9C" w14:textId="77777777" w:rsidR="003D58B3" w:rsidRPr="00DB5FC4" w:rsidRDefault="003D58B3" w:rsidP="003D58B3">
            <w:pPr>
              <w:rPr>
                <w:rFonts w:ascii="Gisha" w:hAnsi="Gisha" w:cs="Gisha"/>
                <w:sz w:val="22"/>
                <w:szCs w:val="22"/>
              </w:rPr>
            </w:pPr>
          </w:p>
        </w:tc>
      </w:tr>
      <w:tr w:rsidR="003D58B3" w:rsidRPr="00DB5FC4" w14:paraId="03437974" w14:textId="77777777" w:rsidTr="00BB68B0">
        <w:tc>
          <w:tcPr>
            <w:tcW w:w="3227" w:type="dxa"/>
          </w:tcPr>
          <w:p w14:paraId="3D3BEA72" w14:textId="77777777" w:rsidR="003D58B3" w:rsidRPr="00DB5FC4" w:rsidRDefault="003D58B3" w:rsidP="003D58B3">
            <w:pPr>
              <w:rPr>
                <w:rFonts w:ascii="Gisha" w:hAnsi="Gisha" w:cs="Gisha"/>
                <w:sz w:val="22"/>
                <w:szCs w:val="22"/>
              </w:rPr>
            </w:pPr>
            <w:r w:rsidRPr="00DB5FC4">
              <w:rPr>
                <w:rFonts w:ascii="Gisha" w:hAnsi="Gisha" w:cs="Gisha" w:hint="cs"/>
                <w:sz w:val="22"/>
                <w:szCs w:val="22"/>
              </w:rPr>
              <w:t>Email</w:t>
            </w:r>
          </w:p>
          <w:p w14:paraId="3E9DE27E" w14:textId="77777777" w:rsidR="003D58B3" w:rsidRPr="00DB5FC4" w:rsidRDefault="003D58B3" w:rsidP="003D58B3">
            <w:pPr>
              <w:rPr>
                <w:rFonts w:ascii="Gisha" w:hAnsi="Gisha" w:cs="Gisha"/>
                <w:sz w:val="22"/>
                <w:szCs w:val="22"/>
              </w:rPr>
            </w:pPr>
          </w:p>
        </w:tc>
        <w:tc>
          <w:tcPr>
            <w:tcW w:w="6237" w:type="dxa"/>
          </w:tcPr>
          <w:p w14:paraId="4A06D5C3" w14:textId="77777777" w:rsidR="003D58B3" w:rsidRPr="00DB5FC4" w:rsidRDefault="003D58B3" w:rsidP="003D58B3">
            <w:pPr>
              <w:rPr>
                <w:rFonts w:ascii="Gisha" w:hAnsi="Gisha" w:cs="Gisha"/>
                <w:sz w:val="22"/>
                <w:szCs w:val="22"/>
              </w:rPr>
            </w:pPr>
          </w:p>
        </w:tc>
      </w:tr>
      <w:tr w:rsidR="003D58B3" w:rsidRPr="00DB5FC4" w14:paraId="0C840177" w14:textId="77777777" w:rsidTr="00BB68B0">
        <w:tc>
          <w:tcPr>
            <w:tcW w:w="3227" w:type="dxa"/>
          </w:tcPr>
          <w:p w14:paraId="4E9701ED"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 Phone</w:t>
            </w:r>
          </w:p>
        </w:tc>
        <w:tc>
          <w:tcPr>
            <w:tcW w:w="6237" w:type="dxa"/>
          </w:tcPr>
          <w:p w14:paraId="1231B014" w14:textId="77777777" w:rsidR="003D58B3" w:rsidRPr="00DB5FC4" w:rsidRDefault="003D58B3" w:rsidP="003D58B3">
            <w:pPr>
              <w:rPr>
                <w:rFonts w:ascii="Gisha" w:hAnsi="Gisha" w:cs="Gisha"/>
                <w:sz w:val="22"/>
                <w:szCs w:val="22"/>
              </w:rPr>
            </w:pPr>
          </w:p>
          <w:p w14:paraId="173CA49E" w14:textId="77777777" w:rsidR="003D58B3" w:rsidRPr="00DB5FC4" w:rsidRDefault="003D58B3" w:rsidP="003D58B3">
            <w:pPr>
              <w:rPr>
                <w:rFonts w:ascii="Gisha" w:hAnsi="Gisha" w:cs="Gisha"/>
                <w:sz w:val="22"/>
                <w:szCs w:val="22"/>
              </w:rPr>
            </w:pPr>
          </w:p>
        </w:tc>
      </w:tr>
      <w:tr w:rsidR="003D58B3" w:rsidRPr="00DB5FC4" w14:paraId="5522AF90" w14:textId="77777777" w:rsidTr="00BB68B0">
        <w:tc>
          <w:tcPr>
            <w:tcW w:w="3227" w:type="dxa"/>
          </w:tcPr>
          <w:p w14:paraId="3F38F152" w14:textId="77777777" w:rsidR="003D58B3" w:rsidRPr="00DB5FC4" w:rsidRDefault="003D58B3" w:rsidP="003D58B3">
            <w:pPr>
              <w:rPr>
                <w:rFonts w:ascii="Gisha" w:hAnsi="Gisha" w:cs="Gisha"/>
                <w:sz w:val="22"/>
                <w:szCs w:val="22"/>
              </w:rPr>
            </w:pPr>
            <w:r w:rsidRPr="00DB5FC4">
              <w:rPr>
                <w:rFonts w:ascii="Gisha" w:hAnsi="Gisha" w:cs="Gisha" w:hint="cs"/>
                <w:sz w:val="22"/>
                <w:szCs w:val="22"/>
              </w:rPr>
              <w:t>Work Phone</w:t>
            </w:r>
          </w:p>
          <w:p w14:paraId="068EAE62" w14:textId="77777777" w:rsidR="003D58B3" w:rsidRPr="00DB5FC4" w:rsidRDefault="003D58B3" w:rsidP="003D58B3">
            <w:pPr>
              <w:rPr>
                <w:rFonts w:ascii="Gisha" w:hAnsi="Gisha" w:cs="Gisha"/>
                <w:sz w:val="22"/>
                <w:szCs w:val="22"/>
              </w:rPr>
            </w:pPr>
          </w:p>
        </w:tc>
        <w:tc>
          <w:tcPr>
            <w:tcW w:w="6237" w:type="dxa"/>
          </w:tcPr>
          <w:p w14:paraId="2AC4A60B" w14:textId="77777777" w:rsidR="003D58B3" w:rsidRPr="00DB5FC4" w:rsidRDefault="003D58B3" w:rsidP="003D58B3">
            <w:pPr>
              <w:rPr>
                <w:rFonts w:ascii="Gisha" w:hAnsi="Gisha" w:cs="Gisha"/>
                <w:sz w:val="22"/>
                <w:szCs w:val="22"/>
              </w:rPr>
            </w:pPr>
          </w:p>
        </w:tc>
      </w:tr>
      <w:tr w:rsidR="003D58B3" w:rsidRPr="00DB5FC4" w14:paraId="627B9355" w14:textId="77777777" w:rsidTr="00BB68B0">
        <w:tc>
          <w:tcPr>
            <w:tcW w:w="3227" w:type="dxa"/>
          </w:tcPr>
          <w:p w14:paraId="2EB610AA" w14:textId="77777777" w:rsidR="003D58B3" w:rsidRPr="00DB5FC4" w:rsidRDefault="003D58B3" w:rsidP="003D58B3">
            <w:pPr>
              <w:rPr>
                <w:rFonts w:ascii="Gisha" w:hAnsi="Gisha" w:cs="Gisha"/>
                <w:sz w:val="22"/>
                <w:szCs w:val="22"/>
              </w:rPr>
            </w:pPr>
            <w:r w:rsidRPr="00DB5FC4">
              <w:rPr>
                <w:rFonts w:ascii="Gisha" w:hAnsi="Gisha" w:cs="Gisha" w:hint="cs"/>
                <w:sz w:val="22"/>
                <w:szCs w:val="22"/>
              </w:rPr>
              <w:t>Mobile</w:t>
            </w:r>
          </w:p>
          <w:p w14:paraId="19AA0C12" w14:textId="77777777" w:rsidR="003D58B3" w:rsidRPr="00DB5FC4" w:rsidRDefault="003D58B3" w:rsidP="003D58B3">
            <w:pPr>
              <w:rPr>
                <w:rFonts w:ascii="Gisha" w:hAnsi="Gisha" w:cs="Gisha"/>
                <w:sz w:val="22"/>
                <w:szCs w:val="22"/>
              </w:rPr>
            </w:pPr>
          </w:p>
        </w:tc>
        <w:tc>
          <w:tcPr>
            <w:tcW w:w="6237" w:type="dxa"/>
          </w:tcPr>
          <w:p w14:paraId="2B9DDEDD" w14:textId="77777777" w:rsidR="003D58B3" w:rsidRPr="00DB5FC4" w:rsidRDefault="003D58B3" w:rsidP="003D58B3">
            <w:pPr>
              <w:rPr>
                <w:rFonts w:ascii="Gisha" w:hAnsi="Gisha" w:cs="Gisha"/>
                <w:sz w:val="22"/>
                <w:szCs w:val="22"/>
              </w:rPr>
            </w:pPr>
          </w:p>
        </w:tc>
      </w:tr>
      <w:tr w:rsidR="003D58B3" w:rsidRPr="00DB5FC4" w14:paraId="3227361A" w14:textId="77777777" w:rsidTr="00BB68B0">
        <w:tc>
          <w:tcPr>
            <w:tcW w:w="3227" w:type="dxa"/>
          </w:tcPr>
          <w:p w14:paraId="39D015EC" w14:textId="77777777" w:rsidR="003D58B3" w:rsidRPr="00DB5FC4" w:rsidRDefault="003D58B3" w:rsidP="003D58B3">
            <w:pPr>
              <w:rPr>
                <w:rFonts w:ascii="Gisha" w:hAnsi="Gisha" w:cs="Gisha"/>
                <w:sz w:val="22"/>
                <w:szCs w:val="22"/>
              </w:rPr>
            </w:pPr>
            <w:r w:rsidRPr="00DB5FC4">
              <w:rPr>
                <w:rFonts w:ascii="Gisha" w:hAnsi="Gisha" w:cs="Gisha" w:hint="cs"/>
                <w:sz w:val="22"/>
                <w:szCs w:val="22"/>
              </w:rPr>
              <w:t>Priority Contact No.</w:t>
            </w:r>
          </w:p>
          <w:p w14:paraId="7EE5C3BD" w14:textId="77777777" w:rsidR="003D58B3" w:rsidRPr="00DB5FC4" w:rsidRDefault="003D58B3" w:rsidP="003D58B3">
            <w:pPr>
              <w:rPr>
                <w:rFonts w:ascii="Gisha" w:hAnsi="Gisha" w:cs="Gisha"/>
                <w:sz w:val="22"/>
                <w:szCs w:val="22"/>
              </w:rPr>
            </w:pPr>
          </w:p>
        </w:tc>
        <w:tc>
          <w:tcPr>
            <w:tcW w:w="6237" w:type="dxa"/>
          </w:tcPr>
          <w:p w14:paraId="4F933507"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Home/Work/Mobile</w:t>
            </w:r>
          </w:p>
          <w:p w14:paraId="5D6621B0" w14:textId="77777777" w:rsidR="003D58B3" w:rsidRPr="00DB5FC4" w:rsidRDefault="003D58B3" w:rsidP="003D58B3">
            <w:pPr>
              <w:rPr>
                <w:rFonts w:ascii="Gisha" w:hAnsi="Gisha" w:cs="Gisha"/>
                <w:sz w:val="14"/>
                <w:szCs w:val="14"/>
              </w:rPr>
            </w:pPr>
            <w:r w:rsidRPr="00DB5FC4">
              <w:rPr>
                <w:rFonts w:ascii="Gisha" w:hAnsi="Gisha" w:cs="Gisha" w:hint="cs"/>
                <w:sz w:val="14"/>
                <w:szCs w:val="14"/>
              </w:rPr>
              <w:t>(</w:t>
            </w:r>
            <w:r w:rsidRPr="00DB5FC4">
              <w:rPr>
                <w:rFonts w:ascii="Gisha" w:hAnsi="Gisha" w:cs="Gisha" w:hint="cs"/>
                <w:i/>
                <w:sz w:val="14"/>
                <w:szCs w:val="14"/>
              </w:rPr>
              <w:t>Please circle)</w:t>
            </w:r>
          </w:p>
        </w:tc>
      </w:tr>
    </w:tbl>
    <w:p w14:paraId="25536321" w14:textId="77777777" w:rsidR="003D58B3" w:rsidRPr="00DB5FC4" w:rsidRDefault="003D58B3" w:rsidP="003D58B3">
      <w:pPr>
        <w:jc w:val="center"/>
        <w:rPr>
          <w:rFonts w:ascii="Gisha" w:hAnsi="Gisha" w:cs="Gisha"/>
          <w:b/>
          <w:sz w:val="22"/>
          <w:szCs w:val="22"/>
        </w:rPr>
      </w:pPr>
    </w:p>
    <w:p w14:paraId="0B25CC3D" w14:textId="77777777" w:rsidR="001F5B5F" w:rsidRPr="00DB5FC4" w:rsidRDefault="001F5B5F" w:rsidP="001F5B5F">
      <w:pPr>
        <w:ind w:right="282"/>
        <w:jc w:val="both"/>
        <w:rPr>
          <w:rFonts w:ascii="Gisha" w:hAnsi="Gisha" w:cs="Gisha"/>
          <w:sz w:val="18"/>
          <w:szCs w:val="18"/>
        </w:rPr>
      </w:pPr>
      <w:r w:rsidRPr="00DB5FC4">
        <w:rPr>
          <w:rFonts w:ascii="Gisha" w:hAnsi="Gisha" w:cs="Gisha" w:hint="cs"/>
          <w:sz w:val="18"/>
          <w:szCs w:val="18"/>
        </w:rPr>
        <w:t xml:space="preserve">Please provide the name(s) of the persons who may collect your child or who should be contacted in the event of an emergency in priority order. Priority contacts need to be local so that they </w:t>
      </w:r>
      <w:proofErr w:type="gramStart"/>
      <w:r w:rsidRPr="00DB5FC4">
        <w:rPr>
          <w:rFonts w:ascii="Gisha" w:hAnsi="Gisha" w:cs="Gisha" w:hint="cs"/>
          <w:sz w:val="18"/>
          <w:szCs w:val="18"/>
        </w:rPr>
        <w:t>are able to</w:t>
      </w:r>
      <w:proofErr w:type="gramEnd"/>
      <w:r w:rsidRPr="00DB5FC4">
        <w:rPr>
          <w:rFonts w:ascii="Gisha" w:hAnsi="Gisha" w:cs="Gisha" w:hint="cs"/>
          <w:sz w:val="18"/>
          <w:szCs w:val="18"/>
        </w:rPr>
        <w:t xml:space="preserve"> collect your child if needed.  Additionally, please note whether the contact names provided have parental responsibility.  </w:t>
      </w:r>
    </w:p>
    <w:p w14:paraId="5012F3A9" w14:textId="77777777" w:rsidR="0040112C" w:rsidRPr="00DB5FC4" w:rsidRDefault="0040112C" w:rsidP="0040112C">
      <w:pPr>
        <w:ind w:right="282"/>
        <w:jc w:val="both"/>
        <w:rPr>
          <w:rFonts w:ascii="Gisha" w:hAnsi="Gisha" w:cs="Gisha"/>
          <w:sz w:val="18"/>
          <w:szCs w:val="18"/>
        </w:rPr>
      </w:pPr>
    </w:p>
    <w:p w14:paraId="021A85D9"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Both parents’ details must be provided unless there is a valid legal reason not to so.</w:t>
      </w:r>
    </w:p>
    <w:p w14:paraId="4E8D7514" w14:textId="77777777" w:rsidR="0040112C" w:rsidRPr="00DB5FC4" w:rsidRDefault="0040112C" w:rsidP="0040112C">
      <w:pPr>
        <w:ind w:right="282"/>
        <w:jc w:val="both"/>
        <w:rPr>
          <w:rFonts w:ascii="Gisha" w:hAnsi="Gisha" w:cs="Gisha"/>
          <w:sz w:val="18"/>
          <w:szCs w:val="18"/>
        </w:rPr>
      </w:pPr>
    </w:p>
    <w:p w14:paraId="23D1504B"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proofErr w:type="gramStart"/>
      <w:r w:rsidRPr="00DB5FC4">
        <w:rPr>
          <w:rFonts w:ascii="Gisha" w:hAnsi="Gisha" w:cs="Gisha" w:hint="cs"/>
          <w:sz w:val="18"/>
          <w:szCs w:val="18"/>
        </w:rPr>
        <w:t>subsequent to</w:t>
      </w:r>
      <w:proofErr w:type="gramEnd"/>
      <w:r w:rsidRPr="00DB5FC4">
        <w:rPr>
          <w:rFonts w:ascii="Gisha" w:hAnsi="Gisha" w:cs="Gisha" w:hint="cs"/>
          <w:sz w:val="18"/>
          <w:szCs w:val="18"/>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3002176D" w14:textId="77777777" w:rsidR="0040112C" w:rsidRPr="00DB5FC4" w:rsidRDefault="0040112C" w:rsidP="0040112C">
      <w:pPr>
        <w:jc w:val="both"/>
        <w:rPr>
          <w:rFonts w:ascii="Gisha" w:hAnsi="Gisha" w:cs="Gisha"/>
          <w:sz w:val="18"/>
          <w:szCs w:val="18"/>
        </w:rPr>
      </w:pPr>
    </w:p>
    <w:p w14:paraId="5B4983B1" w14:textId="77777777" w:rsidR="003D58B3" w:rsidRPr="00DB5FC4" w:rsidRDefault="003D58B3" w:rsidP="003D58B3">
      <w:pPr>
        <w:jc w:val="center"/>
        <w:rPr>
          <w:rFonts w:ascii="Gisha" w:hAnsi="Gisha" w:cs="Gisha"/>
          <w:b/>
          <w:sz w:val="22"/>
          <w:szCs w:val="22"/>
        </w:rPr>
      </w:pPr>
    </w:p>
    <w:p w14:paraId="2E4E0800" w14:textId="77777777" w:rsidR="003D58B3" w:rsidRPr="00DB5FC4" w:rsidRDefault="003D58B3" w:rsidP="003D58B3">
      <w:pPr>
        <w:rPr>
          <w:rFonts w:ascii="Gisha" w:hAnsi="Gisha" w:cs="Gisha"/>
          <w:b/>
          <w:sz w:val="22"/>
          <w:szCs w:val="22"/>
        </w:rPr>
      </w:pPr>
      <w:r w:rsidRPr="00DB5FC4">
        <w:rPr>
          <w:rFonts w:ascii="Gisha" w:hAnsi="Gisha" w:cs="Gisha" w:hint="cs"/>
          <w:b/>
          <w:sz w:val="22"/>
          <w:szCs w:val="22"/>
        </w:rPr>
        <w:br w:type="page"/>
      </w:r>
    </w:p>
    <w:p w14:paraId="0295B4A8" w14:textId="77777777" w:rsidR="003D58B3" w:rsidRPr="00DB5FC4" w:rsidRDefault="003D58B3" w:rsidP="003D58B3">
      <w:pPr>
        <w:jc w:val="center"/>
        <w:rPr>
          <w:rFonts w:ascii="Gisha" w:hAnsi="Gisha" w:cs="Gisha"/>
          <w:b/>
          <w:sz w:val="22"/>
          <w:szCs w:val="22"/>
        </w:rPr>
      </w:pPr>
      <w:r w:rsidRPr="00DB5FC4">
        <w:rPr>
          <w:rFonts w:ascii="Gisha" w:hAnsi="Gisha" w:cs="Gisha" w:hint="cs"/>
          <w:b/>
          <w:sz w:val="22"/>
          <w:szCs w:val="22"/>
        </w:rPr>
        <w:lastRenderedPageBreak/>
        <w:t>Priority Contact 4</w:t>
      </w:r>
    </w:p>
    <w:p w14:paraId="44403D8A" w14:textId="77777777" w:rsidR="003D58B3" w:rsidRPr="00DB5FC4" w:rsidRDefault="003D58B3" w:rsidP="003D58B3">
      <w:pPr>
        <w:jc w:val="center"/>
        <w:rPr>
          <w:rFonts w:ascii="Gisha" w:hAnsi="Gisha" w:cs="Gisha"/>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6149"/>
      </w:tblGrid>
      <w:tr w:rsidR="003D58B3" w:rsidRPr="00DB5FC4" w14:paraId="0BA229E6" w14:textId="77777777" w:rsidTr="00BB68B0">
        <w:tc>
          <w:tcPr>
            <w:tcW w:w="3227" w:type="dxa"/>
          </w:tcPr>
          <w:p w14:paraId="6F85ACED" w14:textId="77777777" w:rsidR="003D58B3" w:rsidRPr="00DB5FC4" w:rsidRDefault="003D58B3" w:rsidP="003D58B3">
            <w:pPr>
              <w:rPr>
                <w:rFonts w:ascii="Gisha" w:hAnsi="Gisha" w:cs="Gisha"/>
                <w:sz w:val="22"/>
                <w:szCs w:val="22"/>
              </w:rPr>
            </w:pPr>
            <w:r w:rsidRPr="00DB5FC4">
              <w:rPr>
                <w:rFonts w:ascii="Gisha" w:hAnsi="Gisha" w:cs="Gisha" w:hint="cs"/>
                <w:sz w:val="22"/>
                <w:szCs w:val="22"/>
              </w:rPr>
              <w:t>Title</w:t>
            </w:r>
          </w:p>
          <w:p w14:paraId="7647F01D" w14:textId="77777777" w:rsidR="003D58B3" w:rsidRPr="00DB5FC4" w:rsidRDefault="003D58B3" w:rsidP="003D58B3">
            <w:pPr>
              <w:rPr>
                <w:rFonts w:ascii="Gisha" w:hAnsi="Gisha" w:cs="Gisha"/>
                <w:sz w:val="22"/>
                <w:szCs w:val="22"/>
              </w:rPr>
            </w:pPr>
          </w:p>
        </w:tc>
        <w:tc>
          <w:tcPr>
            <w:tcW w:w="6237" w:type="dxa"/>
          </w:tcPr>
          <w:p w14:paraId="40D377A7" w14:textId="77777777" w:rsidR="003D58B3" w:rsidRPr="00DB5FC4" w:rsidRDefault="003D58B3" w:rsidP="00293516">
            <w:pPr>
              <w:jc w:val="center"/>
              <w:rPr>
                <w:rFonts w:ascii="Gisha" w:hAnsi="Gisha" w:cs="Gisha"/>
                <w:sz w:val="22"/>
                <w:szCs w:val="22"/>
              </w:rPr>
            </w:pPr>
          </w:p>
        </w:tc>
      </w:tr>
      <w:tr w:rsidR="003D58B3" w:rsidRPr="00DB5FC4" w14:paraId="329F98AE" w14:textId="77777777" w:rsidTr="00BB68B0">
        <w:tc>
          <w:tcPr>
            <w:tcW w:w="3227" w:type="dxa"/>
          </w:tcPr>
          <w:p w14:paraId="672E0311" w14:textId="77777777" w:rsidR="003D58B3" w:rsidRPr="00DB5FC4" w:rsidRDefault="003D58B3" w:rsidP="003D58B3">
            <w:pPr>
              <w:rPr>
                <w:rFonts w:ascii="Gisha" w:hAnsi="Gisha" w:cs="Gisha"/>
                <w:sz w:val="22"/>
                <w:szCs w:val="22"/>
              </w:rPr>
            </w:pPr>
            <w:r w:rsidRPr="00DB5FC4">
              <w:rPr>
                <w:rFonts w:ascii="Gisha" w:hAnsi="Gisha" w:cs="Gisha" w:hint="cs"/>
                <w:sz w:val="22"/>
                <w:szCs w:val="22"/>
              </w:rPr>
              <w:t>First Name</w:t>
            </w:r>
          </w:p>
          <w:p w14:paraId="6B388AF3" w14:textId="77777777" w:rsidR="003D58B3" w:rsidRPr="00DB5FC4" w:rsidRDefault="003D58B3" w:rsidP="003D58B3">
            <w:pPr>
              <w:rPr>
                <w:rFonts w:ascii="Gisha" w:hAnsi="Gisha" w:cs="Gisha"/>
                <w:sz w:val="22"/>
                <w:szCs w:val="22"/>
              </w:rPr>
            </w:pPr>
          </w:p>
        </w:tc>
        <w:tc>
          <w:tcPr>
            <w:tcW w:w="6237" w:type="dxa"/>
          </w:tcPr>
          <w:p w14:paraId="73377C11" w14:textId="77777777" w:rsidR="003D58B3" w:rsidRPr="00DB5FC4" w:rsidRDefault="003D58B3" w:rsidP="003D58B3">
            <w:pPr>
              <w:rPr>
                <w:rFonts w:ascii="Gisha" w:hAnsi="Gisha" w:cs="Gisha"/>
                <w:sz w:val="22"/>
                <w:szCs w:val="22"/>
              </w:rPr>
            </w:pPr>
          </w:p>
        </w:tc>
      </w:tr>
      <w:tr w:rsidR="003D58B3" w:rsidRPr="00DB5FC4" w14:paraId="1D5E6A92" w14:textId="77777777" w:rsidTr="00BB68B0">
        <w:tc>
          <w:tcPr>
            <w:tcW w:w="3227" w:type="dxa"/>
          </w:tcPr>
          <w:p w14:paraId="2FB11278" w14:textId="77777777" w:rsidR="003D58B3" w:rsidRPr="00DB5FC4" w:rsidRDefault="003D58B3" w:rsidP="003D58B3">
            <w:pPr>
              <w:rPr>
                <w:rFonts w:ascii="Gisha" w:hAnsi="Gisha" w:cs="Gisha"/>
                <w:sz w:val="22"/>
                <w:szCs w:val="22"/>
              </w:rPr>
            </w:pPr>
            <w:r w:rsidRPr="00DB5FC4">
              <w:rPr>
                <w:rFonts w:ascii="Gisha" w:hAnsi="Gisha" w:cs="Gisha" w:hint="cs"/>
                <w:sz w:val="22"/>
                <w:szCs w:val="22"/>
              </w:rPr>
              <w:t>Surname</w:t>
            </w:r>
          </w:p>
          <w:p w14:paraId="371E5578" w14:textId="77777777" w:rsidR="003D58B3" w:rsidRPr="00DB5FC4" w:rsidRDefault="003D58B3" w:rsidP="003D58B3">
            <w:pPr>
              <w:rPr>
                <w:rFonts w:ascii="Gisha" w:hAnsi="Gisha" w:cs="Gisha"/>
                <w:sz w:val="22"/>
                <w:szCs w:val="22"/>
              </w:rPr>
            </w:pPr>
          </w:p>
        </w:tc>
        <w:tc>
          <w:tcPr>
            <w:tcW w:w="6237" w:type="dxa"/>
          </w:tcPr>
          <w:p w14:paraId="21C1A833" w14:textId="77777777" w:rsidR="003D58B3" w:rsidRPr="00DB5FC4" w:rsidRDefault="003D58B3" w:rsidP="003D58B3">
            <w:pPr>
              <w:rPr>
                <w:rFonts w:ascii="Gisha" w:hAnsi="Gisha" w:cs="Gisha"/>
                <w:sz w:val="22"/>
                <w:szCs w:val="22"/>
              </w:rPr>
            </w:pPr>
          </w:p>
        </w:tc>
      </w:tr>
      <w:tr w:rsidR="003D58B3" w:rsidRPr="00DB5FC4" w14:paraId="5237B59E" w14:textId="77777777" w:rsidTr="00BB68B0">
        <w:tc>
          <w:tcPr>
            <w:tcW w:w="3227" w:type="dxa"/>
          </w:tcPr>
          <w:p w14:paraId="4A2B25CD" w14:textId="77777777" w:rsidR="003D58B3" w:rsidRPr="00DB5FC4" w:rsidRDefault="003D58B3" w:rsidP="003D58B3">
            <w:pPr>
              <w:rPr>
                <w:rFonts w:ascii="Gisha" w:hAnsi="Gisha" w:cs="Gisha"/>
                <w:sz w:val="22"/>
                <w:szCs w:val="22"/>
              </w:rPr>
            </w:pPr>
            <w:r w:rsidRPr="00DB5FC4">
              <w:rPr>
                <w:rFonts w:ascii="Gisha" w:hAnsi="Gisha" w:cs="Gisha" w:hint="cs"/>
                <w:sz w:val="22"/>
                <w:szCs w:val="22"/>
              </w:rPr>
              <w:t>Relationship to child</w:t>
            </w:r>
          </w:p>
          <w:p w14:paraId="7455FD3D" w14:textId="77777777" w:rsidR="003D58B3" w:rsidRPr="00DB5FC4" w:rsidRDefault="003D58B3" w:rsidP="003D58B3">
            <w:pPr>
              <w:rPr>
                <w:rFonts w:ascii="Gisha" w:hAnsi="Gisha" w:cs="Gisha"/>
                <w:sz w:val="22"/>
                <w:szCs w:val="22"/>
              </w:rPr>
            </w:pPr>
          </w:p>
        </w:tc>
        <w:tc>
          <w:tcPr>
            <w:tcW w:w="6237" w:type="dxa"/>
          </w:tcPr>
          <w:p w14:paraId="21E11036" w14:textId="77777777" w:rsidR="003D58B3" w:rsidRPr="00DB5FC4" w:rsidRDefault="003D58B3" w:rsidP="003D58B3">
            <w:pPr>
              <w:rPr>
                <w:rFonts w:ascii="Gisha" w:hAnsi="Gisha" w:cs="Gisha"/>
                <w:sz w:val="22"/>
                <w:szCs w:val="22"/>
              </w:rPr>
            </w:pPr>
          </w:p>
        </w:tc>
      </w:tr>
      <w:tr w:rsidR="003D58B3" w:rsidRPr="00DB5FC4" w14:paraId="476E6444" w14:textId="77777777" w:rsidTr="00BB68B0">
        <w:tc>
          <w:tcPr>
            <w:tcW w:w="3227" w:type="dxa"/>
          </w:tcPr>
          <w:p w14:paraId="3E3F4B9C" w14:textId="77777777" w:rsidR="003D58B3" w:rsidRPr="00DB5FC4" w:rsidRDefault="000B0035" w:rsidP="003D58B3">
            <w:pPr>
              <w:rPr>
                <w:rFonts w:ascii="Gisha" w:hAnsi="Gisha" w:cs="Gisha"/>
                <w:sz w:val="22"/>
                <w:szCs w:val="22"/>
              </w:rPr>
            </w:pPr>
            <w:r w:rsidRPr="00DB5FC4">
              <w:rPr>
                <w:rFonts w:ascii="Gisha" w:hAnsi="Gisha" w:cs="Gisha" w:hint="cs"/>
                <w:sz w:val="22"/>
                <w:szCs w:val="22"/>
              </w:rPr>
              <w:t xml:space="preserve">Parental </w:t>
            </w:r>
            <w:proofErr w:type="gramStart"/>
            <w:r w:rsidRPr="00DB5FC4">
              <w:rPr>
                <w:rFonts w:ascii="Gisha" w:hAnsi="Gisha" w:cs="Gisha" w:hint="cs"/>
                <w:sz w:val="22"/>
                <w:szCs w:val="22"/>
              </w:rPr>
              <w:t>R</w:t>
            </w:r>
            <w:r w:rsidR="003D58B3" w:rsidRPr="00DB5FC4">
              <w:rPr>
                <w:rFonts w:ascii="Gisha" w:hAnsi="Gisha" w:cs="Gisha" w:hint="cs"/>
                <w:sz w:val="22"/>
                <w:szCs w:val="22"/>
              </w:rPr>
              <w:t>esponsibility?</w:t>
            </w:r>
            <w:r w:rsidRPr="00DB5FC4">
              <w:rPr>
                <w:rFonts w:ascii="Gisha" w:hAnsi="Gisha" w:cs="Gisha" w:hint="cs"/>
                <w:sz w:val="22"/>
                <w:szCs w:val="22"/>
              </w:rPr>
              <w:t>*</w:t>
            </w:r>
            <w:proofErr w:type="gramEnd"/>
          </w:p>
          <w:p w14:paraId="1D447804" w14:textId="77777777" w:rsidR="003D58B3" w:rsidRPr="00DB5FC4" w:rsidRDefault="003D58B3" w:rsidP="003D58B3">
            <w:pPr>
              <w:rPr>
                <w:rFonts w:ascii="Gisha" w:hAnsi="Gisha" w:cs="Gisha"/>
                <w:i/>
                <w:sz w:val="22"/>
                <w:szCs w:val="22"/>
              </w:rPr>
            </w:pPr>
          </w:p>
          <w:p w14:paraId="66BCEAD9" w14:textId="77777777" w:rsidR="003D58B3" w:rsidRPr="00DB5FC4" w:rsidRDefault="003D58B3" w:rsidP="003D58B3">
            <w:pPr>
              <w:rPr>
                <w:rFonts w:ascii="Gisha" w:hAnsi="Gisha" w:cs="Gisha"/>
                <w:i/>
                <w:sz w:val="22"/>
                <w:szCs w:val="22"/>
              </w:rPr>
            </w:pPr>
          </w:p>
        </w:tc>
        <w:tc>
          <w:tcPr>
            <w:tcW w:w="6237" w:type="dxa"/>
          </w:tcPr>
          <w:p w14:paraId="788A65EA" w14:textId="77777777" w:rsidR="003D58B3" w:rsidRPr="00DB5FC4" w:rsidRDefault="003D58B3" w:rsidP="003D58B3">
            <w:pPr>
              <w:rPr>
                <w:rFonts w:ascii="Gisha" w:hAnsi="Gisha" w:cs="Gisha"/>
                <w:sz w:val="22"/>
                <w:szCs w:val="22"/>
              </w:rPr>
            </w:pPr>
            <w:r w:rsidRPr="00DB5FC4">
              <w:rPr>
                <w:rFonts w:ascii="Gisha" w:hAnsi="Gisha" w:cs="Gisha" w:hint="cs"/>
                <w:sz w:val="22"/>
                <w:szCs w:val="22"/>
              </w:rPr>
              <w:t>Yes/No</w:t>
            </w:r>
          </w:p>
          <w:p w14:paraId="7074AF1A" w14:textId="77777777" w:rsidR="003D58B3" w:rsidRPr="00DB5FC4" w:rsidRDefault="003D58B3" w:rsidP="003D58B3">
            <w:pPr>
              <w:rPr>
                <w:rFonts w:ascii="Gisha" w:hAnsi="Gisha" w:cs="Gisha"/>
                <w:i/>
                <w:sz w:val="18"/>
                <w:szCs w:val="18"/>
              </w:rPr>
            </w:pPr>
            <w:r w:rsidRPr="00DB5FC4">
              <w:rPr>
                <w:rFonts w:ascii="Gisha" w:hAnsi="Gisha" w:cs="Gisha" w:hint="cs"/>
                <w:i/>
                <w:sz w:val="18"/>
                <w:szCs w:val="18"/>
              </w:rPr>
              <w:t>(Please delete as appropriate)</w:t>
            </w:r>
          </w:p>
        </w:tc>
      </w:tr>
      <w:tr w:rsidR="003D58B3" w:rsidRPr="00DB5FC4" w14:paraId="152EBE8D" w14:textId="77777777" w:rsidTr="00BB68B0">
        <w:tc>
          <w:tcPr>
            <w:tcW w:w="3227" w:type="dxa"/>
          </w:tcPr>
          <w:p w14:paraId="71096D3A" w14:textId="77777777" w:rsidR="003D58B3" w:rsidRPr="00DB5FC4" w:rsidRDefault="003D58B3" w:rsidP="003D58B3">
            <w:pPr>
              <w:rPr>
                <w:rFonts w:ascii="Gisha" w:hAnsi="Gisha" w:cs="Gisha"/>
                <w:sz w:val="22"/>
                <w:szCs w:val="22"/>
              </w:rPr>
            </w:pPr>
            <w:r w:rsidRPr="00DB5FC4">
              <w:rPr>
                <w:rFonts w:ascii="Gisha" w:hAnsi="Gisha" w:cs="Gisha" w:hint="cs"/>
                <w:sz w:val="22"/>
                <w:szCs w:val="22"/>
              </w:rPr>
              <w:t>Address</w:t>
            </w:r>
          </w:p>
          <w:p w14:paraId="11B032D3" w14:textId="77777777" w:rsidR="003D58B3" w:rsidRPr="00DB5FC4" w:rsidRDefault="003D58B3" w:rsidP="003D58B3">
            <w:pPr>
              <w:rPr>
                <w:rFonts w:ascii="Gisha" w:hAnsi="Gisha" w:cs="Gisha"/>
                <w:i/>
                <w:sz w:val="18"/>
                <w:szCs w:val="18"/>
              </w:rPr>
            </w:pPr>
            <w:r w:rsidRPr="00DB5FC4">
              <w:rPr>
                <w:rFonts w:ascii="Gisha" w:hAnsi="Gisha" w:cs="Gisha" w:hint="cs"/>
                <w:i/>
                <w:sz w:val="18"/>
                <w:szCs w:val="18"/>
              </w:rPr>
              <w:t>(Please state if same as child)</w:t>
            </w:r>
          </w:p>
          <w:p w14:paraId="2F9A79BB" w14:textId="77777777" w:rsidR="003D58B3" w:rsidRPr="00DB5FC4" w:rsidRDefault="003D58B3" w:rsidP="003D58B3">
            <w:pPr>
              <w:rPr>
                <w:rFonts w:ascii="Gisha" w:hAnsi="Gisha" w:cs="Gisha"/>
                <w:sz w:val="22"/>
                <w:szCs w:val="22"/>
              </w:rPr>
            </w:pPr>
          </w:p>
          <w:p w14:paraId="543CD3CC" w14:textId="77777777" w:rsidR="003D58B3" w:rsidRPr="00DB5FC4" w:rsidRDefault="003D58B3" w:rsidP="003D58B3">
            <w:pPr>
              <w:rPr>
                <w:rFonts w:ascii="Gisha" w:hAnsi="Gisha" w:cs="Gisha"/>
                <w:sz w:val="22"/>
                <w:szCs w:val="22"/>
              </w:rPr>
            </w:pPr>
          </w:p>
          <w:p w14:paraId="3C962349" w14:textId="77777777" w:rsidR="003D58B3" w:rsidRPr="00DB5FC4" w:rsidRDefault="003D58B3" w:rsidP="003D58B3">
            <w:pPr>
              <w:rPr>
                <w:rFonts w:ascii="Gisha" w:hAnsi="Gisha" w:cs="Gisha"/>
                <w:sz w:val="22"/>
                <w:szCs w:val="22"/>
              </w:rPr>
            </w:pPr>
          </w:p>
          <w:p w14:paraId="66D469C1" w14:textId="77777777" w:rsidR="003D58B3" w:rsidRPr="00DB5FC4" w:rsidRDefault="003D58B3" w:rsidP="003D58B3">
            <w:pPr>
              <w:rPr>
                <w:rFonts w:ascii="Gisha" w:hAnsi="Gisha" w:cs="Gisha"/>
                <w:sz w:val="22"/>
                <w:szCs w:val="22"/>
              </w:rPr>
            </w:pPr>
          </w:p>
        </w:tc>
        <w:tc>
          <w:tcPr>
            <w:tcW w:w="6237" w:type="dxa"/>
          </w:tcPr>
          <w:p w14:paraId="7DEA00D4" w14:textId="77777777" w:rsidR="003D58B3" w:rsidRPr="00DB5FC4" w:rsidRDefault="003D58B3" w:rsidP="003D58B3">
            <w:pPr>
              <w:rPr>
                <w:rFonts w:ascii="Gisha" w:hAnsi="Gisha" w:cs="Gisha"/>
                <w:sz w:val="22"/>
                <w:szCs w:val="22"/>
              </w:rPr>
            </w:pPr>
          </w:p>
        </w:tc>
      </w:tr>
      <w:tr w:rsidR="003D58B3" w:rsidRPr="00DB5FC4" w14:paraId="788A99FA" w14:textId="77777777" w:rsidTr="00BB68B0">
        <w:tc>
          <w:tcPr>
            <w:tcW w:w="3227" w:type="dxa"/>
          </w:tcPr>
          <w:p w14:paraId="3D50F2AD" w14:textId="77777777" w:rsidR="003D58B3" w:rsidRPr="00DB5FC4" w:rsidRDefault="003D58B3" w:rsidP="003D58B3">
            <w:pPr>
              <w:rPr>
                <w:rFonts w:ascii="Gisha" w:hAnsi="Gisha" w:cs="Gisha"/>
                <w:sz w:val="22"/>
                <w:szCs w:val="22"/>
              </w:rPr>
            </w:pPr>
            <w:r w:rsidRPr="00DB5FC4">
              <w:rPr>
                <w:rFonts w:ascii="Gisha" w:hAnsi="Gisha" w:cs="Gisha" w:hint="cs"/>
                <w:sz w:val="22"/>
                <w:szCs w:val="22"/>
              </w:rPr>
              <w:t>Email</w:t>
            </w:r>
          </w:p>
          <w:p w14:paraId="657AAD50" w14:textId="77777777" w:rsidR="003D58B3" w:rsidRPr="00DB5FC4" w:rsidRDefault="003D58B3" w:rsidP="003D58B3">
            <w:pPr>
              <w:rPr>
                <w:rFonts w:ascii="Gisha" w:hAnsi="Gisha" w:cs="Gisha"/>
                <w:sz w:val="22"/>
                <w:szCs w:val="22"/>
              </w:rPr>
            </w:pPr>
          </w:p>
        </w:tc>
        <w:tc>
          <w:tcPr>
            <w:tcW w:w="6237" w:type="dxa"/>
          </w:tcPr>
          <w:p w14:paraId="2E57C76E" w14:textId="77777777" w:rsidR="003D58B3" w:rsidRPr="00DB5FC4" w:rsidRDefault="003D58B3" w:rsidP="003D58B3">
            <w:pPr>
              <w:rPr>
                <w:rFonts w:ascii="Gisha" w:hAnsi="Gisha" w:cs="Gisha"/>
                <w:sz w:val="22"/>
                <w:szCs w:val="22"/>
              </w:rPr>
            </w:pPr>
          </w:p>
        </w:tc>
      </w:tr>
      <w:tr w:rsidR="003D58B3" w:rsidRPr="00DB5FC4" w14:paraId="1B70CC3F" w14:textId="77777777" w:rsidTr="00BB68B0">
        <w:tc>
          <w:tcPr>
            <w:tcW w:w="3227" w:type="dxa"/>
          </w:tcPr>
          <w:p w14:paraId="784215E9"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 Phone</w:t>
            </w:r>
          </w:p>
        </w:tc>
        <w:tc>
          <w:tcPr>
            <w:tcW w:w="6237" w:type="dxa"/>
          </w:tcPr>
          <w:p w14:paraId="1A4F82DC" w14:textId="77777777" w:rsidR="003D58B3" w:rsidRPr="00DB5FC4" w:rsidRDefault="003D58B3" w:rsidP="003D58B3">
            <w:pPr>
              <w:rPr>
                <w:rFonts w:ascii="Gisha" w:hAnsi="Gisha" w:cs="Gisha"/>
                <w:sz w:val="22"/>
                <w:szCs w:val="22"/>
              </w:rPr>
            </w:pPr>
          </w:p>
          <w:p w14:paraId="775BE518" w14:textId="77777777" w:rsidR="003D58B3" w:rsidRPr="00DB5FC4" w:rsidRDefault="003D58B3" w:rsidP="003D58B3">
            <w:pPr>
              <w:rPr>
                <w:rFonts w:ascii="Gisha" w:hAnsi="Gisha" w:cs="Gisha"/>
                <w:sz w:val="22"/>
                <w:szCs w:val="22"/>
              </w:rPr>
            </w:pPr>
          </w:p>
        </w:tc>
      </w:tr>
      <w:tr w:rsidR="003D58B3" w:rsidRPr="00DB5FC4" w14:paraId="1039D138" w14:textId="77777777" w:rsidTr="00BB68B0">
        <w:tc>
          <w:tcPr>
            <w:tcW w:w="3227" w:type="dxa"/>
          </w:tcPr>
          <w:p w14:paraId="5158508C" w14:textId="77777777" w:rsidR="003D58B3" w:rsidRPr="00DB5FC4" w:rsidRDefault="003D58B3" w:rsidP="003D58B3">
            <w:pPr>
              <w:rPr>
                <w:rFonts w:ascii="Gisha" w:hAnsi="Gisha" w:cs="Gisha"/>
                <w:sz w:val="22"/>
                <w:szCs w:val="22"/>
              </w:rPr>
            </w:pPr>
            <w:r w:rsidRPr="00DB5FC4">
              <w:rPr>
                <w:rFonts w:ascii="Gisha" w:hAnsi="Gisha" w:cs="Gisha" w:hint="cs"/>
                <w:sz w:val="22"/>
                <w:szCs w:val="22"/>
              </w:rPr>
              <w:t>Work Phone</w:t>
            </w:r>
          </w:p>
          <w:p w14:paraId="4416E586" w14:textId="77777777" w:rsidR="003D58B3" w:rsidRPr="00DB5FC4" w:rsidRDefault="003D58B3" w:rsidP="003D58B3">
            <w:pPr>
              <w:rPr>
                <w:rFonts w:ascii="Gisha" w:hAnsi="Gisha" w:cs="Gisha"/>
                <w:sz w:val="22"/>
                <w:szCs w:val="22"/>
              </w:rPr>
            </w:pPr>
          </w:p>
        </w:tc>
        <w:tc>
          <w:tcPr>
            <w:tcW w:w="6237" w:type="dxa"/>
          </w:tcPr>
          <w:p w14:paraId="3D701747" w14:textId="77777777" w:rsidR="003D58B3" w:rsidRPr="00DB5FC4" w:rsidRDefault="003D58B3" w:rsidP="003D58B3">
            <w:pPr>
              <w:rPr>
                <w:rFonts w:ascii="Gisha" w:hAnsi="Gisha" w:cs="Gisha"/>
                <w:sz w:val="22"/>
                <w:szCs w:val="22"/>
              </w:rPr>
            </w:pPr>
          </w:p>
        </w:tc>
      </w:tr>
      <w:tr w:rsidR="003D58B3" w:rsidRPr="00DB5FC4" w14:paraId="2AC40F80" w14:textId="77777777" w:rsidTr="00BB68B0">
        <w:tc>
          <w:tcPr>
            <w:tcW w:w="3227" w:type="dxa"/>
          </w:tcPr>
          <w:p w14:paraId="151BFD54" w14:textId="77777777" w:rsidR="003D58B3" w:rsidRPr="00DB5FC4" w:rsidRDefault="003D58B3" w:rsidP="003D58B3">
            <w:pPr>
              <w:rPr>
                <w:rFonts w:ascii="Gisha" w:hAnsi="Gisha" w:cs="Gisha"/>
                <w:sz w:val="22"/>
                <w:szCs w:val="22"/>
              </w:rPr>
            </w:pPr>
            <w:r w:rsidRPr="00DB5FC4">
              <w:rPr>
                <w:rFonts w:ascii="Gisha" w:hAnsi="Gisha" w:cs="Gisha" w:hint="cs"/>
                <w:sz w:val="22"/>
                <w:szCs w:val="22"/>
              </w:rPr>
              <w:t>Mobile</w:t>
            </w:r>
          </w:p>
          <w:p w14:paraId="6DD24AE4" w14:textId="77777777" w:rsidR="003D58B3" w:rsidRPr="00DB5FC4" w:rsidRDefault="003D58B3" w:rsidP="003D58B3">
            <w:pPr>
              <w:rPr>
                <w:rFonts w:ascii="Gisha" w:hAnsi="Gisha" w:cs="Gisha"/>
                <w:sz w:val="22"/>
                <w:szCs w:val="22"/>
              </w:rPr>
            </w:pPr>
          </w:p>
        </w:tc>
        <w:tc>
          <w:tcPr>
            <w:tcW w:w="6237" w:type="dxa"/>
          </w:tcPr>
          <w:p w14:paraId="379002B1" w14:textId="77777777" w:rsidR="003D58B3" w:rsidRPr="00DB5FC4" w:rsidRDefault="003D58B3" w:rsidP="003D58B3">
            <w:pPr>
              <w:rPr>
                <w:rFonts w:ascii="Gisha" w:hAnsi="Gisha" w:cs="Gisha"/>
                <w:sz w:val="22"/>
                <w:szCs w:val="22"/>
              </w:rPr>
            </w:pPr>
          </w:p>
        </w:tc>
      </w:tr>
      <w:tr w:rsidR="003D58B3" w:rsidRPr="00DB5FC4" w14:paraId="37D97B9E" w14:textId="77777777" w:rsidTr="00BB68B0">
        <w:tc>
          <w:tcPr>
            <w:tcW w:w="3227" w:type="dxa"/>
          </w:tcPr>
          <w:p w14:paraId="3E937B1D" w14:textId="77777777" w:rsidR="003D58B3" w:rsidRPr="00DB5FC4" w:rsidRDefault="003D58B3" w:rsidP="003D58B3">
            <w:pPr>
              <w:rPr>
                <w:rFonts w:ascii="Gisha" w:hAnsi="Gisha" w:cs="Gisha"/>
                <w:sz w:val="22"/>
                <w:szCs w:val="22"/>
              </w:rPr>
            </w:pPr>
            <w:r w:rsidRPr="00DB5FC4">
              <w:rPr>
                <w:rFonts w:ascii="Gisha" w:hAnsi="Gisha" w:cs="Gisha" w:hint="cs"/>
                <w:sz w:val="22"/>
                <w:szCs w:val="22"/>
              </w:rPr>
              <w:t>Priority Contact No.</w:t>
            </w:r>
          </w:p>
          <w:p w14:paraId="3AE6EAAA" w14:textId="77777777" w:rsidR="003D58B3" w:rsidRPr="00DB5FC4" w:rsidRDefault="003D58B3" w:rsidP="003D58B3">
            <w:pPr>
              <w:rPr>
                <w:rFonts w:ascii="Gisha" w:hAnsi="Gisha" w:cs="Gisha"/>
                <w:sz w:val="22"/>
                <w:szCs w:val="22"/>
              </w:rPr>
            </w:pPr>
          </w:p>
        </w:tc>
        <w:tc>
          <w:tcPr>
            <w:tcW w:w="6237" w:type="dxa"/>
          </w:tcPr>
          <w:p w14:paraId="47C56183" w14:textId="77777777" w:rsidR="003D58B3" w:rsidRPr="00DB5FC4" w:rsidRDefault="003D58B3" w:rsidP="003D58B3">
            <w:pPr>
              <w:rPr>
                <w:rFonts w:ascii="Gisha" w:hAnsi="Gisha" w:cs="Gisha"/>
                <w:sz w:val="22"/>
                <w:szCs w:val="22"/>
              </w:rPr>
            </w:pPr>
            <w:r w:rsidRPr="00DB5FC4">
              <w:rPr>
                <w:rFonts w:ascii="Gisha" w:hAnsi="Gisha" w:cs="Gisha" w:hint="cs"/>
                <w:sz w:val="22"/>
                <w:szCs w:val="22"/>
              </w:rPr>
              <w:t>Home/Work/Mobile</w:t>
            </w:r>
          </w:p>
          <w:p w14:paraId="7A3AABB0" w14:textId="77777777" w:rsidR="003D58B3" w:rsidRPr="00DB5FC4" w:rsidRDefault="003D58B3" w:rsidP="003D58B3">
            <w:pPr>
              <w:rPr>
                <w:rFonts w:ascii="Gisha" w:hAnsi="Gisha" w:cs="Gisha"/>
                <w:sz w:val="18"/>
                <w:szCs w:val="18"/>
              </w:rPr>
            </w:pPr>
            <w:r w:rsidRPr="00DB5FC4">
              <w:rPr>
                <w:rFonts w:ascii="Gisha" w:hAnsi="Gisha" w:cs="Gisha" w:hint="cs"/>
                <w:sz w:val="18"/>
                <w:szCs w:val="18"/>
              </w:rPr>
              <w:t>(</w:t>
            </w:r>
            <w:r w:rsidRPr="00DB5FC4">
              <w:rPr>
                <w:rFonts w:ascii="Gisha" w:hAnsi="Gisha" w:cs="Gisha" w:hint="cs"/>
                <w:i/>
                <w:sz w:val="18"/>
                <w:szCs w:val="18"/>
              </w:rPr>
              <w:t>Please circle)</w:t>
            </w:r>
          </w:p>
        </w:tc>
      </w:tr>
    </w:tbl>
    <w:p w14:paraId="2D683FD4" w14:textId="77777777" w:rsidR="003D58B3" w:rsidRPr="00DB5FC4" w:rsidRDefault="003D58B3" w:rsidP="003D58B3">
      <w:pPr>
        <w:jc w:val="center"/>
        <w:rPr>
          <w:rFonts w:ascii="Gisha" w:hAnsi="Gisha" w:cs="Gisha"/>
          <w:b/>
          <w:sz w:val="22"/>
          <w:szCs w:val="22"/>
        </w:rPr>
      </w:pPr>
    </w:p>
    <w:p w14:paraId="13658348" w14:textId="35DBF0BB" w:rsidR="0040112C" w:rsidRPr="00DB5FC4" w:rsidRDefault="0040112C" w:rsidP="0040112C">
      <w:pPr>
        <w:ind w:right="282"/>
        <w:jc w:val="both"/>
        <w:rPr>
          <w:rFonts w:ascii="Gisha" w:hAnsi="Gisha" w:cs="Gisha"/>
          <w:sz w:val="18"/>
          <w:szCs w:val="18"/>
        </w:rPr>
      </w:pPr>
      <w:bookmarkStart w:id="0" w:name="_Hlk163217678"/>
      <w:r w:rsidRPr="00DB5FC4">
        <w:rPr>
          <w:rFonts w:ascii="Gisha" w:hAnsi="Gisha" w:cs="Gisha" w:hint="cs"/>
          <w:sz w:val="18"/>
          <w:szCs w:val="18"/>
        </w:rPr>
        <w:t>Please provide the name(s) of the persons who may collect your child or who should be contacted in the event of an emergency in priority order</w:t>
      </w:r>
      <w:r w:rsidR="00351BD0" w:rsidRPr="00DB5FC4">
        <w:rPr>
          <w:rFonts w:ascii="Gisha" w:hAnsi="Gisha" w:cs="Gisha" w:hint="cs"/>
          <w:sz w:val="18"/>
          <w:szCs w:val="18"/>
        </w:rPr>
        <w:t xml:space="preserve">. </w:t>
      </w:r>
      <w:r w:rsidR="004456C4" w:rsidRPr="00DB5FC4">
        <w:rPr>
          <w:rFonts w:ascii="Gisha" w:hAnsi="Gisha" w:cs="Gisha" w:hint="cs"/>
          <w:sz w:val="18"/>
          <w:szCs w:val="18"/>
        </w:rPr>
        <w:t xml:space="preserve">Priority contacts need to be local so that they </w:t>
      </w:r>
      <w:proofErr w:type="gramStart"/>
      <w:r w:rsidR="004456C4" w:rsidRPr="00DB5FC4">
        <w:rPr>
          <w:rFonts w:ascii="Gisha" w:hAnsi="Gisha" w:cs="Gisha" w:hint="cs"/>
          <w:sz w:val="18"/>
          <w:szCs w:val="18"/>
        </w:rPr>
        <w:t>are able to</w:t>
      </w:r>
      <w:proofErr w:type="gramEnd"/>
      <w:r w:rsidR="004456C4" w:rsidRPr="00DB5FC4">
        <w:rPr>
          <w:rFonts w:ascii="Gisha" w:hAnsi="Gisha" w:cs="Gisha" w:hint="cs"/>
          <w:sz w:val="18"/>
          <w:szCs w:val="18"/>
        </w:rPr>
        <w:t xml:space="preserve"> collect your child if needed. </w:t>
      </w:r>
      <w:r w:rsidR="00602C00" w:rsidRPr="00DB5FC4">
        <w:rPr>
          <w:rFonts w:ascii="Gisha" w:hAnsi="Gisha" w:cs="Gisha" w:hint="cs"/>
          <w:sz w:val="18"/>
          <w:szCs w:val="18"/>
        </w:rPr>
        <w:t xml:space="preserve"> </w:t>
      </w:r>
      <w:r w:rsidR="001F5B5F" w:rsidRPr="00DB5FC4">
        <w:rPr>
          <w:rFonts w:ascii="Gisha" w:hAnsi="Gisha" w:cs="Gisha" w:hint="cs"/>
          <w:sz w:val="18"/>
          <w:szCs w:val="18"/>
        </w:rPr>
        <w:t>A</w:t>
      </w:r>
      <w:r w:rsidRPr="00DB5FC4">
        <w:rPr>
          <w:rFonts w:ascii="Gisha" w:hAnsi="Gisha" w:cs="Gisha" w:hint="cs"/>
          <w:sz w:val="18"/>
          <w:szCs w:val="18"/>
        </w:rPr>
        <w:t>dditionally</w:t>
      </w:r>
      <w:r w:rsidR="001F5B5F" w:rsidRPr="00DB5FC4">
        <w:rPr>
          <w:rFonts w:ascii="Gisha" w:hAnsi="Gisha" w:cs="Gisha" w:hint="cs"/>
          <w:sz w:val="18"/>
          <w:szCs w:val="18"/>
        </w:rPr>
        <w:t>, please</w:t>
      </w:r>
      <w:r w:rsidRPr="00DB5FC4">
        <w:rPr>
          <w:rFonts w:ascii="Gisha" w:hAnsi="Gisha" w:cs="Gisha" w:hint="cs"/>
          <w:sz w:val="18"/>
          <w:szCs w:val="18"/>
        </w:rPr>
        <w:t xml:space="preserve"> not</w:t>
      </w:r>
      <w:r w:rsidR="001F5B5F" w:rsidRPr="00DB5FC4">
        <w:rPr>
          <w:rFonts w:ascii="Gisha" w:hAnsi="Gisha" w:cs="Gisha" w:hint="cs"/>
          <w:sz w:val="18"/>
          <w:szCs w:val="18"/>
        </w:rPr>
        <w:t>e</w:t>
      </w:r>
      <w:r w:rsidRPr="00DB5FC4">
        <w:rPr>
          <w:rFonts w:ascii="Gisha" w:hAnsi="Gisha" w:cs="Gisha" w:hint="cs"/>
          <w:sz w:val="18"/>
          <w:szCs w:val="18"/>
        </w:rPr>
        <w:t xml:space="preserve"> whether the contact names provided have parental responsibility.  </w:t>
      </w:r>
    </w:p>
    <w:bookmarkEnd w:id="0"/>
    <w:p w14:paraId="386A1DC6" w14:textId="77777777" w:rsidR="0040112C" w:rsidRPr="00DB5FC4" w:rsidRDefault="0040112C" w:rsidP="0040112C">
      <w:pPr>
        <w:ind w:right="282"/>
        <w:jc w:val="both"/>
        <w:rPr>
          <w:rFonts w:ascii="Gisha" w:hAnsi="Gisha" w:cs="Gisha"/>
          <w:sz w:val="18"/>
          <w:szCs w:val="18"/>
        </w:rPr>
      </w:pPr>
    </w:p>
    <w:p w14:paraId="5A050CBF"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Both parents’ details must be provided unless there is a valid legal reason not to so.</w:t>
      </w:r>
    </w:p>
    <w:p w14:paraId="0EC6D0BC" w14:textId="77777777" w:rsidR="0040112C" w:rsidRPr="00DB5FC4" w:rsidRDefault="0040112C" w:rsidP="0040112C">
      <w:pPr>
        <w:ind w:right="282"/>
        <w:jc w:val="both"/>
        <w:rPr>
          <w:rFonts w:ascii="Gisha" w:hAnsi="Gisha" w:cs="Gisha"/>
          <w:sz w:val="18"/>
          <w:szCs w:val="18"/>
        </w:rPr>
      </w:pPr>
    </w:p>
    <w:p w14:paraId="7C426B80" w14:textId="77777777" w:rsidR="0040112C" w:rsidRPr="00DB5FC4" w:rsidRDefault="0040112C" w:rsidP="0040112C">
      <w:pPr>
        <w:ind w:right="282"/>
        <w:jc w:val="both"/>
        <w:rPr>
          <w:rFonts w:ascii="Gisha" w:hAnsi="Gisha" w:cs="Gisha"/>
          <w:sz w:val="18"/>
          <w:szCs w:val="18"/>
        </w:rPr>
      </w:pPr>
      <w:r w:rsidRPr="00DB5FC4">
        <w:rPr>
          <w:rFonts w:ascii="Gisha" w:hAnsi="Gisha" w:cs="Gisha" w:hint="cs"/>
          <w:sz w:val="18"/>
          <w:szCs w:val="18"/>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proofErr w:type="gramStart"/>
      <w:r w:rsidRPr="00DB5FC4">
        <w:rPr>
          <w:rFonts w:ascii="Gisha" w:hAnsi="Gisha" w:cs="Gisha" w:hint="cs"/>
          <w:sz w:val="18"/>
          <w:szCs w:val="18"/>
        </w:rPr>
        <w:t>subsequent to</w:t>
      </w:r>
      <w:proofErr w:type="gramEnd"/>
      <w:r w:rsidRPr="00DB5FC4">
        <w:rPr>
          <w:rFonts w:ascii="Gisha" w:hAnsi="Gisha" w:cs="Gisha" w:hint="cs"/>
          <w:sz w:val="18"/>
          <w:szCs w:val="18"/>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1B22F7FA" w14:textId="77777777" w:rsidR="0040112C" w:rsidRPr="00DB5FC4" w:rsidRDefault="0040112C" w:rsidP="0040112C">
      <w:pPr>
        <w:jc w:val="both"/>
        <w:rPr>
          <w:rFonts w:ascii="Gisha" w:hAnsi="Gisha" w:cs="Gisha"/>
          <w:sz w:val="18"/>
          <w:szCs w:val="18"/>
        </w:rPr>
      </w:pPr>
    </w:p>
    <w:p w14:paraId="278FE9A5" w14:textId="77777777" w:rsidR="003D58B3" w:rsidRPr="00DB5FC4" w:rsidRDefault="003D58B3" w:rsidP="003D58B3">
      <w:pPr>
        <w:rPr>
          <w:rFonts w:ascii="Gisha" w:hAnsi="Gisha" w:cs="Gisha"/>
          <w:b/>
          <w:sz w:val="22"/>
          <w:szCs w:val="22"/>
        </w:rPr>
      </w:pPr>
    </w:p>
    <w:p w14:paraId="57031EC7" w14:textId="77777777" w:rsidR="006C70A4" w:rsidRPr="00DB5FC4" w:rsidRDefault="006C70A4" w:rsidP="003D58B3">
      <w:pPr>
        <w:jc w:val="center"/>
        <w:rPr>
          <w:rFonts w:ascii="Gisha" w:hAnsi="Gisha" w:cs="Gisha"/>
          <w:b/>
          <w:sz w:val="24"/>
          <w:szCs w:val="24"/>
        </w:rPr>
      </w:pPr>
    </w:p>
    <w:p w14:paraId="36CA34F0" w14:textId="68DBEC42" w:rsidR="006C70A4" w:rsidRPr="00DB5FC4" w:rsidRDefault="006C70A4">
      <w:pPr>
        <w:rPr>
          <w:rFonts w:ascii="Gisha" w:hAnsi="Gisha" w:cs="Gisha"/>
          <w:b/>
          <w:sz w:val="24"/>
          <w:szCs w:val="24"/>
        </w:rPr>
      </w:pPr>
      <w:r w:rsidRPr="00DB5FC4">
        <w:rPr>
          <w:rFonts w:ascii="Gisha" w:hAnsi="Gisha" w:cs="Gisha" w:hint="cs"/>
          <w:b/>
          <w:sz w:val="24"/>
          <w:szCs w:val="24"/>
        </w:rPr>
        <w:br w:type="page"/>
      </w:r>
    </w:p>
    <w:p w14:paraId="34FBE109" w14:textId="77777777" w:rsidR="000320A0" w:rsidRPr="00DB5FC4" w:rsidRDefault="000320A0" w:rsidP="000320A0">
      <w:pPr>
        <w:spacing w:line="276" w:lineRule="auto"/>
        <w:jc w:val="center"/>
        <w:rPr>
          <w:rFonts w:ascii="Gisha" w:hAnsi="Gisha" w:cs="Gisha"/>
          <w:b/>
          <w:sz w:val="22"/>
          <w:szCs w:val="22"/>
        </w:rPr>
      </w:pPr>
      <w:r w:rsidRPr="00DB5FC4">
        <w:rPr>
          <w:rFonts w:ascii="Gisha" w:hAnsi="Gisha" w:cs="Gisha" w:hint="cs"/>
          <w:b/>
          <w:sz w:val="22"/>
          <w:szCs w:val="22"/>
        </w:rPr>
        <w:lastRenderedPageBreak/>
        <w:t>GDPR Privacy Notice for Children and Their Families</w:t>
      </w:r>
    </w:p>
    <w:p w14:paraId="3DF4E4A5" w14:textId="77777777" w:rsidR="000320A0" w:rsidRPr="00DB5FC4" w:rsidRDefault="000320A0" w:rsidP="000320A0">
      <w:pPr>
        <w:rPr>
          <w:rFonts w:ascii="Gisha" w:hAnsi="Gisha" w:cs="Gisha"/>
          <w:b/>
          <w:sz w:val="24"/>
          <w:szCs w:val="24"/>
        </w:rPr>
      </w:pPr>
    </w:p>
    <w:p w14:paraId="76F467A1" w14:textId="77777777" w:rsidR="000320A0" w:rsidRPr="00DB5FC4" w:rsidRDefault="000320A0" w:rsidP="000320A0">
      <w:pPr>
        <w:rPr>
          <w:rFonts w:ascii="Gisha" w:hAnsi="Gisha" w:cs="Gisha"/>
          <w:bCs/>
        </w:rPr>
      </w:pPr>
      <w:r w:rsidRPr="00DB5FC4">
        <w:rPr>
          <w:rFonts w:ascii="Gisha" w:hAnsi="Gisha" w:cs="Gisha" w:hint="cs"/>
          <w:bCs/>
        </w:rPr>
        <w:t>This section explains how we collect, use, store and share personal information in line with the UK General Data Protection Regulation (GDPR) and the Data Protection Act 2018.</w:t>
      </w:r>
    </w:p>
    <w:p w14:paraId="19387597" w14:textId="77777777" w:rsidR="000320A0" w:rsidRPr="00DB5FC4" w:rsidRDefault="000320A0" w:rsidP="000320A0">
      <w:pPr>
        <w:rPr>
          <w:rFonts w:ascii="Gisha" w:hAnsi="Gisha" w:cs="Gisha"/>
          <w:bCs/>
        </w:rPr>
      </w:pPr>
    </w:p>
    <w:p w14:paraId="2603DD20" w14:textId="77777777" w:rsidR="000320A0" w:rsidRPr="00DB5FC4" w:rsidRDefault="000320A0" w:rsidP="000320A0">
      <w:pPr>
        <w:rPr>
          <w:rFonts w:ascii="Gisha" w:hAnsi="Gisha" w:cs="Gisha"/>
          <w:bCs/>
        </w:rPr>
      </w:pPr>
      <w:r w:rsidRPr="00DB5FC4">
        <w:rPr>
          <w:rFonts w:ascii="Gisha" w:hAnsi="Gisha" w:cs="Gisha" w:hint="cs"/>
          <w:bCs/>
        </w:rPr>
        <w:t>1. What Information We Collect</w:t>
      </w:r>
    </w:p>
    <w:p w14:paraId="235CD23E" w14:textId="77777777" w:rsidR="000320A0" w:rsidRPr="00DB5FC4" w:rsidRDefault="000320A0" w:rsidP="000320A0">
      <w:pPr>
        <w:rPr>
          <w:rFonts w:ascii="Gisha" w:hAnsi="Gisha" w:cs="Gisha"/>
          <w:bCs/>
        </w:rPr>
      </w:pPr>
      <w:r w:rsidRPr="00DB5FC4">
        <w:rPr>
          <w:rFonts w:ascii="Gisha" w:hAnsi="Gisha" w:cs="Gisha" w:hint="cs"/>
          <w:bCs/>
        </w:rPr>
        <w:t>We will collect the following information as part of the admissions process and during your child’s time with us:</w:t>
      </w:r>
    </w:p>
    <w:p w14:paraId="3AFA636C"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Child’s personal details (name, date of birth, address)</w:t>
      </w:r>
    </w:p>
    <w:p w14:paraId="32C50A57"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Parent/carer contact details</w:t>
      </w:r>
    </w:p>
    <w:p w14:paraId="4C2A78DB"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Emergency contacts</w:t>
      </w:r>
    </w:p>
    <w:p w14:paraId="146B4DD1"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Medical information, allergies and dietary needs</w:t>
      </w:r>
    </w:p>
    <w:p w14:paraId="7394FFBF"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Additional needs or SEND information</w:t>
      </w:r>
    </w:p>
    <w:p w14:paraId="362444C3"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Accident/incident records</w:t>
      </w:r>
    </w:p>
    <w:p w14:paraId="286EC8C7"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Attendance and funding information</w:t>
      </w:r>
    </w:p>
    <w:p w14:paraId="3D194F43" w14:textId="77777777" w:rsidR="000320A0" w:rsidRPr="00DB5FC4" w:rsidRDefault="000320A0" w:rsidP="000320A0">
      <w:pPr>
        <w:pStyle w:val="ListParagraph"/>
        <w:numPr>
          <w:ilvl w:val="0"/>
          <w:numId w:val="22"/>
        </w:numPr>
        <w:rPr>
          <w:rFonts w:ascii="Gisha" w:hAnsi="Gisha" w:cs="Gisha"/>
          <w:bCs/>
          <w:sz w:val="20"/>
          <w:szCs w:val="20"/>
        </w:rPr>
      </w:pPr>
      <w:r w:rsidRPr="00DB5FC4">
        <w:rPr>
          <w:rFonts w:ascii="Gisha" w:hAnsi="Gisha" w:cs="Gisha" w:hint="cs"/>
          <w:bCs/>
          <w:sz w:val="20"/>
          <w:szCs w:val="20"/>
        </w:rPr>
        <w:t>Permissions (photos, outings, communication apps)</w:t>
      </w:r>
    </w:p>
    <w:p w14:paraId="0F02966F" w14:textId="77777777" w:rsidR="000320A0" w:rsidRPr="00DB5FC4" w:rsidRDefault="000320A0" w:rsidP="000320A0">
      <w:pPr>
        <w:rPr>
          <w:rFonts w:ascii="Gisha" w:hAnsi="Gisha" w:cs="Gisha"/>
          <w:bCs/>
        </w:rPr>
      </w:pPr>
    </w:p>
    <w:p w14:paraId="7151D2AC" w14:textId="77777777" w:rsidR="000320A0" w:rsidRPr="00DB5FC4" w:rsidRDefault="000320A0" w:rsidP="000320A0">
      <w:pPr>
        <w:rPr>
          <w:rFonts w:ascii="Gisha" w:hAnsi="Gisha" w:cs="Gisha"/>
          <w:bCs/>
        </w:rPr>
      </w:pPr>
      <w:r w:rsidRPr="00DB5FC4">
        <w:rPr>
          <w:rFonts w:ascii="Gisha" w:hAnsi="Gisha" w:cs="Gisha" w:hint="cs"/>
          <w:bCs/>
        </w:rPr>
        <w:t>2. Why We Collect the Information</w:t>
      </w:r>
    </w:p>
    <w:p w14:paraId="4944FD8C" w14:textId="77777777" w:rsidR="000320A0" w:rsidRPr="00DB5FC4" w:rsidRDefault="000320A0" w:rsidP="000320A0">
      <w:pPr>
        <w:rPr>
          <w:rFonts w:ascii="Gisha" w:hAnsi="Gisha" w:cs="Gisha"/>
          <w:bCs/>
        </w:rPr>
      </w:pPr>
      <w:r w:rsidRPr="00DB5FC4">
        <w:rPr>
          <w:rFonts w:ascii="Gisha" w:hAnsi="Gisha" w:cs="Gisha" w:hint="cs"/>
          <w:bCs/>
        </w:rPr>
        <w:t xml:space="preserve">We collect this information </w:t>
      </w:r>
      <w:proofErr w:type="gramStart"/>
      <w:r w:rsidRPr="00DB5FC4">
        <w:rPr>
          <w:rFonts w:ascii="Gisha" w:hAnsi="Gisha" w:cs="Gisha" w:hint="cs"/>
          <w:bCs/>
        </w:rPr>
        <w:t>in order to</w:t>
      </w:r>
      <w:proofErr w:type="gramEnd"/>
      <w:r w:rsidRPr="00DB5FC4">
        <w:rPr>
          <w:rFonts w:ascii="Gisha" w:hAnsi="Gisha" w:cs="Gisha" w:hint="cs"/>
          <w:bCs/>
        </w:rPr>
        <w:t>:</w:t>
      </w:r>
    </w:p>
    <w:p w14:paraId="76BFB381" w14:textId="77777777" w:rsidR="000320A0" w:rsidRPr="00DB5FC4" w:rsidRDefault="000320A0" w:rsidP="000320A0">
      <w:pPr>
        <w:pStyle w:val="ListParagraph"/>
        <w:numPr>
          <w:ilvl w:val="0"/>
          <w:numId w:val="23"/>
        </w:numPr>
        <w:rPr>
          <w:rFonts w:ascii="Gisha" w:hAnsi="Gisha" w:cs="Gisha"/>
          <w:bCs/>
          <w:sz w:val="20"/>
          <w:szCs w:val="20"/>
        </w:rPr>
      </w:pPr>
      <w:r w:rsidRPr="00DB5FC4">
        <w:rPr>
          <w:rFonts w:ascii="Gisha" w:hAnsi="Gisha" w:cs="Gisha" w:hint="cs"/>
          <w:bCs/>
          <w:sz w:val="20"/>
          <w:szCs w:val="20"/>
        </w:rPr>
        <w:t>Provide safe and appropriate childcare</w:t>
      </w:r>
    </w:p>
    <w:p w14:paraId="33565F4A" w14:textId="77777777" w:rsidR="000320A0" w:rsidRPr="00DB5FC4" w:rsidRDefault="000320A0" w:rsidP="000320A0">
      <w:pPr>
        <w:pStyle w:val="ListParagraph"/>
        <w:numPr>
          <w:ilvl w:val="0"/>
          <w:numId w:val="23"/>
        </w:numPr>
        <w:rPr>
          <w:rFonts w:ascii="Gisha" w:hAnsi="Gisha" w:cs="Gisha"/>
          <w:bCs/>
          <w:sz w:val="20"/>
          <w:szCs w:val="20"/>
        </w:rPr>
      </w:pPr>
      <w:r w:rsidRPr="00DB5FC4">
        <w:rPr>
          <w:rFonts w:ascii="Gisha" w:hAnsi="Gisha" w:cs="Gisha" w:hint="cs"/>
          <w:bCs/>
          <w:sz w:val="20"/>
          <w:szCs w:val="20"/>
        </w:rPr>
        <w:t>Meet our legal and safeguarding responsibilities</w:t>
      </w:r>
    </w:p>
    <w:p w14:paraId="13926471" w14:textId="77777777" w:rsidR="000320A0" w:rsidRPr="00DB5FC4" w:rsidRDefault="000320A0" w:rsidP="000320A0">
      <w:pPr>
        <w:pStyle w:val="ListParagraph"/>
        <w:numPr>
          <w:ilvl w:val="0"/>
          <w:numId w:val="23"/>
        </w:numPr>
        <w:rPr>
          <w:rFonts w:ascii="Gisha" w:hAnsi="Gisha" w:cs="Gisha"/>
          <w:bCs/>
          <w:sz w:val="20"/>
          <w:szCs w:val="20"/>
        </w:rPr>
      </w:pPr>
      <w:r w:rsidRPr="00DB5FC4">
        <w:rPr>
          <w:rFonts w:ascii="Gisha" w:hAnsi="Gisha" w:cs="Gisha" w:hint="cs"/>
          <w:bCs/>
          <w:sz w:val="20"/>
          <w:szCs w:val="20"/>
        </w:rPr>
        <w:t>Communicate with parents and carers</w:t>
      </w:r>
    </w:p>
    <w:p w14:paraId="7223EC42" w14:textId="77777777" w:rsidR="000320A0" w:rsidRPr="00DB5FC4" w:rsidRDefault="000320A0" w:rsidP="000320A0">
      <w:pPr>
        <w:pStyle w:val="ListParagraph"/>
        <w:numPr>
          <w:ilvl w:val="0"/>
          <w:numId w:val="23"/>
        </w:numPr>
        <w:rPr>
          <w:rFonts w:ascii="Gisha" w:hAnsi="Gisha" w:cs="Gisha"/>
          <w:bCs/>
          <w:sz w:val="20"/>
          <w:szCs w:val="20"/>
        </w:rPr>
      </w:pPr>
      <w:r w:rsidRPr="00DB5FC4">
        <w:rPr>
          <w:rFonts w:ascii="Gisha" w:hAnsi="Gisha" w:cs="Gisha" w:hint="cs"/>
          <w:bCs/>
          <w:sz w:val="20"/>
          <w:szCs w:val="20"/>
        </w:rPr>
        <w:t>Support your child’s learning and development</w:t>
      </w:r>
    </w:p>
    <w:p w14:paraId="672B9C6E" w14:textId="77777777" w:rsidR="000320A0" w:rsidRPr="00DB5FC4" w:rsidRDefault="000320A0" w:rsidP="000320A0">
      <w:pPr>
        <w:pStyle w:val="ListParagraph"/>
        <w:numPr>
          <w:ilvl w:val="0"/>
          <w:numId w:val="23"/>
        </w:numPr>
        <w:rPr>
          <w:rFonts w:ascii="Gisha" w:hAnsi="Gisha" w:cs="Gisha"/>
          <w:bCs/>
          <w:sz w:val="20"/>
          <w:szCs w:val="20"/>
        </w:rPr>
      </w:pPr>
      <w:r w:rsidRPr="00DB5FC4">
        <w:rPr>
          <w:rFonts w:ascii="Gisha" w:hAnsi="Gisha" w:cs="Gisha" w:hint="cs"/>
          <w:bCs/>
          <w:sz w:val="20"/>
          <w:szCs w:val="20"/>
        </w:rPr>
        <w:t>Respond to medical needs or emergencies</w:t>
      </w:r>
    </w:p>
    <w:p w14:paraId="0F1D1CED" w14:textId="77777777" w:rsidR="000320A0" w:rsidRPr="00DB5FC4" w:rsidRDefault="000320A0" w:rsidP="000320A0">
      <w:pPr>
        <w:pStyle w:val="ListParagraph"/>
        <w:numPr>
          <w:ilvl w:val="0"/>
          <w:numId w:val="23"/>
        </w:numPr>
        <w:rPr>
          <w:rFonts w:ascii="Gisha" w:hAnsi="Gisha" w:cs="Gisha"/>
          <w:bCs/>
          <w:sz w:val="20"/>
          <w:szCs w:val="20"/>
        </w:rPr>
      </w:pPr>
      <w:r w:rsidRPr="00DB5FC4">
        <w:rPr>
          <w:rFonts w:ascii="Gisha" w:hAnsi="Gisha" w:cs="Gisha" w:hint="cs"/>
          <w:bCs/>
          <w:sz w:val="20"/>
          <w:szCs w:val="20"/>
        </w:rPr>
        <w:t>Apply for and manage government funding</w:t>
      </w:r>
    </w:p>
    <w:p w14:paraId="6AEB7854" w14:textId="77777777" w:rsidR="000320A0" w:rsidRPr="00DB5FC4" w:rsidRDefault="000320A0" w:rsidP="000320A0">
      <w:pPr>
        <w:pStyle w:val="ListParagraph"/>
        <w:numPr>
          <w:ilvl w:val="0"/>
          <w:numId w:val="23"/>
        </w:numPr>
        <w:rPr>
          <w:rFonts w:ascii="Gisha" w:hAnsi="Gisha" w:cs="Gisha"/>
          <w:bCs/>
          <w:sz w:val="20"/>
          <w:szCs w:val="20"/>
        </w:rPr>
      </w:pPr>
      <w:r w:rsidRPr="00DB5FC4">
        <w:rPr>
          <w:rFonts w:ascii="Gisha" w:hAnsi="Gisha" w:cs="Gisha" w:hint="cs"/>
          <w:bCs/>
          <w:sz w:val="20"/>
          <w:szCs w:val="20"/>
        </w:rPr>
        <w:t>Maintain accurate records as required by the EYFS framework</w:t>
      </w:r>
    </w:p>
    <w:p w14:paraId="66740C40" w14:textId="77777777" w:rsidR="000320A0" w:rsidRPr="00DB5FC4" w:rsidRDefault="000320A0" w:rsidP="000320A0">
      <w:pPr>
        <w:rPr>
          <w:rFonts w:ascii="Gisha" w:hAnsi="Gisha" w:cs="Gisha"/>
          <w:bCs/>
        </w:rPr>
      </w:pPr>
    </w:p>
    <w:p w14:paraId="0D06D615" w14:textId="77777777" w:rsidR="000320A0" w:rsidRPr="00DB5FC4" w:rsidRDefault="000320A0" w:rsidP="000320A0">
      <w:pPr>
        <w:rPr>
          <w:rFonts w:ascii="Gisha" w:hAnsi="Gisha" w:cs="Gisha"/>
          <w:bCs/>
        </w:rPr>
      </w:pPr>
      <w:r w:rsidRPr="00DB5FC4">
        <w:rPr>
          <w:rFonts w:ascii="Gisha" w:hAnsi="Gisha" w:cs="Gisha" w:hint="cs"/>
          <w:bCs/>
        </w:rPr>
        <w:t>3. Our Legal Basis for Using Your Data</w:t>
      </w:r>
    </w:p>
    <w:p w14:paraId="5A4FAD82" w14:textId="77777777" w:rsidR="000320A0" w:rsidRPr="00DB5FC4" w:rsidRDefault="000320A0" w:rsidP="000320A0">
      <w:pPr>
        <w:pStyle w:val="ListParagraph"/>
        <w:numPr>
          <w:ilvl w:val="0"/>
          <w:numId w:val="24"/>
        </w:numPr>
        <w:rPr>
          <w:rFonts w:ascii="Gisha" w:hAnsi="Gisha" w:cs="Gisha"/>
          <w:bCs/>
          <w:sz w:val="20"/>
          <w:szCs w:val="20"/>
        </w:rPr>
      </w:pPr>
      <w:r w:rsidRPr="00DB5FC4">
        <w:rPr>
          <w:rFonts w:ascii="Gisha" w:hAnsi="Gisha" w:cs="Gisha" w:hint="cs"/>
          <w:bCs/>
          <w:sz w:val="20"/>
          <w:szCs w:val="20"/>
        </w:rPr>
        <w:t>We process personal data under the following legal bases:</w:t>
      </w:r>
    </w:p>
    <w:p w14:paraId="3DC031D0" w14:textId="77777777" w:rsidR="000320A0" w:rsidRPr="00DB5FC4" w:rsidRDefault="000320A0" w:rsidP="000320A0">
      <w:pPr>
        <w:pStyle w:val="ListParagraph"/>
        <w:numPr>
          <w:ilvl w:val="0"/>
          <w:numId w:val="24"/>
        </w:numPr>
        <w:rPr>
          <w:rFonts w:ascii="Gisha" w:hAnsi="Gisha" w:cs="Gisha"/>
          <w:bCs/>
          <w:sz w:val="20"/>
          <w:szCs w:val="20"/>
        </w:rPr>
      </w:pPr>
      <w:r w:rsidRPr="00DB5FC4">
        <w:rPr>
          <w:rFonts w:ascii="Gisha" w:hAnsi="Gisha" w:cs="Gisha" w:hint="cs"/>
          <w:bCs/>
          <w:sz w:val="20"/>
          <w:szCs w:val="20"/>
        </w:rPr>
        <w:t>Contract: To provide childcare services to your child</w:t>
      </w:r>
    </w:p>
    <w:p w14:paraId="1143CD62" w14:textId="77777777" w:rsidR="000320A0" w:rsidRPr="00DB5FC4" w:rsidRDefault="000320A0" w:rsidP="000320A0">
      <w:pPr>
        <w:pStyle w:val="ListParagraph"/>
        <w:numPr>
          <w:ilvl w:val="0"/>
          <w:numId w:val="24"/>
        </w:numPr>
        <w:rPr>
          <w:rFonts w:ascii="Gisha" w:hAnsi="Gisha" w:cs="Gisha"/>
          <w:bCs/>
          <w:sz w:val="20"/>
          <w:szCs w:val="20"/>
        </w:rPr>
      </w:pPr>
      <w:r w:rsidRPr="00DB5FC4">
        <w:rPr>
          <w:rFonts w:ascii="Gisha" w:hAnsi="Gisha" w:cs="Gisha" w:hint="cs"/>
          <w:bCs/>
          <w:sz w:val="20"/>
          <w:szCs w:val="20"/>
        </w:rPr>
        <w:t>Legal Obligation: To meet statutory and safeguarding requirements</w:t>
      </w:r>
    </w:p>
    <w:p w14:paraId="712AF3C1" w14:textId="77777777" w:rsidR="000320A0" w:rsidRPr="00DB5FC4" w:rsidRDefault="000320A0" w:rsidP="000320A0">
      <w:pPr>
        <w:pStyle w:val="ListParagraph"/>
        <w:numPr>
          <w:ilvl w:val="0"/>
          <w:numId w:val="24"/>
        </w:numPr>
        <w:rPr>
          <w:rFonts w:ascii="Gisha" w:hAnsi="Gisha" w:cs="Gisha"/>
          <w:bCs/>
          <w:sz w:val="20"/>
          <w:szCs w:val="20"/>
        </w:rPr>
      </w:pPr>
      <w:r w:rsidRPr="00DB5FC4">
        <w:rPr>
          <w:rFonts w:ascii="Gisha" w:hAnsi="Gisha" w:cs="Gisha" w:hint="cs"/>
          <w:bCs/>
          <w:sz w:val="20"/>
          <w:szCs w:val="20"/>
        </w:rPr>
        <w:t>Vital Interests: To protect your child in an emergency</w:t>
      </w:r>
    </w:p>
    <w:p w14:paraId="17D61413" w14:textId="77777777" w:rsidR="000320A0" w:rsidRPr="00DB5FC4" w:rsidRDefault="000320A0" w:rsidP="000320A0">
      <w:pPr>
        <w:pStyle w:val="ListParagraph"/>
        <w:numPr>
          <w:ilvl w:val="0"/>
          <w:numId w:val="24"/>
        </w:numPr>
        <w:rPr>
          <w:rFonts w:ascii="Gisha" w:hAnsi="Gisha" w:cs="Gisha"/>
          <w:bCs/>
          <w:sz w:val="20"/>
          <w:szCs w:val="20"/>
        </w:rPr>
      </w:pPr>
      <w:r w:rsidRPr="00DB5FC4">
        <w:rPr>
          <w:rFonts w:ascii="Gisha" w:hAnsi="Gisha" w:cs="Gisha" w:hint="cs"/>
          <w:bCs/>
          <w:sz w:val="20"/>
          <w:szCs w:val="20"/>
        </w:rPr>
        <w:t>Public Task: When claiming or managing government funding</w:t>
      </w:r>
    </w:p>
    <w:p w14:paraId="0ACCD22E" w14:textId="77777777" w:rsidR="000320A0" w:rsidRPr="00DB5FC4" w:rsidRDefault="000320A0" w:rsidP="000320A0">
      <w:pPr>
        <w:pStyle w:val="ListParagraph"/>
        <w:numPr>
          <w:ilvl w:val="0"/>
          <w:numId w:val="24"/>
        </w:numPr>
        <w:rPr>
          <w:rFonts w:ascii="Gisha" w:hAnsi="Gisha" w:cs="Gisha"/>
          <w:bCs/>
          <w:sz w:val="20"/>
          <w:szCs w:val="20"/>
        </w:rPr>
      </w:pPr>
      <w:r w:rsidRPr="00DB5FC4">
        <w:rPr>
          <w:rFonts w:ascii="Gisha" w:hAnsi="Gisha" w:cs="Gisha" w:hint="cs"/>
          <w:bCs/>
          <w:sz w:val="20"/>
          <w:szCs w:val="20"/>
        </w:rPr>
        <w:t>Consent: For optional activities such as photographs, social media posts and outings (you can withdraw consent at any time)</w:t>
      </w:r>
    </w:p>
    <w:p w14:paraId="6EA7E7CE" w14:textId="77777777" w:rsidR="000320A0" w:rsidRPr="00DB5FC4" w:rsidRDefault="000320A0" w:rsidP="000320A0">
      <w:pPr>
        <w:rPr>
          <w:rFonts w:ascii="Gisha" w:hAnsi="Gisha" w:cs="Gisha"/>
          <w:bCs/>
        </w:rPr>
      </w:pPr>
    </w:p>
    <w:p w14:paraId="3A74B369" w14:textId="77777777" w:rsidR="000320A0" w:rsidRPr="00DB5FC4" w:rsidRDefault="000320A0" w:rsidP="000320A0">
      <w:pPr>
        <w:rPr>
          <w:rFonts w:ascii="Gisha" w:hAnsi="Gisha" w:cs="Gisha"/>
          <w:bCs/>
        </w:rPr>
      </w:pPr>
      <w:r w:rsidRPr="00DB5FC4">
        <w:rPr>
          <w:rFonts w:ascii="Gisha" w:hAnsi="Gisha" w:cs="Gisha" w:hint="cs"/>
          <w:bCs/>
        </w:rPr>
        <w:t>4. How We Store and Protect Your Data</w:t>
      </w:r>
    </w:p>
    <w:p w14:paraId="2A139A70" w14:textId="77777777" w:rsidR="000320A0" w:rsidRPr="00DB5FC4" w:rsidRDefault="000320A0" w:rsidP="000320A0">
      <w:pPr>
        <w:pStyle w:val="ListParagraph"/>
        <w:numPr>
          <w:ilvl w:val="0"/>
          <w:numId w:val="25"/>
        </w:numPr>
        <w:rPr>
          <w:rFonts w:ascii="Gisha" w:hAnsi="Gisha" w:cs="Gisha"/>
          <w:bCs/>
          <w:sz w:val="20"/>
          <w:szCs w:val="20"/>
        </w:rPr>
      </w:pPr>
      <w:r w:rsidRPr="00DB5FC4">
        <w:rPr>
          <w:rFonts w:ascii="Gisha" w:hAnsi="Gisha" w:cs="Gisha" w:hint="cs"/>
          <w:bCs/>
          <w:sz w:val="20"/>
          <w:szCs w:val="20"/>
        </w:rPr>
        <w:t>We take data protection seriously. Personal information is kept:</w:t>
      </w:r>
    </w:p>
    <w:p w14:paraId="4D18859E" w14:textId="77777777" w:rsidR="000320A0" w:rsidRPr="00DB5FC4" w:rsidRDefault="000320A0" w:rsidP="000320A0">
      <w:pPr>
        <w:pStyle w:val="ListParagraph"/>
        <w:numPr>
          <w:ilvl w:val="0"/>
          <w:numId w:val="25"/>
        </w:numPr>
        <w:rPr>
          <w:rFonts w:ascii="Gisha" w:hAnsi="Gisha" w:cs="Gisha"/>
          <w:bCs/>
          <w:sz w:val="20"/>
          <w:szCs w:val="20"/>
        </w:rPr>
      </w:pPr>
      <w:r w:rsidRPr="00DB5FC4">
        <w:rPr>
          <w:rFonts w:ascii="Gisha" w:hAnsi="Gisha" w:cs="Gisha" w:hint="cs"/>
          <w:bCs/>
          <w:sz w:val="20"/>
          <w:szCs w:val="20"/>
        </w:rPr>
        <w:t>Securely on password-protected systems</w:t>
      </w:r>
    </w:p>
    <w:p w14:paraId="40CACA73" w14:textId="77777777" w:rsidR="000320A0" w:rsidRPr="00DB5FC4" w:rsidRDefault="000320A0" w:rsidP="000320A0">
      <w:pPr>
        <w:pStyle w:val="ListParagraph"/>
        <w:numPr>
          <w:ilvl w:val="0"/>
          <w:numId w:val="25"/>
        </w:numPr>
        <w:rPr>
          <w:rFonts w:ascii="Gisha" w:hAnsi="Gisha" w:cs="Gisha"/>
          <w:bCs/>
          <w:sz w:val="20"/>
          <w:szCs w:val="20"/>
        </w:rPr>
      </w:pPr>
      <w:r w:rsidRPr="00DB5FC4">
        <w:rPr>
          <w:rFonts w:ascii="Gisha" w:hAnsi="Gisha" w:cs="Gisha" w:hint="cs"/>
          <w:bCs/>
          <w:sz w:val="20"/>
          <w:szCs w:val="20"/>
        </w:rPr>
        <w:t>In locked storage for paper records</w:t>
      </w:r>
    </w:p>
    <w:p w14:paraId="3EC585A1" w14:textId="77777777" w:rsidR="000320A0" w:rsidRPr="00DB5FC4" w:rsidRDefault="000320A0" w:rsidP="000320A0">
      <w:pPr>
        <w:pStyle w:val="ListParagraph"/>
        <w:numPr>
          <w:ilvl w:val="0"/>
          <w:numId w:val="25"/>
        </w:numPr>
        <w:rPr>
          <w:rFonts w:ascii="Gisha" w:hAnsi="Gisha" w:cs="Gisha"/>
          <w:bCs/>
          <w:sz w:val="20"/>
          <w:szCs w:val="20"/>
        </w:rPr>
      </w:pPr>
      <w:r w:rsidRPr="00DB5FC4">
        <w:rPr>
          <w:rFonts w:ascii="Gisha" w:hAnsi="Gisha" w:cs="Gisha" w:hint="cs"/>
          <w:bCs/>
          <w:sz w:val="20"/>
          <w:szCs w:val="20"/>
        </w:rPr>
        <w:t>With access limited only to authorised staff</w:t>
      </w:r>
    </w:p>
    <w:p w14:paraId="3AA441E3" w14:textId="77777777" w:rsidR="000320A0" w:rsidRPr="00DB5FC4" w:rsidRDefault="000320A0" w:rsidP="000320A0">
      <w:pPr>
        <w:pStyle w:val="ListParagraph"/>
        <w:numPr>
          <w:ilvl w:val="0"/>
          <w:numId w:val="25"/>
        </w:numPr>
        <w:rPr>
          <w:rFonts w:ascii="Gisha" w:hAnsi="Gisha" w:cs="Gisha"/>
          <w:bCs/>
          <w:sz w:val="20"/>
          <w:szCs w:val="20"/>
        </w:rPr>
      </w:pPr>
      <w:r w:rsidRPr="00DB5FC4">
        <w:rPr>
          <w:rFonts w:ascii="Gisha" w:hAnsi="Gisha" w:cs="Gisha" w:hint="cs"/>
          <w:bCs/>
          <w:sz w:val="20"/>
          <w:szCs w:val="20"/>
        </w:rPr>
        <w:t>We do not keep information for longer than necessary and follow statutory retention periods.</w:t>
      </w:r>
    </w:p>
    <w:p w14:paraId="4A80777B" w14:textId="77777777" w:rsidR="000320A0" w:rsidRPr="00DB5FC4" w:rsidRDefault="000320A0" w:rsidP="000320A0">
      <w:pPr>
        <w:rPr>
          <w:rFonts w:ascii="Gisha" w:hAnsi="Gisha" w:cs="Gisha"/>
          <w:bCs/>
        </w:rPr>
      </w:pPr>
    </w:p>
    <w:p w14:paraId="3D74979B" w14:textId="77777777" w:rsidR="000320A0" w:rsidRPr="00DB5FC4" w:rsidRDefault="000320A0" w:rsidP="000320A0">
      <w:pPr>
        <w:rPr>
          <w:rFonts w:ascii="Gisha" w:hAnsi="Gisha" w:cs="Gisha"/>
          <w:bCs/>
        </w:rPr>
      </w:pPr>
      <w:r w:rsidRPr="00DB5FC4">
        <w:rPr>
          <w:rFonts w:ascii="Gisha" w:hAnsi="Gisha" w:cs="Gisha" w:hint="cs"/>
          <w:bCs/>
        </w:rPr>
        <w:t>5. Who We Share Data With</w:t>
      </w:r>
    </w:p>
    <w:p w14:paraId="4C1A99C8" w14:textId="77777777" w:rsidR="000320A0" w:rsidRPr="00DB5FC4" w:rsidRDefault="000320A0" w:rsidP="000320A0">
      <w:pPr>
        <w:rPr>
          <w:rFonts w:ascii="Gisha" w:hAnsi="Gisha" w:cs="Gisha"/>
          <w:bCs/>
        </w:rPr>
      </w:pPr>
      <w:r w:rsidRPr="00DB5FC4">
        <w:rPr>
          <w:rFonts w:ascii="Gisha" w:hAnsi="Gisha" w:cs="Gisha" w:hint="cs"/>
          <w:bCs/>
        </w:rPr>
        <w:t>We may share relevant information with:</w:t>
      </w:r>
    </w:p>
    <w:p w14:paraId="338A738F" w14:textId="77777777" w:rsidR="000320A0" w:rsidRPr="00DB5FC4" w:rsidRDefault="000320A0" w:rsidP="000320A0">
      <w:pPr>
        <w:pStyle w:val="ListParagraph"/>
        <w:numPr>
          <w:ilvl w:val="0"/>
          <w:numId w:val="29"/>
        </w:numPr>
        <w:rPr>
          <w:rFonts w:ascii="Gisha" w:hAnsi="Gisha" w:cs="Gisha"/>
          <w:bCs/>
          <w:sz w:val="20"/>
          <w:szCs w:val="20"/>
        </w:rPr>
      </w:pPr>
      <w:r w:rsidRPr="00DB5FC4">
        <w:rPr>
          <w:rFonts w:ascii="Gisha" w:hAnsi="Gisha" w:cs="Gisha" w:hint="cs"/>
          <w:bCs/>
          <w:sz w:val="20"/>
          <w:szCs w:val="20"/>
        </w:rPr>
        <w:t>The local authority (funding, safeguarding or SEND support)</w:t>
      </w:r>
    </w:p>
    <w:p w14:paraId="61800FFC" w14:textId="77777777" w:rsidR="000320A0" w:rsidRPr="00DB5FC4" w:rsidRDefault="000320A0" w:rsidP="000320A0">
      <w:pPr>
        <w:pStyle w:val="ListParagraph"/>
        <w:numPr>
          <w:ilvl w:val="0"/>
          <w:numId w:val="26"/>
        </w:numPr>
        <w:rPr>
          <w:rFonts w:ascii="Gisha" w:hAnsi="Gisha" w:cs="Gisha"/>
          <w:bCs/>
          <w:sz w:val="20"/>
          <w:szCs w:val="20"/>
        </w:rPr>
      </w:pPr>
      <w:r w:rsidRPr="00DB5FC4">
        <w:rPr>
          <w:rFonts w:ascii="Gisha" w:hAnsi="Gisha" w:cs="Gisha" w:hint="cs"/>
          <w:bCs/>
          <w:sz w:val="20"/>
          <w:szCs w:val="20"/>
        </w:rPr>
        <w:t>Ofsted, if required for inspection or regulatory purposes</w:t>
      </w:r>
    </w:p>
    <w:p w14:paraId="08F22AFD" w14:textId="77777777" w:rsidR="000320A0" w:rsidRPr="00DB5FC4" w:rsidRDefault="000320A0" w:rsidP="000320A0">
      <w:pPr>
        <w:pStyle w:val="ListParagraph"/>
        <w:numPr>
          <w:ilvl w:val="0"/>
          <w:numId w:val="26"/>
        </w:numPr>
        <w:rPr>
          <w:rFonts w:ascii="Gisha" w:hAnsi="Gisha" w:cs="Gisha"/>
          <w:bCs/>
          <w:sz w:val="20"/>
          <w:szCs w:val="20"/>
        </w:rPr>
      </w:pPr>
      <w:r w:rsidRPr="00DB5FC4">
        <w:rPr>
          <w:rFonts w:ascii="Gisha" w:hAnsi="Gisha" w:cs="Gisha" w:hint="cs"/>
          <w:bCs/>
          <w:sz w:val="20"/>
          <w:szCs w:val="20"/>
        </w:rPr>
        <w:t>Health professionals involved in your child’s care</w:t>
      </w:r>
    </w:p>
    <w:p w14:paraId="4D67E9BA" w14:textId="77777777" w:rsidR="000320A0" w:rsidRPr="00DB5FC4" w:rsidRDefault="000320A0" w:rsidP="000320A0">
      <w:pPr>
        <w:pStyle w:val="ListParagraph"/>
        <w:numPr>
          <w:ilvl w:val="0"/>
          <w:numId w:val="26"/>
        </w:numPr>
        <w:rPr>
          <w:rFonts w:ascii="Gisha" w:hAnsi="Gisha" w:cs="Gisha"/>
          <w:bCs/>
          <w:sz w:val="20"/>
          <w:szCs w:val="20"/>
        </w:rPr>
      </w:pPr>
      <w:r w:rsidRPr="00DB5FC4">
        <w:rPr>
          <w:rFonts w:ascii="Gisha" w:hAnsi="Gisha" w:cs="Gisha" w:hint="cs"/>
          <w:bCs/>
          <w:sz w:val="20"/>
          <w:szCs w:val="20"/>
        </w:rPr>
        <w:t>External agencies supporting your child’s development</w:t>
      </w:r>
    </w:p>
    <w:p w14:paraId="267E58CB" w14:textId="77777777" w:rsidR="000320A0" w:rsidRPr="00DB5FC4" w:rsidRDefault="000320A0" w:rsidP="000320A0">
      <w:pPr>
        <w:pStyle w:val="ListParagraph"/>
        <w:numPr>
          <w:ilvl w:val="0"/>
          <w:numId w:val="26"/>
        </w:numPr>
        <w:rPr>
          <w:rFonts w:ascii="Gisha" w:hAnsi="Gisha" w:cs="Gisha"/>
          <w:bCs/>
          <w:sz w:val="20"/>
          <w:szCs w:val="20"/>
        </w:rPr>
      </w:pPr>
      <w:r w:rsidRPr="00DB5FC4">
        <w:rPr>
          <w:rFonts w:ascii="Gisha" w:hAnsi="Gisha" w:cs="Gisha" w:hint="cs"/>
          <w:bCs/>
          <w:sz w:val="20"/>
          <w:szCs w:val="20"/>
        </w:rPr>
        <w:t>Secure nursery software systems (e.g. online learning journals, payment or meal systems)</w:t>
      </w:r>
    </w:p>
    <w:p w14:paraId="58211D84" w14:textId="77777777" w:rsidR="000320A0" w:rsidRPr="00DB5FC4" w:rsidRDefault="000320A0" w:rsidP="000320A0">
      <w:pPr>
        <w:rPr>
          <w:rFonts w:ascii="Gisha" w:hAnsi="Gisha" w:cs="Gisha"/>
          <w:bCs/>
        </w:rPr>
      </w:pPr>
    </w:p>
    <w:p w14:paraId="09762C85" w14:textId="77777777" w:rsidR="000320A0" w:rsidRPr="00DB5FC4" w:rsidRDefault="000320A0" w:rsidP="000320A0">
      <w:pPr>
        <w:rPr>
          <w:rFonts w:ascii="Gisha" w:hAnsi="Gisha" w:cs="Gisha"/>
          <w:bCs/>
        </w:rPr>
      </w:pPr>
      <w:r w:rsidRPr="00DB5FC4">
        <w:rPr>
          <w:rFonts w:ascii="Gisha" w:hAnsi="Gisha" w:cs="Gisha" w:hint="cs"/>
          <w:bCs/>
        </w:rPr>
        <w:t xml:space="preserve">We </w:t>
      </w:r>
      <w:r w:rsidRPr="00DB5FC4">
        <w:rPr>
          <w:rFonts w:ascii="Gisha" w:hAnsi="Gisha" w:cs="Gisha" w:hint="cs"/>
          <w:b/>
        </w:rPr>
        <w:t>never</w:t>
      </w:r>
      <w:r w:rsidRPr="00DB5FC4">
        <w:rPr>
          <w:rFonts w:ascii="Gisha" w:hAnsi="Gisha" w:cs="Gisha" w:hint="cs"/>
          <w:bCs/>
        </w:rPr>
        <w:t xml:space="preserve"> sell your personal data to anyone.</w:t>
      </w:r>
    </w:p>
    <w:p w14:paraId="15969C72" w14:textId="77777777" w:rsidR="000320A0" w:rsidRPr="00DB5FC4" w:rsidRDefault="000320A0" w:rsidP="000320A0">
      <w:pPr>
        <w:rPr>
          <w:rFonts w:ascii="Gisha" w:hAnsi="Gisha" w:cs="Gisha"/>
          <w:b/>
          <w:sz w:val="24"/>
          <w:szCs w:val="24"/>
        </w:rPr>
      </w:pPr>
    </w:p>
    <w:p w14:paraId="4DFC88BF" w14:textId="77777777" w:rsidR="000320A0" w:rsidRPr="00DB5FC4" w:rsidRDefault="000320A0" w:rsidP="000320A0">
      <w:pPr>
        <w:rPr>
          <w:rFonts w:ascii="Gisha" w:hAnsi="Gisha" w:cs="Gisha"/>
          <w:bCs/>
        </w:rPr>
      </w:pPr>
      <w:r w:rsidRPr="00DB5FC4">
        <w:rPr>
          <w:rFonts w:ascii="Gisha" w:hAnsi="Gisha" w:cs="Gisha" w:hint="cs"/>
          <w:bCs/>
        </w:rPr>
        <w:t>6. How Long We Keep Data</w:t>
      </w:r>
    </w:p>
    <w:p w14:paraId="6C16DE3A" w14:textId="77777777" w:rsidR="000320A0" w:rsidRPr="00DB5FC4" w:rsidRDefault="000320A0" w:rsidP="000320A0">
      <w:pPr>
        <w:pStyle w:val="ListParagraph"/>
        <w:numPr>
          <w:ilvl w:val="0"/>
          <w:numId w:val="30"/>
        </w:numPr>
        <w:rPr>
          <w:rFonts w:ascii="Gisha" w:hAnsi="Gisha" w:cs="Gisha"/>
          <w:bCs/>
          <w:sz w:val="20"/>
          <w:szCs w:val="20"/>
        </w:rPr>
      </w:pPr>
      <w:r w:rsidRPr="00DB5FC4">
        <w:rPr>
          <w:rFonts w:ascii="Gisha" w:hAnsi="Gisha" w:cs="Gisha" w:hint="cs"/>
          <w:bCs/>
          <w:sz w:val="20"/>
          <w:szCs w:val="20"/>
        </w:rPr>
        <w:t>We keep records only for as long as necessary. Typical retention periods include:</w:t>
      </w:r>
    </w:p>
    <w:p w14:paraId="445844EA" w14:textId="77777777" w:rsidR="000320A0" w:rsidRPr="00DB5FC4" w:rsidRDefault="000320A0" w:rsidP="000320A0">
      <w:pPr>
        <w:pStyle w:val="ListParagraph"/>
        <w:numPr>
          <w:ilvl w:val="0"/>
          <w:numId w:val="27"/>
        </w:numPr>
        <w:rPr>
          <w:rFonts w:ascii="Gisha" w:hAnsi="Gisha" w:cs="Gisha"/>
          <w:bCs/>
          <w:sz w:val="20"/>
          <w:szCs w:val="20"/>
        </w:rPr>
      </w:pPr>
      <w:r w:rsidRPr="00DB5FC4">
        <w:rPr>
          <w:rFonts w:ascii="Gisha" w:hAnsi="Gisha" w:cs="Gisha" w:hint="cs"/>
          <w:bCs/>
          <w:sz w:val="20"/>
          <w:szCs w:val="20"/>
        </w:rPr>
        <w:t>Child records: until the child reaches age 21 (or 24 for safeguarding-related records)</w:t>
      </w:r>
    </w:p>
    <w:p w14:paraId="0958A9F1" w14:textId="77777777" w:rsidR="000320A0" w:rsidRPr="00DB5FC4" w:rsidRDefault="000320A0" w:rsidP="000320A0">
      <w:pPr>
        <w:pStyle w:val="ListParagraph"/>
        <w:numPr>
          <w:ilvl w:val="0"/>
          <w:numId w:val="27"/>
        </w:numPr>
        <w:rPr>
          <w:rFonts w:ascii="Gisha" w:hAnsi="Gisha" w:cs="Gisha"/>
          <w:bCs/>
          <w:sz w:val="20"/>
          <w:szCs w:val="20"/>
        </w:rPr>
      </w:pPr>
      <w:r w:rsidRPr="00DB5FC4">
        <w:rPr>
          <w:rFonts w:ascii="Gisha" w:hAnsi="Gisha" w:cs="Gisha" w:hint="cs"/>
          <w:bCs/>
          <w:sz w:val="20"/>
          <w:szCs w:val="20"/>
        </w:rPr>
        <w:t>Accident/incident forms kept as required by our insurance</w:t>
      </w:r>
    </w:p>
    <w:p w14:paraId="297C295E" w14:textId="77777777" w:rsidR="000320A0" w:rsidRPr="00DB5FC4" w:rsidRDefault="000320A0" w:rsidP="000320A0">
      <w:pPr>
        <w:pStyle w:val="ListParagraph"/>
        <w:numPr>
          <w:ilvl w:val="0"/>
          <w:numId w:val="27"/>
        </w:numPr>
        <w:rPr>
          <w:rFonts w:ascii="Gisha" w:hAnsi="Gisha" w:cs="Gisha"/>
          <w:bCs/>
          <w:sz w:val="20"/>
          <w:szCs w:val="20"/>
        </w:rPr>
      </w:pPr>
      <w:r w:rsidRPr="00DB5FC4">
        <w:rPr>
          <w:rFonts w:ascii="Gisha" w:hAnsi="Gisha" w:cs="Gisha" w:hint="cs"/>
          <w:bCs/>
          <w:sz w:val="20"/>
          <w:szCs w:val="20"/>
        </w:rPr>
        <w:t>Funding and financial information kept for 7 years</w:t>
      </w:r>
    </w:p>
    <w:p w14:paraId="1B4BB213" w14:textId="77777777" w:rsidR="000320A0" w:rsidRPr="00DB5FC4" w:rsidRDefault="000320A0" w:rsidP="000320A0">
      <w:pPr>
        <w:rPr>
          <w:rFonts w:ascii="Gisha" w:hAnsi="Gisha" w:cs="Gisha"/>
          <w:bCs/>
        </w:rPr>
      </w:pPr>
    </w:p>
    <w:p w14:paraId="41FB3BD9" w14:textId="77777777" w:rsidR="000320A0" w:rsidRPr="00DB5FC4" w:rsidRDefault="000320A0" w:rsidP="000320A0">
      <w:pPr>
        <w:rPr>
          <w:rFonts w:ascii="Gisha" w:hAnsi="Gisha" w:cs="Gisha"/>
          <w:bCs/>
        </w:rPr>
      </w:pPr>
      <w:r w:rsidRPr="00DB5FC4">
        <w:rPr>
          <w:rFonts w:ascii="Gisha" w:hAnsi="Gisha" w:cs="Gisha" w:hint="cs"/>
          <w:bCs/>
        </w:rPr>
        <w:t>7. Your Rights Under GDPR</w:t>
      </w:r>
    </w:p>
    <w:p w14:paraId="5E33CF78" w14:textId="77777777" w:rsidR="000320A0" w:rsidRPr="00DB5FC4" w:rsidRDefault="000320A0" w:rsidP="000320A0">
      <w:pPr>
        <w:rPr>
          <w:rFonts w:ascii="Gisha" w:hAnsi="Gisha" w:cs="Gisha"/>
          <w:bCs/>
        </w:rPr>
      </w:pPr>
      <w:r w:rsidRPr="00DB5FC4">
        <w:rPr>
          <w:rFonts w:ascii="Gisha" w:hAnsi="Gisha" w:cs="Gisha" w:hint="cs"/>
          <w:bCs/>
        </w:rPr>
        <w:t>You have the right to:</w:t>
      </w:r>
    </w:p>
    <w:p w14:paraId="04AB0E0E" w14:textId="77777777" w:rsidR="000320A0" w:rsidRPr="00DB5FC4" w:rsidRDefault="000320A0" w:rsidP="000320A0">
      <w:pPr>
        <w:pStyle w:val="ListParagraph"/>
        <w:numPr>
          <w:ilvl w:val="0"/>
          <w:numId w:val="28"/>
        </w:numPr>
        <w:rPr>
          <w:rFonts w:ascii="Gisha" w:hAnsi="Gisha" w:cs="Gisha"/>
          <w:bCs/>
          <w:sz w:val="20"/>
          <w:szCs w:val="20"/>
        </w:rPr>
      </w:pPr>
      <w:r w:rsidRPr="00DB5FC4">
        <w:rPr>
          <w:rFonts w:ascii="Gisha" w:hAnsi="Gisha" w:cs="Gisha" w:hint="cs"/>
          <w:bCs/>
          <w:sz w:val="20"/>
          <w:szCs w:val="20"/>
        </w:rPr>
        <w:t>Access the personal data we hold about you and your child</w:t>
      </w:r>
    </w:p>
    <w:p w14:paraId="3146F24C" w14:textId="77777777" w:rsidR="000320A0" w:rsidRPr="00DB5FC4" w:rsidRDefault="000320A0" w:rsidP="000320A0">
      <w:pPr>
        <w:pStyle w:val="ListParagraph"/>
        <w:numPr>
          <w:ilvl w:val="0"/>
          <w:numId w:val="28"/>
        </w:numPr>
        <w:rPr>
          <w:rFonts w:ascii="Gisha" w:hAnsi="Gisha" w:cs="Gisha"/>
          <w:bCs/>
          <w:sz w:val="20"/>
          <w:szCs w:val="20"/>
        </w:rPr>
      </w:pPr>
      <w:r w:rsidRPr="00DB5FC4">
        <w:rPr>
          <w:rFonts w:ascii="Gisha" w:hAnsi="Gisha" w:cs="Gisha" w:hint="cs"/>
          <w:bCs/>
          <w:sz w:val="20"/>
          <w:szCs w:val="20"/>
        </w:rPr>
        <w:t>Request corrections to inaccurate information</w:t>
      </w:r>
    </w:p>
    <w:p w14:paraId="09CA24D4" w14:textId="77777777" w:rsidR="000320A0" w:rsidRPr="00DB5FC4" w:rsidRDefault="000320A0" w:rsidP="000320A0">
      <w:pPr>
        <w:pStyle w:val="ListParagraph"/>
        <w:numPr>
          <w:ilvl w:val="0"/>
          <w:numId w:val="28"/>
        </w:numPr>
        <w:rPr>
          <w:rFonts w:ascii="Gisha" w:hAnsi="Gisha" w:cs="Gisha"/>
          <w:bCs/>
          <w:sz w:val="20"/>
          <w:szCs w:val="20"/>
        </w:rPr>
      </w:pPr>
      <w:r w:rsidRPr="00DB5FC4">
        <w:rPr>
          <w:rFonts w:ascii="Gisha" w:hAnsi="Gisha" w:cs="Gisha" w:hint="cs"/>
          <w:bCs/>
          <w:sz w:val="20"/>
          <w:szCs w:val="20"/>
        </w:rPr>
        <w:t>Withdraw consent (for activities based on consent)</w:t>
      </w:r>
    </w:p>
    <w:p w14:paraId="2AF39CFA" w14:textId="77777777" w:rsidR="000320A0" w:rsidRPr="00DB5FC4" w:rsidRDefault="000320A0" w:rsidP="000320A0">
      <w:pPr>
        <w:pStyle w:val="ListParagraph"/>
        <w:numPr>
          <w:ilvl w:val="0"/>
          <w:numId w:val="28"/>
        </w:numPr>
        <w:rPr>
          <w:rFonts w:ascii="Gisha" w:hAnsi="Gisha" w:cs="Gisha"/>
          <w:bCs/>
          <w:sz w:val="20"/>
          <w:szCs w:val="20"/>
        </w:rPr>
      </w:pPr>
      <w:r w:rsidRPr="00DB5FC4">
        <w:rPr>
          <w:rFonts w:ascii="Gisha" w:hAnsi="Gisha" w:cs="Gisha" w:hint="cs"/>
          <w:bCs/>
          <w:sz w:val="20"/>
          <w:szCs w:val="20"/>
        </w:rPr>
        <w:t>Request deletion of data where appropriate</w:t>
      </w:r>
    </w:p>
    <w:p w14:paraId="5ED9F2FE" w14:textId="77777777" w:rsidR="000320A0" w:rsidRPr="00DB5FC4" w:rsidRDefault="000320A0" w:rsidP="000320A0">
      <w:pPr>
        <w:pStyle w:val="ListParagraph"/>
        <w:numPr>
          <w:ilvl w:val="0"/>
          <w:numId w:val="28"/>
        </w:numPr>
        <w:rPr>
          <w:rFonts w:ascii="Gisha" w:hAnsi="Gisha" w:cs="Gisha"/>
          <w:bCs/>
          <w:sz w:val="20"/>
          <w:szCs w:val="20"/>
        </w:rPr>
      </w:pPr>
      <w:r w:rsidRPr="00DB5FC4">
        <w:rPr>
          <w:rFonts w:ascii="Gisha" w:hAnsi="Gisha" w:cs="Gisha" w:hint="cs"/>
          <w:bCs/>
          <w:sz w:val="20"/>
          <w:szCs w:val="20"/>
        </w:rPr>
        <w:t>Make a complaint to the Information Commissioner’s Office (ICO)</w:t>
      </w:r>
    </w:p>
    <w:p w14:paraId="6A4BE1BF" w14:textId="77777777" w:rsidR="000320A0" w:rsidRPr="00DB5FC4" w:rsidRDefault="000320A0" w:rsidP="000320A0">
      <w:pPr>
        <w:rPr>
          <w:rFonts w:ascii="Gisha" w:hAnsi="Gisha" w:cs="Gisha"/>
          <w:bCs/>
        </w:rPr>
      </w:pPr>
    </w:p>
    <w:p w14:paraId="7C2056AB" w14:textId="77777777" w:rsidR="000320A0" w:rsidRPr="00DB5FC4" w:rsidRDefault="000320A0" w:rsidP="000320A0">
      <w:pPr>
        <w:rPr>
          <w:rFonts w:ascii="Gisha" w:hAnsi="Gisha" w:cs="Gisha"/>
          <w:bCs/>
        </w:rPr>
      </w:pPr>
      <w:r w:rsidRPr="00DB5FC4">
        <w:rPr>
          <w:rFonts w:ascii="Gisha" w:hAnsi="Gisha" w:cs="Gisha" w:hint="cs"/>
          <w:bCs/>
        </w:rPr>
        <w:t>8. Contact for Data Protection Queries</w:t>
      </w:r>
    </w:p>
    <w:p w14:paraId="7FA9C8BE" w14:textId="77777777" w:rsidR="000320A0" w:rsidRPr="00DB5FC4" w:rsidRDefault="000320A0" w:rsidP="000320A0">
      <w:pPr>
        <w:rPr>
          <w:rFonts w:ascii="Gisha" w:hAnsi="Gisha" w:cs="Gisha"/>
          <w:bCs/>
        </w:rPr>
      </w:pPr>
      <w:r w:rsidRPr="00DB5FC4">
        <w:rPr>
          <w:rFonts w:ascii="Gisha" w:hAnsi="Gisha" w:cs="Gisha" w:hint="cs"/>
          <w:bCs/>
        </w:rPr>
        <w:t>If you have any questions or wish to request access to data we hold, please contact:</w:t>
      </w:r>
    </w:p>
    <w:p w14:paraId="2F870D25" w14:textId="77777777" w:rsidR="000320A0" w:rsidRPr="00DB5FC4" w:rsidRDefault="000320A0" w:rsidP="000320A0">
      <w:pPr>
        <w:rPr>
          <w:rFonts w:ascii="Gisha" w:hAnsi="Gisha" w:cs="Gisha"/>
          <w:bCs/>
        </w:rPr>
      </w:pPr>
      <w:r w:rsidRPr="00DB5FC4">
        <w:rPr>
          <w:rFonts w:ascii="Gisha" w:hAnsi="Gisha" w:cs="Gisha" w:hint="cs"/>
          <w:bCs/>
        </w:rPr>
        <w:t xml:space="preserve">Lorna Hodgett Nursery Manager </w:t>
      </w:r>
    </w:p>
    <w:p w14:paraId="6B102279" w14:textId="77777777" w:rsidR="000320A0" w:rsidRPr="00DB5FC4" w:rsidRDefault="000320A0" w:rsidP="000320A0">
      <w:pPr>
        <w:rPr>
          <w:rFonts w:ascii="Gisha" w:hAnsi="Gisha" w:cs="Gisha"/>
          <w:bCs/>
        </w:rPr>
      </w:pPr>
      <w:r w:rsidRPr="00DB5FC4">
        <w:rPr>
          <w:rFonts w:ascii="Gisha" w:hAnsi="Gisha" w:cs="Gisha" w:hint="cs"/>
          <w:bCs/>
        </w:rPr>
        <w:t>Lorna.Hodgett@acornchildcarecntre.co.uk</w:t>
      </w:r>
    </w:p>
    <w:p w14:paraId="65077A95" w14:textId="77777777" w:rsidR="000320A0" w:rsidRPr="00DB5FC4" w:rsidRDefault="000320A0" w:rsidP="000320A0">
      <w:pPr>
        <w:rPr>
          <w:rFonts w:ascii="Gisha" w:hAnsi="Gisha" w:cs="Gisha"/>
          <w:bCs/>
          <w:sz w:val="24"/>
          <w:szCs w:val="24"/>
        </w:rPr>
      </w:pPr>
      <w:r w:rsidRPr="00DB5FC4">
        <w:rPr>
          <w:rFonts w:ascii="Gisha" w:hAnsi="Gisha" w:cs="Gisha" w:hint="cs"/>
          <w:bCs/>
        </w:rPr>
        <w:t>01780766493</w:t>
      </w:r>
    </w:p>
    <w:p w14:paraId="6AF6A56E" w14:textId="77777777" w:rsidR="000320A0" w:rsidRPr="00DB5FC4" w:rsidRDefault="000320A0" w:rsidP="000320A0">
      <w:pPr>
        <w:rPr>
          <w:rFonts w:ascii="Gisha" w:hAnsi="Gisha" w:cs="Gisha"/>
          <w:bCs/>
          <w:sz w:val="24"/>
          <w:szCs w:val="24"/>
        </w:rPr>
      </w:pPr>
    </w:p>
    <w:p w14:paraId="13355E1B" w14:textId="77777777" w:rsidR="000320A0" w:rsidRPr="00DB5FC4" w:rsidRDefault="000320A0" w:rsidP="000320A0">
      <w:pPr>
        <w:spacing w:line="276" w:lineRule="auto"/>
        <w:jc w:val="both"/>
        <w:rPr>
          <w:rFonts w:ascii="Gisha" w:hAnsi="Gisha" w:cs="Gisha"/>
          <w:b/>
        </w:rPr>
      </w:pPr>
      <w:r w:rsidRPr="00DB5FC4">
        <w:rPr>
          <w:rFonts w:ascii="Gisha" w:hAnsi="Gisha" w:cs="Gisha" w:hint="cs"/>
          <w:b/>
        </w:rPr>
        <w:t>Declaration</w:t>
      </w:r>
    </w:p>
    <w:p w14:paraId="0167F014" w14:textId="77777777" w:rsidR="000320A0" w:rsidRPr="00DB5FC4" w:rsidRDefault="000320A0" w:rsidP="000320A0">
      <w:pPr>
        <w:spacing w:line="276" w:lineRule="auto"/>
        <w:jc w:val="both"/>
        <w:rPr>
          <w:rFonts w:ascii="Gisha" w:hAnsi="Gisha" w:cs="Gisha"/>
        </w:rPr>
      </w:pPr>
      <w:r w:rsidRPr="00DB5FC4">
        <w:rPr>
          <w:rFonts w:ascii="Gisha" w:hAnsi="Gisha" w:cs="Gisha" w:hint="cs"/>
        </w:rPr>
        <w:t>I declare that I understand:</w:t>
      </w:r>
    </w:p>
    <w:p w14:paraId="0B71E092"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The Centre has a legal and legitimate interest to collect and process my personal data to meet statutory requirements.</w:t>
      </w:r>
    </w:p>
    <w:p w14:paraId="2AC10873"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How my data is used.</w:t>
      </w:r>
    </w:p>
    <w:p w14:paraId="4A6DE6BA"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The Centre may share my data with EYE Hub, destination schools/nurseries and Malcolm Sargent Primary School.</w:t>
      </w:r>
    </w:p>
    <w:p w14:paraId="75393F94"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The Centre will not share my data to any other third parties without my consent unless the law requires the school to do so.</w:t>
      </w:r>
    </w:p>
    <w:p w14:paraId="3048F65F"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The Centre will always ask for explicit consent where this is required, and I must provide this consent if I agree to the data being processed.</w:t>
      </w:r>
    </w:p>
    <w:p w14:paraId="7A2059AC"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My data is retained in line with the Centre’s GDPR Data Protection Policy.</w:t>
      </w:r>
    </w:p>
    <w:p w14:paraId="461D2068"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My rights to the processing of my personal data.</w:t>
      </w:r>
    </w:p>
    <w:p w14:paraId="6671189C" w14:textId="77777777" w:rsidR="000320A0" w:rsidRPr="00DB5FC4" w:rsidRDefault="000320A0" w:rsidP="000320A0">
      <w:pPr>
        <w:pStyle w:val="ListParagraph"/>
        <w:numPr>
          <w:ilvl w:val="0"/>
          <w:numId w:val="21"/>
        </w:numPr>
        <w:spacing w:after="200" w:line="276" w:lineRule="auto"/>
        <w:contextualSpacing/>
        <w:jc w:val="both"/>
        <w:rPr>
          <w:rFonts w:ascii="Gisha" w:hAnsi="Gisha" w:cs="Gisha"/>
          <w:sz w:val="20"/>
          <w:szCs w:val="20"/>
        </w:rPr>
      </w:pPr>
      <w:r w:rsidRPr="00DB5FC4">
        <w:rPr>
          <w:rFonts w:ascii="Gisha" w:hAnsi="Gisha" w:cs="Gisha" w:hint="cs"/>
          <w:sz w:val="20"/>
          <w:szCs w:val="20"/>
        </w:rPr>
        <w:t>Where I can find out more information about the processing of my personal data.</w:t>
      </w:r>
    </w:p>
    <w:p w14:paraId="1BCA08EB" w14:textId="77777777" w:rsidR="000320A0" w:rsidRPr="00DB5FC4" w:rsidRDefault="000320A0" w:rsidP="000320A0">
      <w:pPr>
        <w:pStyle w:val="ListParagraph"/>
        <w:numPr>
          <w:ilvl w:val="0"/>
          <w:numId w:val="21"/>
        </w:numPr>
        <w:jc w:val="both"/>
        <w:rPr>
          <w:rFonts w:ascii="Gisha" w:hAnsi="Gisha" w:cs="Gisha"/>
          <w:b/>
          <w:bCs/>
          <w:sz w:val="20"/>
          <w:szCs w:val="20"/>
        </w:rPr>
      </w:pPr>
      <w:r w:rsidRPr="00DB5FC4">
        <w:rPr>
          <w:rFonts w:ascii="Gisha" w:hAnsi="Gisha" w:cs="Gisha" w:hint="cs"/>
          <w:b/>
          <w:bCs/>
          <w:sz w:val="20"/>
          <w:szCs w:val="20"/>
        </w:rPr>
        <w:t>I agree that I will not upload photos of other children onto any social media sites without the express permission of the other children’s parents/guardians.</w:t>
      </w:r>
    </w:p>
    <w:p w14:paraId="30C4D698" w14:textId="77777777" w:rsidR="000320A0" w:rsidRPr="00DB5FC4" w:rsidRDefault="000320A0" w:rsidP="000320A0">
      <w:pPr>
        <w:pStyle w:val="ListParagraph"/>
        <w:spacing w:after="200" w:line="276" w:lineRule="auto"/>
        <w:contextualSpacing/>
        <w:jc w:val="both"/>
        <w:rPr>
          <w:rFonts w:ascii="Gisha" w:hAnsi="Gisha" w:cs="Gisha"/>
          <w:sz w:val="20"/>
          <w:szCs w:val="20"/>
        </w:rPr>
      </w:pPr>
    </w:p>
    <w:p w14:paraId="0A695A0B" w14:textId="77777777" w:rsidR="000320A0" w:rsidRPr="00DB5FC4" w:rsidRDefault="000320A0" w:rsidP="000320A0">
      <w:pPr>
        <w:pStyle w:val="ListParagraph"/>
        <w:spacing w:after="200" w:line="276" w:lineRule="auto"/>
        <w:ind w:left="0"/>
        <w:contextualSpacing/>
        <w:jc w:val="both"/>
        <w:rPr>
          <w:rFonts w:ascii="Gisha" w:hAnsi="Gisha" w:cs="Gisha"/>
          <w:sz w:val="20"/>
          <w:szCs w:val="20"/>
        </w:rPr>
      </w:pPr>
    </w:p>
    <w:p w14:paraId="06AFFCCA" w14:textId="77777777" w:rsidR="000320A0" w:rsidRPr="00DB5FC4" w:rsidRDefault="000320A0" w:rsidP="000320A0">
      <w:pPr>
        <w:pStyle w:val="ListParagraph"/>
        <w:spacing w:after="200" w:line="276" w:lineRule="auto"/>
        <w:ind w:left="0"/>
        <w:contextualSpacing/>
        <w:jc w:val="both"/>
        <w:rPr>
          <w:rFonts w:ascii="Gisha" w:hAnsi="Gisha" w:cs="Gisha"/>
          <w:sz w:val="20"/>
          <w:szCs w:val="20"/>
        </w:rPr>
      </w:pPr>
      <w:r w:rsidRPr="00DB5FC4">
        <w:rPr>
          <w:rFonts w:ascii="Gisha" w:hAnsi="Gisha" w:cs="Gisha" w:hint="cs"/>
          <w:sz w:val="20"/>
          <w:szCs w:val="20"/>
        </w:rPr>
        <w:t>Signed:  ……………………………………………………………………………………………………………... (Parent/Carer)</w:t>
      </w:r>
    </w:p>
    <w:p w14:paraId="28818BFA" w14:textId="77777777" w:rsidR="000320A0" w:rsidRPr="00DB5FC4" w:rsidRDefault="000320A0" w:rsidP="000320A0">
      <w:pPr>
        <w:pStyle w:val="ListParagraph"/>
        <w:spacing w:after="200" w:line="276" w:lineRule="auto"/>
        <w:ind w:left="0"/>
        <w:contextualSpacing/>
        <w:jc w:val="both"/>
        <w:rPr>
          <w:rFonts w:ascii="Gisha" w:hAnsi="Gisha" w:cs="Gisha"/>
          <w:sz w:val="20"/>
          <w:szCs w:val="20"/>
        </w:rPr>
      </w:pPr>
    </w:p>
    <w:p w14:paraId="4F3577B9" w14:textId="77777777" w:rsidR="00DB5FC4" w:rsidRDefault="000320A0" w:rsidP="00DB5FC4">
      <w:pPr>
        <w:jc w:val="center"/>
        <w:rPr>
          <w:rFonts w:ascii="Gisha" w:hAnsi="Gisha" w:cs="Gisha"/>
        </w:rPr>
      </w:pPr>
      <w:r w:rsidRPr="00DB5FC4">
        <w:rPr>
          <w:rFonts w:ascii="Gisha" w:hAnsi="Gisha" w:cs="Gisha" w:hint="cs"/>
        </w:rPr>
        <w:t>Dated:  ………………………………………………………………………………………………………………………………………</w:t>
      </w:r>
    </w:p>
    <w:p w14:paraId="743C53F5" w14:textId="77777777" w:rsidR="00DB5FC4" w:rsidRDefault="00DB5FC4" w:rsidP="00DB5FC4">
      <w:pPr>
        <w:jc w:val="center"/>
        <w:rPr>
          <w:rFonts w:ascii="Gisha" w:hAnsi="Gisha" w:cs="Gisha"/>
          <w:b/>
          <w:sz w:val="24"/>
          <w:szCs w:val="24"/>
        </w:rPr>
      </w:pPr>
    </w:p>
    <w:p w14:paraId="496DC52E" w14:textId="77777777" w:rsidR="00DB5FC4" w:rsidRPr="00DB5FC4" w:rsidRDefault="00DB5FC4" w:rsidP="00DB5FC4">
      <w:pPr>
        <w:rPr>
          <w:rFonts w:ascii="Gisha" w:hAnsi="Gisha" w:cs="Gisha"/>
          <w:b/>
          <w:sz w:val="22"/>
          <w:szCs w:val="22"/>
        </w:rPr>
      </w:pPr>
      <w:r w:rsidRPr="00DB5FC4">
        <w:rPr>
          <w:rFonts w:ascii="Gisha" w:hAnsi="Gisha" w:cs="Gisha" w:hint="cs"/>
          <w:b/>
        </w:rPr>
        <w:t>GDPR &amp; Data Protection Information</w:t>
      </w:r>
    </w:p>
    <w:p w14:paraId="13325433" w14:textId="77777777" w:rsidR="00DB5FC4" w:rsidRPr="00DB5FC4" w:rsidRDefault="00DB5FC4" w:rsidP="00DB5FC4">
      <w:pPr>
        <w:rPr>
          <w:rFonts w:ascii="Gisha" w:hAnsi="Gisha" w:cs="Gisha"/>
          <w:b/>
        </w:rPr>
      </w:pPr>
    </w:p>
    <w:p w14:paraId="0CD4DDE1" w14:textId="77777777" w:rsidR="00DB5FC4" w:rsidRPr="00DB5FC4" w:rsidRDefault="00DB5FC4" w:rsidP="00DB5FC4">
      <w:pPr>
        <w:pStyle w:val="ListParagraph"/>
        <w:numPr>
          <w:ilvl w:val="0"/>
          <w:numId w:val="31"/>
        </w:numPr>
        <w:rPr>
          <w:rFonts w:ascii="Gisha" w:hAnsi="Gisha" w:cs="Gisha"/>
          <w:bCs/>
          <w:sz w:val="20"/>
          <w:szCs w:val="20"/>
        </w:rPr>
      </w:pPr>
      <w:r w:rsidRPr="00DB5FC4">
        <w:rPr>
          <w:rFonts w:ascii="Gisha" w:hAnsi="Gisha" w:cs="Gisha" w:hint="cs"/>
          <w:bCs/>
          <w:sz w:val="20"/>
          <w:szCs w:val="20"/>
        </w:rPr>
        <w:t>Images, videos, and work may be used for Acorn displays, newsletters, prospectuses, social media, the website, or local press coverage</w:t>
      </w:r>
    </w:p>
    <w:p w14:paraId="5D50C0CD" w14:textId="77777777" w:rsidR="00DB5FC4" w:rsidRPr="00DB5FC4" w:rsidRDefault="00DB5FC4" w:rsidP="00DB5FC4">
      <w:pPr>
        <w:pStyle w:val="ListParagraph"/>
        <w:numPr>
          <w:ilvl w:val="0"/>
          <w:numId w:val="31"/>
        </w:numPr>
        <w:rPr>
          <w:rFonts w:ascii="Gisha" w:hAnsi="Gisha" w:cs="Gisha"/>
          <w:bCs/>
          <w:sz w:val="20"/>
          <w:szCs w:val="20"/>
        </w:rPr>
      </w:pPr>
      <w:r w:rsidRPr="00DB5FC4">
        <w:rPr>
          <w:rFonts w:ascii="Gisha" w:hAnsi="Gisha" w:cs="Gisha" w:hint="cs"/>
          <w:bCs/>
          <w:sz w:val="20"/>
          <w:szCs w:val="20"/>
        </w:rPr>
        <w:t>Children will not be named unless specifically consented above</w:t>
      </w:r>
    </w:p>
    <w:p w14:paraId="7E015DEC" w14:textId="77777777" w:rsidR="00DB5FC4" w:rsidRPr="00DB5FC4" w:rsidRDefault="00DB5FC4" w:rsidP="00DB5FC4">
      <w:pPr>
        <w:pStyle w:val="ListParagraph"/>
        <w:numPr>
          <w:ilvl w:val="0"/>
          <w:numId w:val="31"/>
        </w:numPr>
        <w:rPr>
          <w:rFonts w:ascii="Gisha" w:hAnsi="Gisha" w:cs="Gisha"/>
          <w:bCs/>
          <w:sz w:val="20"/>
          <w:szCs w:val="20"/>
        </w:rPr>
      </w:pPr>
      <w:r w:rsidRPr="00DB5FC4">
        <w:rPr>
          <w:rFonts w:ascii="Gisha" w:hAnsi="Gisha" w:cs="Gisha" w:hint="cs"/>
          <w:bCs/>
          <w:sz w:val="20"/>
          <w:szCs w:val="20"/>
        </w:rPr>
        <w:t>Consent is valid for the duration of your child’s attendance. You may amend or withdraw consent at any time by submitting written notice to the Centre office</w:t>
      </w:r>
    </w:p>
    <w:p w14:paraId="157D24B1" w14:textId="77777777" w:rsidR="00DB5FC4" w:rsidRPr="00DB5FC4" w:rsidRDefault="00DB5FC4" w:rsidP="00DB5FC4">
      <w:pPr>
        <w:pStyle w:val="ListParagraph"/>
        <w:numPr>
          <w:ilvl w:val="0"/>
          <w:numId w:val="31"/>
        </w:numPr>
        <w:rPr>
          <w:rFonts w:ascii="Gisha" w:hAnsi="Gisha" w:cs="Gisha"/>
          <w:bCs/>
          <w:sz w:val="20"/>
          <w:szCs w:val="20"/>
        </w:rPr>
      </w:pPr>
      <w:r w:rsidRPr="00DB5FC4">
        <w:rPr>
          <w:rFonts w:ascii="Gisha" w:hAnsi="Gisha" w:cs="Gisha" w:hint="cs"/>
          <w:bCs/>
          <w:sz w:val="20"/>
          <w:szCs w:val="20"/>
        </w:rPr>
        <w:t>Children’s personal contact details (addresses, emails, phone numbers) will never be published</w:t>
      </w:r>
    </w:p>
    <w:p w14:paraId="7CF55AD0" w14:textId="77777777" w:rsidR="00DB5FC4" w:rsidRPr="00DB5FC4" w:rsidRDefault="00DB5FC4" w:rsidP="00DB5FC4">
      <w:pPr>
        <w:rPr>
          <w:rFonts w:ascii="Gisha" w:hAnsi="Gisha" w:cs="Gisha"/>
          <w:bCs/>
        </w:rPr>
      </w:pPr>
    </w:p>
    <w:p w14:paraId="6BA9C676" w14:textId="77777777" w:rsidR="00DB5FC4" w:rsidRPr="00DB5FC4" w:rsidRDefault="00DB5FC4" w:rsidP="00DB5FC4">
      <w:pPr>
        <w:rPr>
          <w:rFonts w:ascii="Gisha" w:hAnsi="Gisha" w:cs="Gisha"/>
          <w:bCs/>
        </w:rPr>
      </w:pPr>
      <w:r w:rsidRPr="00DB5FC4">
        <w:rPr>
          <w:rFonts w:ascii="Gisha" w:hAnsi="Gisha" w:cs="Gisha" w:hint="cs"/>
          <w:bCs/>
        </w:rPr>
        <w:t>Parent/Carer Name: ___________________________</w:t>
      </w:r>
    </w:p>
    <w:p w14:paraId="6B2F8218" w14:textId="77777777" w:rsidR="00DB5FC4" w:rsidRPr="00DB5FC4" w:rsidRDefault="00DB5FC4" w:rsidP="00DB5FC4">
      <w:pPr>
        <w:rPr>
          <w:rFonts w:ascii="Gisha" w:hAnsi="Gisha" w:cs="Gisha"/>
          <w:bCs/>
        </w:rPr>
      </w:pPr>
      <w:r w:rsidRPr="00DB5FC4">
        <w:rPr>
          <w:rFonts w:ascii="Gisha" w:hAnsi="Gisha" w:cs="Gisha" w:hint="cs"/>
          <w:bCs/>
        </w:rPr>
        <w:t>Signature: __________________________________</w:t>
      </w:r>
    </w:p>
    <w:p w14:paraId="189EBBD9" w14:textId="77777777" w:rsidR="00DB5FC4" w:rsidRPr="00DB5FC4" w:rsidRDefault="00DB5FC4" w:rsidP="00DB5FC4">
      <w:pPr>
        <w:rPr>
          <w:rFonts w:ascii="Gisha" w:hAnsi="Gisha" w:cs="Gisha"/>
          <w:bCs/>
        </w:rPr>
      </w:pPr>
      <w:r w:rsidRPr="00DB5FC4">
        <w:rPr>
          <w:rFonts w:ascii="Gisha" w:hAnsi="Gisha" w:cs="Gisha" w:hint="cs"/>
          <w:bCs/>
        </w:rPr>
        <w:t>Date: ______________________________________</w:t>
      </w:r>
    </w:p>
    <w:p w14:paraId="085AB68E" w14:textId="513EE0A1" w:rsidR="0098269F" w:rsidRPr="00DB5FC4" w:rsidRDefault="0040112C" w:rsidP="00DB5FC4">
      <w:pPr>
        <w:jc w:val="center"/>
        <w:rPr>
          <w:rFonts w:ascii="Gisha" w:hAnsi="Gisha" w:cs="Gisha"/>
        </w:rPr>
      </w:pPr>
      <w:r w:rsidRPr="00DB5FC4">
        <w:rPr>
          <w:rFonts w:ascii="Gisha" w:hAnsi="Gisha" w:cs="Gisha" w:hint="cs"/>
          <w:b/>
          <w:sz w:val="24"/>
          <w:szCs w:val="24"/>
        </w:rPr>
        <w:br w:type="page"/>
      </w: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24"/>
      </w:tblGrid>
      <w:tr w:rsidR="0098269F" w:rsidRPr="00DB5FC4" w14:paraId="70E83BFB" w14:textId="77777777" w:rsidTr="008A0C49">
        <w:trPr>
          <w:trHeight w:val="10366"/>
        </w:trPr>
        <w:tc>
          <w:tcPr>
            <w:tcW w:w="11624" w:type="dxa"/>
          </w:tcPr>
          <w:p w14:paraId="1B1A079B" w14:textId="77777777" w:rsidR="0098269F" w:rsidRPr="00DB5FC4" w:rsidRDefault="0098269F" w:rsidP="0098269F">
            <w:pPr>
              <w:tabs>
                <w:tab w:val="left" w:pos="360"/>
              </w:tabs>
              <w:jc w:val="both"/>
              <w:rPr>
                <w:rFonts w:ascii="Gisha" w:hAnsi="Gisha" w:cs="Gisha"/>
                <w:b/>
                <w:sz w:val="22"/>
                <w:szCs w:val="22"/>
              </w:rPr>
            </w:pPr>
            <w:r w:rsidRPr="00DB5FC4">
              <w:rPr>
                <w:rFonts w:ascii="Gisha" w:hAnsi="Gisha" w:cs="Gisha" w:hint="cs"/>
                <w:b/>
                <w:sz w:val="22"/>
                <w:szCs w:val="22"/>
              </w:rPr>
              <w:lastRenderedPageBreak/>
              <w:t>I agree to the following (please tick only those to which you agree).  Please see further information regarding consent at the end of this form:</w:t>
            </w:r>
          </w:p>
          <w:p w14:paraId="50A28A9E" w14:textId="77777777" w:rsidR="0098269F" w:rsidRPr="00DB5FC4" w:rsidRDefault="0098269F" w:rsidP="0098269F">
            <w:pPr>
              <w:jc w:val="both"/>
              <w:rPr>
                <w:rFonts w:ascii="Gisha" w:hAnsi="Gisha" w:cs="Gisha"/>
                <w:b/>
                <w:sz w:val="22"/>
                <w:szCs w:val="22"/>
              </w:rPr>
            </w:pPr>
          </w:p>
          <w:p w14:paraId="06ACA9EA" w14:textId="77777777" w:rsidR="0098269F" w:rsidRPr="00DB5FC4" w:rsidRDefault="0098269F" w:rsidP="00EA06B5">
            <w:pPr>
              <w:ind w:left="284" w:hanging="284"/>
              <w:jc w:val="both"/>
              <w:rPr>
                <w:rFonts w:ascii="Gisha" w:hAnsi="Gisha" w:cs="Gisha"/>
                <w:sz w:val="22"/>
                <w:szCs w:val="22"/>
              </w:rPr>
            </w:pPr>
            <w:r w:rsidRPr="00DB5FC4">
              <w:rPr>
                <w:rFonts w:ascii="Gisha" w:hAnsi="Gisha" w:cs="Gisha" w:hint="cs"/>
                <w:sz w:val="22"/>
                <w:szCs w:val="22"/>
              </w:rPr>
              <w:sym w:font="Wingdings" w:char="F071"/>
            </w:r>
            <w:r w:rsidR="00EA06B5" w:rsidRPr="00DB5FC4">
              <w:rPr>
                <w:rFonts w:ascii="Gisha" w:hAnsi="Gisha" w:cs="Gisha" w:hint="cs"/>
                <w:sz w:val="22"/>
                <w:szCs w:val="22"/>
              </w:rPr>
              <w:t xml:space="preserve"> </w:t>
            </w:r>
            <w:r w:rsidRPr="00DB5FC4">
              <w:rPr>
                <w:rFonts w:ascii="Gisha" w:hAnsi="Gisha" w:cs="Gisha" w:hint="cs"/>
                <w:sz w:val="22"/>
                <w:szCs w:val="22"/>
              </w:rPr>
              <w:t>That the Centre may publish photographs/videos of your child and/or their work with their name in the local press (see below for details)</w:t>
            </w:r>
          </w:p>
          <w:p w14:paraId="28FF39AB" w14:textId="77777777" w:rsidR="0098269F" w:rsidRPr="00DB5FC4" w:rsidRDefault="0098269F" w:rsidP="0098269F">
            <w:pPr>
              <w:tabs>
                <w:tab w:val="left" w:pos="360"/>
              </w:tabs>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my child’s photo and name may appear on Centre noticeboards</w:t>
            </w:r>
          </w:p>
          <w:p w14:paraId="62542FC8" w14:textId="77777777" w:rsidR="0098269F" w:rsidRPr="00DB5FC4" w:rsidRDefault="0098269F" w:rsidP="00EA06B5">
            <w:pPr>
              <w:ind w:left="284" w:hanging="284"/>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w:t>
            </w:r>
            <w:r w:rsidR="00BB3AA8" w:rsidRPr="00DB5FC4">
              <w:rPr>
                <w:rFonts w:ascii="Gisha" w:hAnsi="Gisha" w:cs="Gisha" w:hint="cs"/>
                <w:sz w:val="22"/>
                <w:szCs w:val="22"/>
              </w:rPr>
              <w:t>T</w:t>
            </w:r>
            <w:r w:rsidRPr="00DB5FC4">
              <w:rPr>
                <w:rFonts w:ascii="Gisha" w:hAnsi="Gisha" w:cs="Gisha" w:hint="cs"/>
                <w:sz w:val="22"/>
                <w:szCs w:val="22"/>
              </w:rPr>
              <w:t>hat the Centre may publish photographs, videos or other forms of digital media of your child and/or their work with their name on its Facebook page</w:t>
            </w:r>
          </w:p>
          <w:p w14:paraId="52BA039E" w14:textId="77777777" w:rsidR="0098269F" w:rsidRPr="00DB5FC4" w:rsidRDefault="0098269F" w:rsidP="0098269F">
            <w:pPr>
              <w:ind w:left="284" w:hanging="284"/>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the Centre may add your child’s name and photo to its website</w:t>
            </w:r>
          </w:p>
          <w:p w14:paraId="452996D2" w14:textId="77777777" w:rsidR="0098269F" w:rsidRPr="00DB5FC4" w:rsidRDefault="0098269F" w:rsidP="00EA06B5">
            <w:pPr>
              <w:ind w:left="284" w:hanging="284"/>
              <w:jc w:val="both"/>
              <w:rPr>
                <w:rFonts w:ascii="Gisha" w:hAnsi="Gisha" w:cs="Gisha"/>
                <w:sz w:val="22"/>
                <w:szCs w:val="22"/>
              </w:rPr>
            </w:pPr>
            <w:r w:rsidRPr="00DB5FC4">
              <w:rPr>
                <w:rFonts w:ascii="Gisha" w:hAnsi="Gisha" w:cs="Gisha" w:hint="cs"/>
                <w:sz w:val="22"/>
                <w:szCs w:val="22"/>
              </w:rPr>
              <w:sym w:font="Wingdings" w:char="F071"/>
            </w:r>
            <w:r w:rsidR="00BB3AA8" w:rsidRPr="00DB5FC4">
              <w:rPr>
                <w:rFonts w:ascii="Gisha" w:hAnsi="Gisha" w:cs="Gisha" w:hint="cs"/>
                <w:sz w:val="22"/>
                <w:szCs w:val="22"/>
              </w:rPr>
              <w:t xml:space="preserve"> </w:t>
            </w:r>
            <w:r w:rsidR="00EA06B5" w:rsidRPr="00DB5FC4">
              <w:rPr>
                <w:rFonts w:ascii="Gisha" w:hAnsi="Gisha" w:cs="Gisha" w:hint="cs"/>
                <w:sz w:val="22"/>
                <w:szCs w:val="22"/>
              </w:rPr>
              <w:t xml:space="preserve"> T</w:t>
            </w:r>
            <w:r w:rsidRPr="00DB5FC4">
              <w:rPr>
                <w:rFonts w:ascii="Gisha" w:hAnsi="Gisha" w:cs="Gisha" w:hint="cs"/>
                <w:sz w:val="22"/>
                <w:szCs w:val="22"/>
              </w:rPr>
              <w:t>hat the Centre may publish and display examples of my child’s work with his/her photo and/or name</w:t>
            </w:r>
          </w:p>
          <w:p w14:paraId="678BC8A2" w14:textId="77777777" w:rsidR="0098269F" w:rsidRPr="00DB5FC4" w:rsidRDefault="0098269F" w:rsidP="0098269F">
            <w:pPr>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my child can appear on local radio interviews with their name (see below for details)</w:t>
            </w:r>
          </w:p>
          <w:p w14:paraId="789CE097" w14:textId="77777777" w:rsidR="0098269F" w:rsidRPr="00DB5FC4" w:rsidRDefault="0098269F" w:rsidP="0098269F">
            <w:pPr>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my child can appear on TV interviews with their name</w:t>
            </w:r>
          </w:p>
          <w:p w14:paraId="3560F6B8" w14:textId="77777777" w:rsidR="0098269F" w:rsidRPr="00DB5FC4" w:rsidRDefault="0098269F" w:rsidP="0098269F">
            <w:pPr>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my child can attend local trips whilst enrolled at the Centre</w:t>
            </w:r>
          </w:p>
          <w:p w14:paraId="63E5C00B" w14:textId="77777777" w:rsidR="0098269F" w:rsidRPr="00DB5FC4" w:rsidRDefault="0098269F" w:rsidP="0098269F">
            <w:pPr>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the </w:t>
            </w:r>
            <w:r w:rsidR="00BB3AA8" w:rsidRPr="00DB5FC4">
              <w:rPr>
                <w:rFonts w:ascii="Gisha" w:hAnsi="Gisha" w:cs="Gisha" w:hint="cs"/>
                <w:sz w:val="22"/>
                <w:szCs w:val="22"/>
              </w:rPr>
              <w:t xml:space="preserve">Centre may </w:t>
            </w:r>
            <w:r w:rsidRPr="00DB5FC4">
              <w:rPr>
                <w:rFonts w:ascii="Gisha" w:hAnsi="Gisha" w:cs="Gisha" w:hint="cs"/>
                <w:sz w:val="22"/>
                <w:szCs w:val="22"/>
              </w:rPr>
              <w:t xml:space="preserve">film your child whilst </w:t>
            </w:r>
            <w:r w:rsidR="00BB3AA8" w:rsidRPr="00DB5FC4">
              <w:rPr>
                <w:rFonts w:ascii="Gisha" w:hAnsi="Gisha" w:cs="Gisha" w:hint="cs"/>
                <w:sz w:val="22"/>
                <w:szCs w:val="22"/>
              </w:rPr>
              <w:t xml:space="preserve">at the Centre </w:t>
            </w:r>
            <w:r w:rsidRPr="00DB5FC4">
              <w:rPr>
                <w:rFonts w:ascii="Gisha" w:hAnsi="Gisha" w:cs="Gisha" w:hint="cs"/>
                <w:sz w:val="22"/>
                <w:szCs w:val="22"/>
              </w:rPr>
              <w:t>for internal training purposes</w:t>
            </w:r>
          </w:p>
          <w:p w14:paraId="00053F9D" w14:textId="77777777" w:rsidR="0098269F" w:rsidRPr="00DB5FC4" w:rsidRDefault="0098269F" w:rsidP="0098269F">
            <w:pPr>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my child can taste food </w:t>
            </w:r>
            <w:r w:rsidR="00BB3AA8" w:rsidRPr="00DB5FC4">
              <w:rPr>
                <w:rFonts w:ascii="Gisha" w:hAnsi="Gisha" w:cs="Gisha" w:hint="cs"/>
                <w:sz w:val="22"/>
                <w:szCs w:val="22"/>
              </w:rPr>
              <w:t>whilst enrolled at the Centre</w:t>
            </w:r>
          </w:p>
          <w:p w14:paraId="646626CD" w14:textId="77777777" w:rsidR="00BB3AA8" w:rsidRPr="00DB5FC4" w:rsidRDefault="0098269F" w:rsidP="00BB3AA8">
            <w:pPr>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my child can watch </w:t>
            </w:r>
            <w:r w:rsidR="00BB3AA8" w:rsidRPr="00DB5FC4">
              <w:rPr>
                <w:rFonts w:ascii="Gisha" w:hAnsi="Gisha" w:cs="Gisha" w:hint="cs"/>
                <w:sz w:val="22"/>
                <w:szCs w:val="22"/>
              </w:rPr>
              <w:t xml:space="preserve">U rated </w:t>
            </w:r>
            <w:r w:rsidRPr="00DB5FC4">
              <w:rPr>
                <w:rFonts w:ascii="Gisha" w:hAnsi="Gisha" w:cs="Gisha" w:hint="cs"/>
                <w:sz w:val="22"/>
                <w:szCs w:val="22"/>
              </w:rPr>
              <w:t xml:space="preserve">films </w:t>
            </w:r>
            <w:r w:rsidR="00BB3AA8" w:rsidRPr="00DB5FC4">
              <w:rPr>
                <w:rFonts w:ascii="Gisha" w:hAnsi="Gisha" w:cs="Gisha" w:hint="cs"/>
                <w:sz w:val="22"/>
                <w:szCs w:val="22"/>
              </w:rPr>
              <w:t>whilst enrolled at the Centre</w:t>
            </w:r>
          </w:p>
          <w:p w14:paraId="3DEB6C3A" w14:textId="77777777" w:rsidR="0098269F" w:rsidRPr="00DB5FC4" w:rsidRDefault="0098269F" w:rsidP="00EA06B5">
            <w:pPr>
              <w:ind w:left="284" w:hanging="284"/>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the </w:t>
            </w:r>
            <w:r w:rsidR="00BB3AA8" w:rsidRPr="00DB5FC4">
              <w:rPr>
                <w:rFonts w:ascii="Gisha" w:hAnsi="Gisha" w:cs="Gisha" w:hint="cs"/>
                <w:sz w:val="22"/>
                <w:szCs w:val="22"/>
              </w:rPr>
              <w:t xml:space="preserve">Centre’s </w:t>
            </w:r>
            <w:r w:rsidRPr="00DB5FC4">
              <w:rPr>
                <w:rFonts w:ascii="Gisha" w:hAnsi="Gisha" w:cs="Gisha" w:hint="cs"/>
                <w:sz w:val="22"/>
                <w:szCs w:val="22"/>
              </w:rPr>
              <w:t xml:space="preserve">official photographers may take photos of my child </w:t>
            </w:r>
            <w:r w:rsidR="00BB3AA8" w:rsidRPr="00DB5FC4">
              <w:rPr>
                <w:rFonts w:ascii="Gisha" w:hAnsi="Gisha" w:cs="Gisha" w:hint="cs"/>
                <w:sz w:val="22"/>
                <w:szCs w:val="22"/>
              </w:rPr>
              <w:t xml:space="preserve">which the Centre may sell to </w:t>
            </w:r>
            <w:r w:rsidRPr="00DB5FC4">
              <w:rPr>
                <w:rFonts w:ascii="Gisha" w:hAnsi="Gisha" w:cs="Gisha" w:hint="cs"/>
                <w:sz w:val="22"/>
                <w:szCs w:val="22"/>
              </w:rPr>
              <w:t xml:space="preserve">other parents </w:t>
            </w:r>
            <w:r w:rsidR="00766C9F" w:rsidRPr="00DB5FC4">
              <w:rPr>
                <w:rFonts w:ascii="Gisha" w:hAnsi="Gisha" w:cs="Gisha" w:hint="cs"/>
                <w:sz w:val="22"/>
                <w:szCs w:val="22"/>
              </w:rPr>
              <w:t>i.e.</w:t>
            </w:r>
            <w:r w:rsidRPr="00DB5FC4">
              <w:rPr>
                <w:rFonts w:ascii="Gisha" w:hAnsi="Gisha" w:cs="Gisha" w:hint="cs"/>
                <w:sz w:val="22"/>
                <w:szCs w:val="22"/>
              </w:rPr>
              <w:t xml:space="preserve"> </w:t>
            </w:r>
            <w:r w:rsidR="00BB3AA8" w:rsidRPr="00DB5FC4">
              <w:rPr>
                <w:rFonts w:ascii="Gisha" w:hAnsi="Gisha" w:cs="Gisha" w:hint="cs"/>
                <w:sz w:val="22"/>
                <w:szCs w:val="22"/>
              </w:rPr>
              <w:t xml:space="preserve">room </w:t>
            </w:r>
            <w:r w:rsidRPr="00DB5FC4">
              <w:rPr>
                <w:rFonts w:ascii="Gisha" w:hAnsi="Gisha" w:cs="Gisha" w:hint="cs"/>
                <w:sz w:val="22"/>
                <w:szCs w:val="22"/>
              </w:rPr>
              <w:t>photographs</w:t>
            </w:r>
          </w:p>
          <w:p w14:paraId="0BA3C809" w14:textId="77777777" w:rsidR="0098269F" w:rsidRPr="00DB5FC4" w:rsidRDefault="0098269F" w:rsidP="00EA06B5">
            <w:pPr>
              <w:ind w:left="284" w:hanging="284"/>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the </w:t>
            </w:r>
            <w:r w:rsidR="00BB3AA8" w:rsidRPr="00DB5FC4">
              <w:rPr>
                <w:rFonts w:ascii="Gisha" w:hAnsi="Gisha" w:cs="Gisha" w:hint="cs"/>
                <w:sz w:val="22"/>
                <w:szCs w:val="22"/>
              </w:rPr>
              <w:t xml:space="preserve">Centre </w:t>
            </w:r>
            <w:r w:rsidRPr="00DB5FC4">
              <w:rPr>
                <w:rFonts w:ascii="Gisha" w:hAnsi="Gisha" w:cs="Gisha" w:hint="cs"/>
                <w:sz w:val="22"/>
                <w:szCs w:val="22"/>
              </w:rPr>
              <w:t>may publish photographs/videos or other forms of digital media of your</w:t>
            </w:r>
            <w:r w:rsidR="00EA06B5" w:rsidRPr="00DB5FC4">
              <w:rPr>
                <w:rFonts w:ascii="Gisha" w:hAnsi="Gisha" w:cs="Gisha" w:hint="cs"/>
                <w:sz w:val="22"/>
                <w:szCs w:val="22"/>
              </w:rPr>
              <w:t xml:space="preserve"> </w:t>
            </w:r>
            <w:r w:rsidRPr="00DB5FC4">
              <w:rPr>
                <w:rFonts w:ascii="Gisha" w:hAnsi="Gisha" w:cs="Gisha" w:hint="cs"/>
                <w:sz w:val="22"/>
                <w:szCs w:val="22"/>
              </w:rPr>
              <w:t xml:space="preserve">child and/or their work on </w:t>
            </w:r>
            <w:r w:rsidR="00BB3AA8" w:rsidRPr="00DB5FC4">
              <w:rPr>
                <w:rFonts w:ascii="Gisha" w:hAnsi="Gisha" w:cs="Gisha" w:hint="cs"/>
                <w:sz w:val="22"/>
                <w:szCs w:val="22"/>
              </w:rPr>
              <w:t xml:space="preserve">its </w:t>
            </w:r>
            <w:r w:rsidRPr="00DB5FC4">
              <w:rPr>
                <w:rFonts w:ascii="Gisha" w:hAnsi="Gisha" w:cs="Gisha" w:hint="cs"/>
                <w:sz w:val="22"/>
                <w:szCs w:val="22"/>
              </w:rPr>
              <w:t>website</w:t>
            </w:r>
          </w:p>
          <w:p w14:paraId="253DC861" w14:textId="77777777" w:rsidR="0098269F" w:rsidRPr="00DB5FC4" w:rsidRDefault="0098269F" w:rsidP="00EA06B5">
            <w:pPr>
              <w:tabs>
                <w:tab w:val="left" w:pos="360"/>
              </w:tabs>
              <w:ind w:left="284" w:hanging="284"/>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the </w:t>
            </w:r>
            <w:r w:rsidR="00BB3AA8" w:rsidRPr="00DB5FC4">
              <w:rPr>
                <w:rFonts w:ascii="Gisha" w:hAnsi="Gisha" w:cs="Gisha" w:hint="cs"/>
                <w:sz w:val="22"/>
                <w:szCs w:val="22"/>
              </w:rPr>
              <w:t xml:space="preserve">Centre </w:t>
            </w:r>
            <w:r w:rsidRPr="00DB5FC4">
              <w:rPr>
                <w:rFonts w:ascii="Gisha" w:hAnsi="Gisha" w:cs="Gisha" w:hint="cs"/>
                <w:sz w:val="22"/>
                <w:szCs w:val="22"/>
              </w:rPr>
              <w:t xml:space="preserve">may record and make DVDs of my child which </w:t>
            </w:r>
            <w:r w:rsidR="00BB3AA8" w:rsidRPr="00DB5FC4">
              <w:rPr>
                <w:rFonts w:ascii="Gisha" w:hAnsi="Gisha" w:cs="Gisha" w:hint="cs"/>
                <w:sz w:val="22"/>
                <w:szCs w:val="22"/>
              </w:rPr>
              <w:t xml:space="preserve">it </w:t>
            </w:r>
            <w:r w:rsidRPr="00DB5FC4">
              <w:rPr>
                <w:rFonts w:ascii="Gisha" w:hAnsi="Gisha" w:cs="Gisha" w:hint="cs"/>
                <w:sz w:val="22"/>
                <w:szCs w:val="22"/>
              </w:rPr>
              <w:t xml:space="preserve">may sell to other parents </w:t>
            </w:r>
            <w:proofErr w:type="spellStart"/>
            <w:r w:rsidRPr="00DB5FC4">
              <w:rPr>
                <w:rFonts w:ascii="Gisha" w:hAnsi="Gisha" w:cs="Gisha" w:hint="cs"/>
                <w:sz w:val="22"/>
                <w:szCs w:val="22"/>
              </w:rPr>
              <w:t>ie</w:t>
            </w:r>
            <w:proofErr w:type="spellEnd"/>
            <w:r w:rsidRPr="00DB5FC4">
              <w:rPr>
                <w:rFonts w:ascii="Gisha" w:hAnsi="Gisha" w:cs="Gisha" w:hint="cs"/>
                <w:sz w:val="22"/>
                <w:szCs w:val="22"/>
              </w:rPr>
              <w:t xml:space="preserve"> </w:t>
            </w:r>
            <w:r w:rsidR="00BB3AA8" w:rsidRPr="00DB5FC4">
              <w:rPr>
                <w:rFonts w:ascii="Gisha" w:hAnsi="Gisha" w:cs="Gisha" w:hint="cs"/>
                <w:sz w:val="22"/>
                <w:szCs w:val="22"/>
              </w:rPr>
              <w:t>leaver’s party</w:t>
            </w:r>
          </w:p>
          <w:p w14:paraId="4E3CF32D" w14:textId="77777777" w:rsidR="0098269F" w:rsidRPr="00DB5FC4" w:rsidRDefault="0098269F" w:rsidP="0098269F">
            <w:pPr>
              <w:tabs>
                <w:tab w:val="left" w:pos="360"/>
              </w:tabs>
              <w:ind w:left="360" w:hanging="360"/>
              <w:jc w:val="both"/>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the </w:t>
            </w:r>
            <w:r w:rsidR="00BB3AA8" w:rsidRPr="00DB5FC4">
              <w:rPr>
                <w:rFonts w:ascii="Gisha" w:hAnsi="Gisha" w:cs="Gisha" w:hint="cs"/>
                <w:sz w:val="22"/>
                <w:szCs w:val="22"/>
              </w:rPr>
              <w:t xml:space="preserve">Centre </w:t>
            </w:r>
            <w:r w:rsidRPr="00DB5FC4">
              <w:rPr>
                <w:rFonts w:ascii="Gisha" w:hAnsi="Gisha" w:cs="Gisha" w:hint="cs"/>
                <w:sz w:val="22"/>
                <w:szCs w:val="22"/>
              </w:rPr>
              <w:t xml:space="preserve">may take photos of my child in costume and sell those photos to other parents </w:t>
            </w:r>
            <w:r w:rsidR="00766C9F" w:rsidRPr="00DB5FC4">
              <w:rPr>
                <w:rFonts w:ascii="Gisha" w:hAnsi="Gisha" w:cs="Gisha" w:hint="cs"/>
                <w:sz w:val="22"/>
                <w:szCs w:val="22"/>
              </w:rPr>
              <w:t>i.e.</w:t>
            </w:r>
            <w:r w:rsidRPr="00DB5FC4">
              <w:rPr>
                <w:rFonts w:ascii="Gisha" w:hAnsi="Gisha" w:cs="Gisha" w:hint="cs"/>
                <w:sz w:val="22"/>
                <w:szCs w:val="22"/>
              </w:rPr>
              <w:t xml:space="preserve"> play photographs of children in costume</w:t>
            </w:r>
          </w:p>
          <w:p w14:paraId="1349D932" w14:textId="77777777" w:rsidR="000F5770" w:rsidRPr="00DB5FC4" w:rsidRDefault="000F5770" w:rsidP="000F5770">
            <w:pPr>
              <w:jc w:val="both"/>
              <w:rPr>
                <w:rFonts w:ascii="Gisha" w:hAnsi="Gisha" w:cs="Gisha"/>
                <w:sz w:val="22"/>
                <w:szCs w:val="22"/>
              </w:rPr>
            </w:pPr>
            <w:r w:rsidRPr="00DB5FC4">
              <w:rPr>
                <w:rFonts w:ascii="Gisha" w:hAnsi="Gisha" w:cs="Gisha" w:hint="cs"/>
              </w:rPr>
              <w:sym w:font="Wingdings" w:char="F071"/>
            </w:r>
            <w:r w:rsidRPr="00DB5FC4">
              <w:rPr>
                <w:rFonts w:ascii="Gisha" w:hAnsi="Gisha" w:cs="Gisha" w:hint="cs"/>
              </w:rPr>
              <w:t xml:space="preserve">  </w:t>
            </w:r>
            <w:r w:rsidRPr="00DB5FC4">
              <w:rPr>
                <w:rFonts w:ascii="Gisha" w:hAnsi="Gisha" w:cs="Gisha" w:hint="cs"/>
                <w:sz w:val="22"/>
                <w:szCs w:val="22"/>
              </w:rPr>
              <w:t>That my child can use the internet in school in accordance with School policies (OOSC</w:t>
            </w:r>
          </w:p>
          <w:p w14:paraId="131E1075" w14:textId="77777777" w:rsidR="000F5770" w:rsidRPr="00DB5FC4" w:rsidRDefault="000F5770" w:rsidP="000F5770">
            <w:pPr>
              <w:jc w:val="both"/>
              <w:rPr>
                <w:rFonts w:ascii="Gisha" w:hAnsi="Gisha" w:cs="Gisha"/>
                <w:sz w:val="22"/>
                <w:szCs w:val="22"/>
              </w:rPr>
            </w:pPr>
            <w:r w:rsidRPr="00DB5FC4">
              <w:rPr>
                <w:rFonts w:ascii="Gisha" w:hAnsi="Gisha" w:cs="Gisha" w:hint="cs"/>
                <w:sz w:val="22"/>
                <w:szCs w:val="22"/>
              </w:rPr>
              <w:t xml:space="preserve">      children only – see section regarding use of the </w:t>
            </w:r>
            <w:proofErr w:type="gramStart"/>
            <w:r w:rsidRPr="00DB5FC4">
              <w:rPr>
                <w:rFonts w:ascii="Gisha" w:hAnsi="Gisha" w:cs="Gisha" w:hint="cs"/>
                <w:sz w:val="22"/>
                <w:szCs w:val="22"/>
              </w:rPr>
              <w:t>School</w:t>
            </w:r>
            <w:proofErr w:type="gramEnd"/>
            <w:r w:rsidRPr="00DB5FC4">
              <w:rPr>
                <w:rFonts w:ascii="Gisha" w:hAnsi="Gisha" w:cs="Gisha" w:hint="cs"/>
                <w:sz w:val="22"/>
                <w:szCs w:val="22"/>
              </w:rPr>
              <w:t xml:space="preserve"> internet)</w:t>
            </w:r>
          </w:p>
          <w:p w14:paraId="036A2250" w14:textId="77777777" w:rsidR="000F5770" w:rsidRPr="00DB5FC4" w:rsidRDefault="000F5770" w:rsidP="0098269F">
            <w:pPr>
              <w:tabs>
                <w:tab w:val="left" w:pos="360"/>
              </w:tabs>
              <w:ind w:left="360" w:hanging="360"/>
              <w:jc w:val="both"/>
              <w:rPr>
                <w:rFonts w:ascii="Gisha" w:hAnsi="Gisha" w:cs="Gisha"/>
                <w:sz w:val="22"/>
                <w:szCs w:val="22"/>
              </w:rPr>
            </w:pPr>
          </w:p>
          <w:p w14:paraId="19B30752" w14:textId="77777777" w:rsidR="0098269F" w:rsidRPr="00DB5FC4" w:rsidRDefault="0098269F" w:rsidP="0098269F">
            <w:pPr>
              <w:rPr>
                <w:rFonts w:ascii="Gisha" w:hAnsi="Gisha" w:cs="Gisha"/>
                <w:b/>
                <w:sz w:val="22"/>
                <w:szCs w:val="22"/>
              </w:rPr>
            </w:pPr>
            <w:r w:rsidRPr="00DB5FC4">
              <w:rPr>
                <w:rFonts w:ascii="Gisha" w:hAnsi="Gisha" w:cs="Gisha" w:hint="cs"/>
                <w:b/>
                <w:sz w:val="22"/>
                <w:szCs w:val="22"/>
              </w:rPr>
              <w:t>Emergency First Aid/Asthma/Adrenaline Auto-Injectors:</w:t>
            </w:r>
          </w:p>
          <w:p w14:paraId="042C875F" w14:textId="77777777" w:rsidR="0098269F" w:rsidRPr="00DB5FC4" w:rsidRDefault="0098269F" w:rsidP="00EA06B5">
            <w:pPr>
              <w:ind w:left="284" w:hanging="284"/>
              <w:rPr>
                <w:rFonts w:ascii="Gisha" w:hAnsi="Gisha" w:cs="Gisha"/>
                <w:sz w:val="22"/>
                <w:szCs w:val="22"/>
              </w:rPr>
            </w:pPr>
            <w:r w:rsidRPr="00DB5FC4">
              <w:rPr>
                <w:rFonts w:ascii="Gisha" w:hAnsi="Gisha" w:cs="Gisha" w:hint="cs"/>
                <w:sz w:val="22"/>
                <w:szCs w:val="22"/>
              </w:rPr>
              <w:sym w:font="Wingdings" w:char="F071"/>
            </w:r>
            <w:r w:rsidRPr="00DB5FC4">
              <w:rPr>
                <w:rFonts w:ascii="Gisha" w:hAnsi="Gisha" w:cs="Gisha" w:hint="cs"/>
                <w:sz w:val="22"/>
                <w:szCs w:val="22"/>
              </w:rPr>
              <w:t xml:space="preserve">  That the </w:t>
            </w:r>
            <w:r w:rsidR="00BB3AA8" w:rsidRPr="00DB5FC4">
              <w:rPr>
                <w:rFonts w:ascii="Gisha" w:hAnsi="Gisha" w:cs="Gisha" w:hint="cs"/>
                <w:sz w:val="22"/>
                <w:szCs w:val="22"/>
              </w:rPr>
              <w:t>Centre</w:t>
            </w:r>
            <w:r w:rsidRPr="00DB5FC4">
              <w:rPr>
                <w:rFonts w:ascii="Gisha" w:hAnsi="Gisha" w:cs="Gisha" w:hint="cs"/>
                <w:sz w:val="22"/>
                <w:szCs w:val="22"/>
              </w:rPr>
              <w:t xml:space="preserve"> can administer first aid or to call a dentist, doctor or ambulance in an emergency</w:t>
            </w:r>
          </w:p>
          <w:p w14:paraId="3B51EBED" w14:textId="77777777" w:rsidR="00EA06B5" w:rsidRPr="00DB5FC4" w:rsidRDefault="0098269F" w:rsidP="00EA06B5">
            <w:pPr>
              <w:ind w:left="284" w:hanging="284"/>
              <w:rPr>
                <w:rFonts w:ascii="Gisha" w:hAnsi="Gisha" w:cs="Gisha"/>
                <w:sz w:val="22"/>
                <w:szCs w:val="22"/>
              </w:rPr>
            </w:pPr>
            <w:r w:rsidRPr="00DB5FC4">
              <w:rPr>
                <w:rFonts w:ascii="Gisha" w:hAnsi="Gisha" w:cs="Gisha" w:hint="cs"/>
                <w:b/>
                <w:sz w:val="22"/>
                <w:szCs w:val="22"/>
              </w:rPr>
              <w:sym w:font="Wingdings" w:char="F071"/>
            </w:r>
            <w:r w:rsidRPr="00DB5FC4">
              <w:rPr>
                <w:rFonts w:ascii="Gisha" w:hAnsi="Gisha" w:cs="Gisha" w:hint="cs"/>
                <w:b/>
                <w:sz w:val="22"/>
                <w:szCs w:val="22"/>
              </w:rPr>
              <w:t xml:space="preserve">  </w:t>
            </w:r>
            <w:r w:rsidRPr="00DB5FC4">
              <w:rPr>
                <w:rFonts w:ascii="Gisha" w:hAnsi="Gisha" w:cs="Gisha" w:hint="cs"/>
                <w:sz w:val="22"/>
                <w:szCs w:val="22"/>
              </w:rPr>
              <w:t xml:space="preserve">If my child has a diagnosis of asthma, he/she may use the </w:t>
            </w:r>
            <w:r w:rsidR="00BB3AA8" w:rsidRPr="00DB5FC4">
              <w:rPr>
                <w:rFonts w:ascii="Gisha" w:hAnsi="Gisha" w:cs="Gisha" w:hint="cs"/>
                <w:sz w:val="22"/>
                <w:szCs w:val="22"/>
              </w:rPr>
              <w:t xml:space="preserve">Centre’s emergency inhaler if </w:t>
            </w:r>
            <w:r w:rsidRPr="00DB5FC4">
              <w:rPr>
                <w:rFonts w:ascii="Gisha" w:hAnsi="Gisha" w:cs="Gisha" w:hint="cs"/>
                <w:sz w:val="22"/>
                <w:szCs w:val="22"/>
              </w:rPr>
              <w:t>required</w:t>
            </w:r>
          </w:p>
          <w:p w14:paraId="50D4C793" w14:textId="77777777" w:rsidR="0098269F" w:rsidRPr="00DB5FC4" w:rsidRDefault="0098269F" w:rsidP="00EA06B5">
            <w:pPr>
              <w:ind w:left="284" w:hanging="284"/>
              <w:rPr>
                <w:rFonts w:ascii="Gisha" w:hAnsi="Gisha" w:cs="Gisha"/>
                <w:sz w:val="22"/>
                <w:szCs w:val="22"/>
              </w:rPr>
            </w:pPr>
            <w:r w:rsidRPr="00DB5FC4">
              <w:rPr>
                <w:rFonts w:ascii="Gisha" w:hAnsi="Gisha" w:cs="Gisha" w:hint="cs"/>
                <w:b/>
                <w:sz w:val="22"/>
                <w:szCs w:val="22"/>
              </w:rPr>
              <w:sym w:font="Wingdings" w:char="F071"/>
            </w:r>
            <w:r w:rsidRPr="00DB5FC4">
              <w:rPr>
                <w:rFonts w:ascii="Gisha" w:hAnsi="Gisha" w:cs="Gisha" w:hint="cs"/>
                <w:b/>
                <w:sz w:val="22"/>
                <w:szCs w:val="22"/>
              </w:rPr>
              <w:t xml:space="preserve">  </w:t>
            </w:r>
            <w:r w:rsidRPr="00DB5FC4">
              <w:rPr>
                <w:rFonts w:ascii="Gisha" w:hAnsi="Gisha" w:cs="Gisha" w:hint="cs"/>
                <w:sz w:val="22"/>
                <w:szCs w:val="22"/>
              </w:rPr>
              <w:t xml:space="preserve">If my child has a prescribed adrenaline auto-injector, he/she may use the </w:t>
            </w:r>
            <w:r w:rsidR="00BB3AA8" w:rsidRPr="00DB5FC4">
              <w:rPr>
                <w:rFonts w:ascii="Gisha" w:hAnsi="Gisha" w:cs="Gisha" w:hint="cs"/>
                <w:sz w:val="22"/>
                <w:szCs w:val="22"/>
              </w:rPr>
              <w:t xml:space="preserve">Centre’s </w:t>
            </w:r>
            <w:r w:rsidRPr="00DB5FC4">
              <w:rPr>
                <w:rFonts w:ascii="Gisha" w:hAnsi="Gisha" w:cs="Gisha" w:hint="cs"/>
                <w:sz w:val="22"/>
                <w:szCs w:val="22"/>
              </w:rPr>
              <w:t>emergency adrenaline auto-injector if required</w:t>
            </w:r>
          </w:p>
          <w:p w14:paraId="0DF94280" w14:textId="77777777" w:rsidR="0098269F" w:rsidRPr="00DB5FC4" w:rsidRDefault="0098269F" w:rsidP="0098269F">
            <w:pPr>
              <w:jc w:val="both"/>
              <w:rPr>
                <w:rFonts w:ascii="Gisha" w:hAnsi="Gisha" w:cs="Gisha"/>
                <w:b/>
                <w:sz w:val="22"/>
                <w:szCs w:val="22"/>
              </w:rPr>
            </w:pPr>
          </w:p>
          <w:p w14:paraId="2E78D1C9" w14:textId="77777777" w:rsidR="0098269F" w:rsidRPr="00DB5FC4" w:rsidRDefault="0098269F" w:rsidP="0098269F">
            <w:pPr>
              <w:jc w:val="both"/>
              <w:rPr>
                <w:rFonts w:ascii="Gisha" w:hAnsi="Gisha" w:cs="Gisha"/>
                <w:b/>
                <w:sz w:val="22"/>
                <w:szCs w:val="22"/>
              </w:rPr>
            </w:pPr>
            <w:r w:rsidRPr="00DB5FC4">
              <w:rPr>
                <w:rFonts w:ascii="Gisha" w:hAnsi="Gisha" w:cs="Gisha" w:hint="cs"/>
                <w:b/>
                <w:sz w:val="22"/>
                <w:szCs w:val="22"/>
              </w:rPr>
              <w:t>Social Media:</w:t>
            </w:r>
          </w:p>
          <w:p w14:paraId="6C14E914" w14:textId="77777777" w:rsidR="0098269F" w:rsidRPr="00DB5FC4" w:rsidRDefault="0098269F" w:rsidP="0098269F">
            <w:pPr>
              <w:ind w:left="426" w:hanging="426"/>
              <w:jc w:val="both"/>
              <w:rPr>
                <w:rFonts w:ascii="Gisha" w:hAnsi="Gisha" w:cs="Gisha"/>
                <w:sz w:val="22"/>
                <w:szCs w:val="22"/>
              </w:rPr>
            </w:pPr>
            <w:r w:rsidRPr="00DB5FC4">
              <w:rPr>
                <w:rFonts w:ascii="Gisha" w:hAnsi="Gisha" w:cs="Gisha" w:hint="cs"/>
                <w:sz w:val="22"/>
                <w:szCs w:val="22"/>
              </w:rPr>
              <w:sym w:font="Wingdings" w:char="F06F"/>
            </w:r>
            <w:r w:rsidRPr="00DB5FC4">
              <w:rPr>
                <w:rFonts w:ascii="Gisha" w:hAnsi="Gisha" w:cs="Gisha" w:hint="cs"/>
                <w:sz w:val="22"/>
                <w:szCs w:val="22"/>
              </w:rPr>
              <w:t xml:space="preserve">   I agree that I will not upload photos of other children onto any social media sites without the express permission of the other children’s parents/guardians</w:t>
            </w:r>
          </w:p>
          <w:p w14:paraId="793E9508" w14:textId="77777777" w:rsidR="0098269F" w:rsidRPr="00DB5FC4" w:rsidRDefault="0098269F" w:rsidP="0098269F">
            <w:pPr>
              <w:tabs>
                <w:tab w:val="left" w:pos="360"/>
              </w:tabs>
              <w:jc w:val="both"/>
              <w:rPr>
                <w:rFonts w:ascii="Gisha" w:hAnsi="Gisha" w:cs="Gisha"/>
                <w:sz w:val="22"/>
                <w:szCs w:val="22"/>
              </w:rPr>
            </w:pPr>
          </w:p>
        </w:tc>
      </w:tr>
    </w:tbl>
    <w:p w14:paraId="376356C4" w14:textId="77777777" w:rsidR="008A0C49" w:rsidRPr="00DB5FC4" w:rsidRDefault="008A0C49" w:rsidP="008A0C49">
      <w:pPr>
        <w:rPr>
          <w:rFonts w:ascii="Gisha" w:hAnsi="Gisha" w:cs="Gisha"/>
          <w:bCs/>
        </w:rPr>
      </w:pPr>
    </w:p>
    <w:p w14:paraId="07734DB2" w14:textId="77777777" w:rsidR="000F5770" w:rsidRPr="00DB5FC4" w:rsidRDefault="000F5770" w:rsidP="000F5770">
      <w:pPr>
        <w:jc w:val="both"/>
        <w:rPr>
          <w:rFonts w:ascii="Gisha" w:hAnsi="Gisha" w:cs="Gisha"/>
        </w:rPr>
      </w:pPr>
    </w:p>
    <w:p w14:paraId="6D78693F" w14:textId="77777777" w:rsidR="000F5770" w:rsidRPr="00DB5FC4" w:rsidRDefault="000F5770" w:rsidP="000F5770">
      <w:pPr>
        <w:jc w:val="both"/>
        <w:rPr>
          <w:rFonts w:ascii="Gisha" w:hAnsi="Gisha" w:cs="Gisha"/>
          <w:b/>
        </w:rPr>
      </w:pPr>
      <w:r w:rsidRPr="00DB5FC4">
        <w:rPr>
          <w:rFonts w:ascii="Gisha" w:hAnsi="Gisha" w:cs="Gisha" w:hint="cs"/>
          <w:b/>
        </w:rPr>
        <w:t>Use of the School Internet and Using ICT Safely and Responsibly (OOSC Children):</w:t>
      </w:r>
    </w:p>
    <w:p w14:paraId="3F6A8FF2" w14:textId="77777777" w:rsidR="000F5770" w:rsidRPr="00DB5FC4" w:rsidRDefault="000F5770" w:rsidP="000F5770">
      <w:pPr>
        <w:spacing w:after="120"/>
        <w:jc w:val="both"/>
        <w:rPr>
          <w:rFonts w:ascii="Gisha" w:hAnsi="Gisha" w:cs="Gisha"/>
        </w:rPr>
      </w:pPr>
    </w:p>
    <w:p w14:paraId="76210CB4" w14:textId="77777777" w:rsidR="000F5770" w:rsidRPr="00DB5FC4" w:rsidRDefault="000F5770" w:rsidP="000F5770">
      <w:pPr>
        <w:spacing w:after="120"/>
        <w:jc w:val="both"/>
        <w:rPr>
          <w:rFonts w:ascii="Gisha" w:hAnsi="Gisha" w:cs="Gisha"/>
        </w:rPr>
      </w:pPr>
      <w:r w:rsidRPr="00DB5FC4">
        <w:rPr>
          <w:rFonts w:ascii="Gisha" w:hAnsi="Gisha" w:cs="Gisha" w:hint="cs"/>
        </w:rPr>
        <w:t xml:space="preserve">At Malcolm Sargent Primary School, pupils </w:t>
      </w:r>
      <w:r w:rsidRPr="00DB5FC4">
        <w:rPr>
          <w:rFonts w:ascii="Gisha" w:hAnsi="Gisha" w:cs="Gisha" w:hint="cs"/>
          <w:b/>
        </w:rPr>
        <w:t>are expected to</w:t>
      </w:r>
      <w:r w:rsidRPr="00DB5FC4">
        <w:rPr>
          <w:rFonts w:ascii="Gisha" w:hAnsi="Gisha" w:cs="Gisha" w:hint="cs"/>
        </w:rPr>
        <w:t>:</w:t>
      </w:r>
    </w:p>
    <w:p w14:paraId="6CF154C4"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 xml:space="preserve">Only use ICT on the school premises for studying purposes.  </w:t>
      </w:r>
    </w:p>
    <w:p w14:paraId="014DDB51"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Use the class or school e-mail address when sending or receiving emails.</w:t>
      </w:r>
    </w:p>
    <w:p w14:paraId="22E36C7F"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Only open email attachments from people known to them or people whom the teachers have approved.</w:t>
      </w:r>
    </w:p>
    <w:p w14:paraId="09C61537"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Make sure ICT communication with other pupils and adults is polite and responsible.</w:t>
      </w:r>
    </w:p>
    <w:p w14:paraId="0F288C21"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 xml:space="preserve">Be responsible for their </w:t>
      </w:r>
      <w:proofErr w:type="spellStart"/>
      <w:r w:rsidRPr="00DB5FC4">
        <w:rPr>
          <w:rFonts w:ascii="Gisha" w:hAnsi="Gisha" w:cs="Gisha" w:hint="cs"/>
          <w:sz w:val="20"/>
          <w:szCs w:val="20"/>
          <w:lang w:val="en-US"/>
        </w:rPr>
        <w:t>behaviour</w:t>
      </w:r>
      <w:proofErr w:type="spellEnd"/>
      <w:r w:rsidRPr="00DB5FC4">
        <w:rPr>
          <w:rFonts w:ascii="Gisha" w:hAnsi="Gisha" w:cs="Gisha" w:hint="cs"/>
          <w:sz w:val="20"/>
          <w:szCs w:val="20"/>
          <w:lang w:val="en-US"/>
        </w:rPr>
        <w:t xml:space="preserve"> while using ICT.</w:t>
      </w:r>
    </w:p>
    <w:p w14:paraId="21947F1B"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 xml:space="preserve">Inform their class teacher of anything they see online which makes them feel uncomfortable. </w:t>
      </w:r>
    </w:p>
    <w:p w14:paraId="58DCF7FA"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 xml:space="preserve">Understand that their use of ICT can be checked and that parents/carers will be contacted if a member of school staff is concerned about a pupil’s e-safety.  </w:t>
      </w:r>
    </w:p>
    <w:p w14:paraId="302206C1"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t xml:space="preserve">Be careful when using computer equipment and treat it with respect. </w:t>
      </w:r>
    </w:p>
    <w:p w14:paraId="2469DC80" w14:textId="77777777" w:rsidR="000F5770" w:rsidRPr="00DB5FC4" w:rsidRDefault="000F5770" w:rsidP="000F5770">
      <w:pPr>
        <w:pStyle w:val="ListParagraph"/>
        <w:numPr>
          <w:ilvl w:val="0"/>
          <w:numId w:val="13"/>
        </w:numPr>
        <w:spacing w:after="200"/>
        <w:contextualSpacing/>
        <w:jc w:val="both"/>
        <w:rPr>
          <w:rFonts w:ascii="Gisha" w:hAnsi="Gisha" w:cs="Gisha"/>
          <w:sz w:val="20"/>
          <w:szCs w:val="20"/>
          <w:lang w:val="en-US"/>
        </w:rPr>
      </w:pPr>
      <w:r w:rsidRPr="00DB5FC4">
        <w:rPr>
          <w:rFonts w:ascii="Gisha" w:hAnsi="Gisha" w:cs="Gisha" w:hint="cs"/>
          <w:sz w:val="20"/>
          <w:szCs w:val="20"/>
          <w:lang w:val="en-US"/>
        </w:rPr>
        <w:lastRenderedPageBreak/>
        <w:t xml:space="preserve">Abide by the rules regarding bringing personal devices into school. </w:t>
      </w:r>
    </w:p>
    <w:p w14:paraId="0C3CF1CC" w14:textId="77777777" w:rsidR="000F5770" w:rsidRPr="00DB5FC4" w:rsidRDefault="000F5770" w:rsidP="000F5770">
      <w:pPr>
        <w:pStyle w:val="ListParagraph"/>
        <w:numPr>
          <w:ilvl w:val="0"/>
          <w:numId w:val="13"/>
        </w:numPr>
        <w:ind w:left="714" w:hanging="357"/>
        <w:contextualSpacing/>
        <w:jc w:val="both"/>
        <w:rPr>
          <w:rFonts w:ascii="Gisha" w:hAnsi="Gisha" w:cs="Gisha"/>
          <w:sz w:val="20"/>
          <w:szCs w:val="20"/>
          <w:lang w:val="en-US"/>
        </w:rPr>
      </w:pPr>
      <w:r w:rsidRPr="00DB5FC4">
        <w:rPr>
          <w:rFonts w:ascii="Gisha" w:hAnsi="Gisha" w:cs="Gisha" w:hint="cs"/>
          <w:sz w:val="20"/>
          <w:szCs w:val="20"/>
          <w:lang w:val="en-US"/>
        </w:rPr>
        <w:t xml:space="preserve">Seek the advice of a teacher before downloading material. </w:t>
      </w:r>
    </w:p>
    <w:p w14:paraId="1914C3AD" w14:textId="77777777" w:rsidR="000F5770" w:rsidRPr="00DB5FC4" w:rsidRDefault="000F5770" w:rsidP="000F5770">
      <w:pPr>
        <w:pStyle w:val="ListParagraph"/>
        <w:numPr>
          <w:ilvl w:val="0"/>
          <w:numId w:val="13"/>
        </w:numPr>
        <w:ind w:left="714" w:hanging="357"/>
        <w:contextualSpacing/>
        <w:jc w:val="both"/>
        <w:rPr>
          <w:rFonts w:ascii="Gisha" w:hAnsi="Gisha" w:cs="Gisha"/>
          <w:sz w:val="20"/>
          <w:szCs w:val="20"/>
          <w:lang w:val="en-US"/>
        </w:rPr>
      </w:pPr>
      <w:r w:rsidRPr="00DB5FC4">
        <w:rPr>
          <w:rFonts w:ascii="Gisha" w:hAnsi="Gisha" w:cs="Gisha" w:hint="cs"/>
          <w:sz w:val="20"/>
          <w:szCs w:val="20"/>
          <w:lang w:val="en-US"/>
        </w:rPr>
        <w:t>Follow the E-Safety Rules which are reviewed annually.</w:t>
      </w:r>
    </w:p>
    <w:p w14:paraId="4CA38FE6" w14:textId="77777777" w:rsidR="000F5770" w:rsidRPr="00DB5FC4" w:rsidRDefault="000F5770" w:rsidP="000F5770">
      <w:pPr>
        <w:jc w:val="both"/>
        <w:rPr>
          <w:rFonts w:ascii="Gisha" w:hAnsi="Gisha" w:cs="Gisha"/>
        </w:rPr>
      </w:pPr>
    </w:p>
    <w:p w14:paraId="39D45268" w14:textId="77777777" w:rsidR="000F5770" w:rsidRPr="00DB5FC4" w:rsidRDefault="000F5770" w:rsidP="000F5770">
      <w:pPr>
        <w:spacing w:after="120"/>
        <w:jc w:val="both"/>
        <w:rPr>
          <w:rFonts w:ascii="Gisha" w:hAnsi="Gisha" w:cs="Gisha"/>
        </w:rPr>
      </w:pPr>
      <w:r w:rsidRPr="00DB5FC4">
        <w:rPr>
          <w:rFonts w:ascii="Gisha" w:hAnsi="Gisha" w:cs="Gisha" w:hint="cs"/>
        </w:rPr>
        <w:t xml:space="preserve"> Pupils will </w:t>
      </w:r>
      <w:r w:rsidRPr="00DB5FC4">
        <w:rPr>
          <w:rFonts w:ascii="Gisha" w:hAnsi="Gisha" w:cs="Gisha" w:hint="cs"/>
          <w:b/>
        </w:rPr>
        <w:t>not</w:t>
      </w:r>
      <w:r w:rsidRPr="00DB5FC4">
        <w:rPr>
          <w:rFonts w:ascii="Gisha" w:hAnsi="Gisha" w:cs="Gisha" w:hint="cs"/>
        </w:rPr>
        <w:t>:</w:t>
      </w:r>
    </w:p>
    <w:p w14:paraId="216A302E"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rPr>
      </w:pPr>
      <w:r w:rsidRPr="00DB5FC4">
        <w:rPr>
          <w:rFonts w:ascii="Gisha" w:hAnsi="Gisha" w:cs="Gisha" w:hint="cs"/>
          <w:sz w:val="20"/>
          <w:szCs w:val="20"/>
        </w:rPr>
        <w:t xml:space="preserve">Try to bypass the internet settings and filtering system.  </w:t>
      </w:r>
    </w:p>
    <w:p w14:paraId="01C72ABC"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rPr>
      </w:pPr>
      <w:r w:rsidRPr="00DB5FC4">
        <w:rPr>
          <w:rFonts w:ascii="Gisha" w:hAnsi="Gisha" w:cs="Gisha" w:hint="cs"/>
          <w:sz w:val="20"/>
          <w:szCs w:val="20"/>
        </w:rPr>
        <w:t xml:space="preserve">Share passwords. </w:t>
      </w:r>
    </w:p>
    <w:p w14:paraId="50BF0F7D"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rPr>
      </w:pPr>
      <w:r w:rsidRPr="00DB5FC4">
        <w:rPr>
          <w:rFonts w:ascii="Gisha" w:hAnsi="Gisha" w:cs="Gisha" w:hint="cs"/>
          <w:sz w:val="20"/>
          <w:szCs w:val="20"/>
        </w:rPr>
        <w:t xml:space="preserve">Delete or open other people’s files and documents. </w:t>
      </w:r>
    </w:p>
    <w:p w14:paraId="4CC21A29"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rPr>
      </w:pPr>
      <w:r w:rsidRPr="00DB5FC4">
        <w:rPr>
          <w:rFonts w:ascii="Gisha" w:hAnsi="Gisha" w:cs="Gisha" w:hint="cs"/>
          <w:sz w:val="20"/>
          <w:szCs w:val="20"/>
        </w:rPr>
        <w:t xml:space="preserve">Use other people’s accounts. </w:t>
      </w:r>
    </w:p>
    <w:p w14:paraId="4D726904"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lang w:val="en-US"/>
        </w:rPr>
      </w:pPr>
      <w:r w:rsidRPr="00DB5FC4">
        <w:rPr>
          <w:rFonts w:ascii="Gisha" w:hAnsi="Gisha" w:cs="Gisha" w:hint="cs"/>
          <w:sz w:val="20"/>
          <w:szCs w:val="20"/>
          <w:lang w:val="en-US"/>
        </w:rPr>
        <w:t>Send any content which is unpleasant. If something like this is found, such as inappropriate images or the use of offensive language, pupils will report it to their teacher.</w:t>
      </w:r>
    </w:p>
    <w:p w14:paraId="39339B4A"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lang w:val="en-US"/>
        </w:rPr>
      </w:pPr>
      <w:r w:rsidRPr="00DB5FC4">
        <w:rPr>
          <w:rFonts w:ascii="Gisha" w:hAnsi="Gisha" w:cs="Gisha" w:hint="cs"/>
          <w:sz w:val="20"/>
          <w:szCs w:val="20"/>
          <w:lang w:val="en-US"/>
        </w:rPr>
        <w:t xml:space="preserve">Share details of their name, phone number or address. </w:t>
      </w:r>
    </w:p>
    <w:p w14:paraId="0BD941C0"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lang w:val="en-US"/>
        </w:rPr>
      </w:pPr>
      <w:r w:rsidRPr="00DB5FC4">
        <w:rPr>
          <w:rFonts w:ascii="Gisha" w:hAnsi="Gisha" w:cs="Gisha" w:hint="cs"/>
          <w:sz w:val="20"/>
          <w:szCs w:val="20"/>
          <w:lang w:val="en-US"/>
        </w:rPr>
        <w:t>Meet someone they have contacted online, unless it is part of a school project and/or a responsible adult is present.</w:t>
      </w:r>
    </w:p>
    <w:p w14:paraId="28BC0A64" w14:textId="77777777" w:rsidR="000F5770" w:rsidRPr="00DB5FC4" w:rsidRDefault="000F5770" w:rsidP="000F5770">
      <w:pPr>
        <w:pStyle w:val="ListParagraph"/>
        <w:numPr>
          <w:ilvl w:val="0"/>
          <w:numId w:val="14"/>
        </w:numPr>
        <w:spacing w:after="200"/>
        <w:contextualSpacing/>
        <w:jc w:val="both"/>
        <w:rPr>
          <w:rFonts w:ascii="Gisha" w:hAnsi="Gisha" w:cs="Gisha"/>
          <w:sz w:val="20"/>
          <w:szCs w:val="20"/>
        </w:rPr>
      </w:pPr>
      <w:r w:rsidRPr="00DB5FC4">
        <w:rPr>
          <w:rFonts w:ascii="Gisha" w:hAnsi="Gisha" w:cs="Gisha" w:hint="cs"/>
          <w:sz w:val="20"/>
          <w:szCs w:val="20"/>
          <w:lang w:val="en-US"/>
        </w:rPr>
        <w:t xml:space="preserve">Upload images, sound, video or text content that could upset pupils, staff and others. </w:t>
      </w:r>
    </w:p>
    <w:p w14:paraId="50E7552D" w14:textId="77777777" w:rsidR="000F5770" w:rsidRPr="00DB5FC4" w:rsidRDefault="000F5770" w:rsidP="000F5770">
      <w:pPr>
        <w:pStyle w:val="ListParagraph"/>
        <w:numPr>
          <w:ilvl w:val="0"/>
          <w:numId w:val="14"/>
        </w:numPr>
        <w:ind w:left="714" w:hanging="357"/>
        <w:contextualSpacing/>
        <w:jc w:val="both"/>
        <w:rPr>
          <w:rFonts w:ascii="Gisha" w:hAnsi="Gisha" w:cs="Gisha"/>
          <w:sz w:val="20"/>
          <w:szCs w:val="20"/>
        </w:rPr>
      </w:pPr>
      <w:r w:rsidRPr="00DB5FC4">
        <w:rPr>
          <w:rFonts w:ascii="Gisha" w:hAnsi="Gisha" w:cs="Gisha" w:hint="cs"/>
          <w:sz w:val="20"/>
          <w:szCs w:val="20"/>
          <w:lang w:val="en-US"/>
        </w:rPr>
        <w:t xml:space="preserve">Try to install software onto the school network. </w:t>
      </w:r>
    </w:p>
    <w:p w14:paraId="55BB77B0" w14:textId="77777777" w:rsidR="000F5770" w:rsidRPr="00DB5FC4" w:rsidRDefault="000F5770" w:rsidP="000F5770">
      <w:pPr>
        <w:jc w:val="both"/>
        <w:rPr>
          <w:rFonts w:ascii="Gisha" w:hAnsi="Gisha" w:cs="Gisha"/>
        </w:rPr>
      </w:pPr>
    </w:p>
    <w:p w14:paraId="13EB7AB3" w14:textId="77777777" w:rsidR="000F5770" w:rsidRPr="00DB5FC4" w:rsidRDefault="000F5770" w:rsidP="000F5770">
      <w:pPr>
        <w:jc w:val="both"/>
        <w:rPr>
          <w:rFonts w:ascii="Gisha" w:hAnsi="Gisha" w:cs="Gisha"/>
        </w:rPr>
      </w:pPr>
      <w:r w:rsidRPr="00DB5FC4">
        <w:rPr>
          <w:rFonts w:ascii="Gisha" w:hAnsi="Gisha" w:cs="Gisha" w:hint="cs"/>
        </w:rPr>
        <w:t xml:space="preserve">Parents </w:t>
      </w:r>
      <w:r w:rsidRPr="00DB5FC4">
        <w:rPr>
          <w:rFonts w:ascii="Gisha" w:hAnsi="Gisha" w:cs="Gisha" w:hint="cs"/>
          <w:b/>
        </w:rPr>
        <w:t>will</w:t>
      </w:r>
      <w:r w:rsidRPr="00DB5FC4">
        <w:rPr>
          <w:rFonts w:ascii="Gisha" w:hAnsi="Gisha" w:cs="Gisha" w:hint="cs"/>
        </w:rPr>
        <w:t xml:space="preserve">: </w:t>
      </w:r>
    </w:p>
    <w:p w14:paraId="4BCEDDBF" w14:textId="77777777" w:rsidR="000F5770" w:rsidRPr="00DB5FC4" w:rsidRDefault="000F5770" w:rsidP="000F5770">
      <w:pPr>
        <w:jc w:val="both"/>
        <w:rPr>
          <w:rFonts w:ascii="Gisha" w:hAnsi="Gisha" w:cs="Gisha"/>
        </w:rPr>
      </w:pPr>
    </w:p>
    <w:p w14:paraId="5A1DD57B" w14:textId="77777777" w:rsidR="000F5770" w:rsidRPr="00DB5FC4" w:rsidRDefault="000F5770" w:rsidP="000F5770">
      <w:pPr>
        <w:pStyle w:val="ListParagraph"/>
        <w:numPr>
          <w:ilvl w:val="0"/>
          <w:numId w:val="15"/>
        </w:numPr>
        <w:spacing w:after="200"/>
        <w:contextualSpacing/>
        <w:jc w:val="both"/>
        <w:rPr>
          <w:rFonts w:ascii="Gisha" w:hAnsi="Gisha" w:cs="Gisha"/>
          <w:sz w:val="20"/>
          <w:szCs w:val="20"/>
        </w:rPr>
      </w:pPr>
      <w:r w:rsidRPr="00DB5FC4">
        <w:rPr>
          <w:rFonts w:ascii="Gisha" w:hAnsi="Gisha" w:cs="Gisha" w:hint="cs"/>
          <w:sz w:val="20"/>
          <w:szCs w:val="20"/>
        </w:rPr>
        <w:t>Support and uphold the school’s rules regarding the use of school ICT systems.</w:t>
      </w:r>
    </w:p>
    <w:p w14:paraId="4593BB81" w14:textId="77777777" w:rsidR="000F5770" w:rsidRPr="00DB5FC4" w:rsidRDefault="000F5770" w:rsidP="000F5770">
      <w:pPr>
        <w:pStyle w:val="ListParagraph"/>
        <w:numPr>
          <w:ilvl w:val="0"/>
          <w:numId w:val="15"/>
        </w:numPr>
        <w:spacing w:after="200"/>
        <w:contextualSpacing/>
        <w:jc w:val="both"/>
        <w:rPr>
          <w:rFonts w:ascii="Gisha" w:hAnsi="Gisha" w:cs="Gisha"/>
          <w:sz w:val="20"/>
          <w:szCs w:val="20"/>
        </w:rPr>
      </w:pPr>
      <w:r w:rsidRPr="00DB5FC4">
        <w:rPr>
          <w:rFonts w:ascii="Gisha" w:hAnsi="Gisha" w:cs="Gisha" w:hint="cs"/>
          <w:sz w:val="20"/>
          <w:szCs w:val="20"/>
        </w:rPr>
        <w:t xml:space="preserve">Act in accordance with the school’s policy when using the internet in relation to the school, its employees and pupils. </w:t>
      </w:r>
    </w:p>
    <w:p w14:paraId="4F8D2C50" w14:textId="77777777" w:rsidR="000F5770" w:rsidRPr="00DB5FC4" w:rsidRDefault="000F5770" w:rsidP="000F5770">
      <w:pPr>
        <w:pStyle w:val="ListParagraph"/>
        <w:numPr>
          <w:ilvl w:val="0"/>
          <w:numId w:val="15"/>
        </w:numPr>
        <w:spacing w:after="200"/>
        <w:contextualSpacing/>
        <w:rPr>
          <w:rFonts w:ascii="Gisha" w:hAnsi="Gisha" w:cs="Gisha"/>
          <w:sz w:val="20"/>
          <w:szCs w:val="20"/>
        </w:rPr>
      </w:pPr>
      <w:r w:rsidRPr="00DB5FC4">
        <w:rPr>
          <w:rFonts w:ascii="Gisha" w:hAnsi="Gisha" w:cs="Gisha" w:hint="cs"/>
          <w:sz w:val="20"/>
          <w:szCs w:val="20"/>
        </w:rPr>
        <w:t>Only store and use images of pupils for school purposes.</w:t>
      </w:r>
    </w:p>
    <w:p w14:paraId="75E9DAD7" w14:textId="77777777" w:rsidR="000F5770" w:rsidRPr="00DB5FC4" w:rsidRDefault="000F5770" w:rsidP="000F5770">
      <w:pPr>
        <w:pStyle w:val="ListParagraph"/>
        <w:numPr>
          <w:ilvl w:val="0"/>
          <w:numId w:val="15"/>
        </w:numPr>
        <w:spacing w:after="200"/>
        <w:contextualSpacing/>
        <w:rPr>
          <w:rFonts w:ascii="Gisha" w:hAnsi="Gisha" w:cs="Gisha"/>
          <w:sz w:val="20"/>
          <w:szCs w:val="20"/>
        </w:rPr>
      </w:pPr>
      <w:r w:rsidRPr="00DB5FC4">
        <w:rPr>
          <w:rFonts w:ascii="Gisha" w:hAnsi="Gisha" w:cs="Gisha" w:hint="cs"/>
          <w:sz w:val="20"/>
          <w:szCs w:val="20"/>
        </w:rPr>
        <w:t xml:space="preserve">Not share </w:t>
      </w:r>
      <w:proofErr w:type="gramStart"/>
      <w:r w:rsidRPr="00DB5FC4">
        <w:rPr>
          <w:rFonts w:ascii="Gisha" w:hAnsi="Gisha" w:cs="Gisha" w:hint="cs"/>
          <w:sz w:val="20"/>
          <w:szCs w:val="20"/>
        </w:rPr>
        <w:t>photo’s</w:t>
      </w:r>
      <w:proofErr w:type="gramEnd"/>
      <w:r w:rsidRPr="00DB5FC4">
        <w:rPr>
          <w:rFonts w:ascii="Gisha" w:hAnsi="Gisha" w:cs="Gisha" w:hint="cs"/>
          <w:sz w:val="20"/>
          <w:szCs w:val="20"/>
        </w:rPr>
        <w:t xml:space="preserve"> or content of children on social media without the express permission of the parents of the child who appears in the images.</w:t>
      </w:r>
    </w:p>
    <w:p w14:paraId="277D6BE2" w14:textId="77777777" w:rsidR="000F5770" w:rsidRPr="00DB5FC4" w:rsidRDefault="000F5770" w:rsidP="000F5770">
      <w:pPr>
        <w:pStyle w:val="ListParagraph"/>
        <w:numPr>
          <w:ilvl w:val="0"/>
          <w:numId w:val="15"/>
        </w:numPr>
        <w:spacing w:after="200"/>
        <w:contextualSpacing/>
        <w:rPr>
          <w:rFonts w:ascii="Gisha" w:hAnsi="Gisha" w:cs="Gisha"/>
          <w:sz w:val="20"/>
          <w:szCs w:val="20"/>
        </w:rPr>
      </w:pPr>
      <w:r w:rsidRPr="00DB5FC4">
        <w:rPr>
          <w:rFonts w:ascii="Gisha" w:hAnsi="Gisha" w:cs="Gisha" w:hint="cs"/>
          <w:sz w:val="20"/>
          <w:szCs w:val="20"/>
        </w:rPr>
        <w:t>Not take photographs of children on school premises unless during school performances when permission by the school has been granted.</w:t>
      </w:r>
    </w:p>
    <w:p w14:paraId="479EE12D" w14:textId="0635E14A" w:rsidR="000F5770" w:rsidRPr="00DB5FC4" w:rsidRDefault="000F5770" w:rsidP="00DB5FC4">
      <w:pPr>
        <w:spacing w:after="200"/>
        <w:contextualSpacing/>
        <w:rPr>
          <w:rFonts w:ascii="Gisha" w:hAnsi="Gisha" w:cs="Gisha"/>
        </w:rPr>
      </w:pPr>
      <w:r w:rsidRPr="00DB5FC4">
        <w:rPr>
          <w:rFonts w:ascii="Gisha" w:hAnsi="Gisha" w:cs="Gisha" w:hint="cs"/>
        </w:rPr>
        <w:t xml:space="preserve">As the child’s parent/guardian, I acknowledge that I have read the school’s E-Safety Policy (available on request from the office or on the school’s website) on student use of the internet and have discussed it with my child.  I understand that internet access is designed for educational purposes. I understand that the school takes necessary steps such as the use of computer monitoring software and the use of filtering programs to protect children from unsuitable materials when computers are being used in school. Steps are taken to reduce the risk of unsuitable materials being accessed when there is homework set for children to use computers outside of school. Children are also educated on how to use the internet safely and responsibly, following our e-safety rules and guidelines. I recognise that whilst every effort will be made to monitor student use of the internet and reduce the risks associated with the internet, it is impossible for the school to continually monitor and restrict access to all controversial materials.  I further acknowledge that whilst questionable material exists on the internet, the user must actively seek it and therefore is ultimately responsible for ensuring they use the internet safely, following our guidelines and report unsuitable links, sites and images to an adult straight away. I therefore do not hold the staff, Principal or governors of Malcolm Sargent Primary School responsible for any such materials acquired from the internet.  </w:t>
      </w:r>
    </w:p>
    <w:p w14:paraId="35315D34" w14:textId="77777777" w:rsidR="0098269F" w:rsidRPr="00DB5FC4" w:rsidRDefault="0098269F" w:rsidP="000F5770">
      <w:pPr>
        <w:jc w:val="both"/>
        <w:rPr>
          <w:rFonts w:ascii="Gisha" w:hAnsi="Gisha" w:cs="Gisha"/>
        </w:rPr>
      </w:pPr>
      <w:r w:rsidRPr="00DB5FC4">
        <w:rPr>
          <w:rFonts w:ascii="Gisha" w:hAnsi="Gisha" w:cs="Gisha" w:hint="cs"/>
        </w:rPr>
        <w:t>If you have any questions regarding</w:t>
      </w:r>
      <w:r w:rsidR="000F5770" w:rsidRPr="00DB5FC4">
        <w:rPr>
          <w:rFonts w:ascii="Gisha" w:hAnsi="Gisha" w:cs="Gisha" w:hint="cs"/>
        </w:rPr>
        <w:t xml:space="preserve"> any part of this Admission Form</w:t>
      </w:r>
      <w:r w:rsidRPr="00DB5FC4">
        <w:rPr>
          <w:rFonts w:ascii="Gisha" w:hAnsi="Gisha" w:cs="Gisha" w:hint="cs"/>
        </w:rPr>
        <w:t xml:space="preserve">, please do not hesitate to contact the </w:t>
      </w:r>
      <w:r w:rsidR="00BB3AA8" w:rsidRPr="00DB5FC4">
        <w:rPr>
          <w:rFonts w:ascii="Gisha" w:hAnsi="Gisha" w:cs="Gisha" w:hint="cs"/>
        </w:rPr>
        <w:t>Centre</w:t>
      </w:r>
      <w:r w:rsidRPr="00DB5FC4">
        <w:rPr>
          <w:rFonts w:ascii="Gisha" w:hAnsi="Gisha" w:cs="Gisha" w:hint="cs"/>
        </w:rPr>
        <w:t>.  Thank you.</w:t>
      </w:r>
    </w:p>
    <w:p w14:paraId="1BB321DD" w14:textId="77777777" w:rsidR="00C63210" w:rsidRPr="00DB5FC4" w:rsidRDefault="00C63210" w:rsidP="0098269F">
      <w:pPr>
        <w:jc w:val="both"/>
        <w:rPr>
          <w:rFonts w:ascii="Gisha" w:hAnsi="Gisha" w:cs="Gish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6"/>
        <w:gridCol w:w="6988"/>
      </w:tblGrid>
      <w:tr w:rsidR="006D6851" w:rsidRPr="00DB5FC4" w14:paraId="17D3411E" w14:textId="77777777" w:rsidTr="004E5EE3">
        <w:tc>
          <w:tcPr>
            <w:tcW w:w="2376" w:type="dxa"/>
          </w:tcPr>
          <w:p w14:paraId="4226EB3C" w14:textId="77777777" w:rsidR="006D6851" w:rsidRPr="00DB5FC4" w:rsidRDefault="006D6851" w:rsidP="004E5EE3">
            <w:pPr>
              <w:jc w:val="both"/>
              <w:rPr>
                <w:rFonts w:ascii="Gisha" w:hAnsi="Gisha" w:cs="Gisha"/>
              </w:rPr>
            </w:pPr>
            <w:r w:rsidRPr="00DB5FC4">
              <w:rPr>
                <w:rFonts w:ascii="Gisha" w:hAnsi="Gisha" w:cs="Gisha" w:hint="cs"/>
              </w:rPr>
              <w:t>Signed:</w:t>
            </w:r>
          </w:p>
          <w:p w14:paraId="6A1B2F5E" w14:textId="77777777" w:rsidR="006D6851" w:rsidRPr="00DB5FC4" w:rsidRDefault="006D6851" w:rsidP="004E5EE3">
            <w:pPr>
              <w:jc w:val="both"/>
              <w:rPr>
                <w:rFonts w:ascii="Gisha" w:hAnsi="Gisha" w:cs="Gisha"/>
                <w:i/>
              </w:rPr>
            </w:pPr>
            <w:r w:rsidRPr="00DB5FC4">
              <w:rPr>
                <w:rFonts w:ascii="Gisha" w:hAnsi="Gisha" w:cs="Gisha" w:hint="cs"/>
                <w:i/>
              </w:rPr>
              <w:t>(Parents)</w:t>
            </w:r>
          </w:p>
          <w:p w14:paraId="2FF5096F" w14:textId="77777777" w:rsidR="006D6851" w:rsidRPr="00DB5FC4" w:rsidRDefault="006D6851" w:rsidP="004E5EE3">
            <w:pPr>
              <w:jc w:val="both"/>
              <w:rPr>
                <w:rFonts w:ascii="Gisha" w:hAnsi="Gisha" w:cs="Gisha"/>
                <w:i/>
              </w:rPr>
            </w:pPr>
          </w:p>
        </w:tc>
        <w:tc>
          <w:tcPr>
            <w:tcW w:w="7088" w:type="dxa"/>
          </w:tcPr>
          <w:p w14:paraId="6677AA75" w14:textId="77777777" w:rsidR="006D6851" w:rsidRPr="00DB5FC4" w:rsidRDefault="006D6851" w:rsidP="004E5EE3">
            <w:pPr>
              <w:jc w:val="both"/>
              <w:rPr>
                <w:rFonts w:ascii="Gisha" w:hAnsi="Gisha" w:cs="Gisha"/>
              </w:rPr>
            </w:pPr>
          </w:p>
        </w:tc>
      </w:tr>
      <w:tr w:rsidR="006D6851" w:rsidRPr="00DB5FC4" w14:paraId="2DD1504D" w14:textId="77777777" w:rsidTr="004E5EE3">
        <w:tc>
          <w:tcPr>
            <w:tcW w:w="2376" w:type="dxa"/>
          </w:tcPr>
          <w:p w14:paraId="1E75E3FB" w14:textId="77777777" w:rsidR="006D6851" w:rsidRPr="00DB5FC4" w:rsidRDefault="006D6851" w:rsidP="004E5EE3">
            <w:pPr>
              <w:jc w:val="both"/>
              <w:rPr>
                <w:rFonts w:ascii="Gisha" w:hAnsi="Gisha" w:cs="Gisha"/>
              </w:rPr>
            </w:pPr>
            <w:r w:rsidRPr="00DB5FC4">
              <w:rPr>
                <w:rFonts w:ascii="Gisha" w:hAnsi="Gisha" w:cs="Gisha" w:hint="cs"/>
              </w:rPr>
              <w:t>Dated:</w:t>
            </w:r>
          </w:p>
          <w:p w14:paraId="2BB7E3FC" w14:textId="77777777" w:rsidR="006D6851" w:rsidRPr="00DB5FC4" w:rsidRDefault="006D6851" w:rsidP="004E5EE3">
            <w:pPr>
              <w:jc w:val="both"/>
              <w:rPr>
                <w:rFonts w:ascii="Gisha" w:hAnsi="Gisha" w:cs="Gisha"/>
              </w:rPr>
            </w:pPr>
          </w:p>
        </w:tc>
        <w:tc>
          <w:tcPr>
            <w:tcW w:w="7088" w:type="dxa"/>
          </w:tcPr>
          <w:p w14:paraId="48B1FF2E" w14:textId="77777777" w:rsidR="006D6851" w:rsidRPr="00DB5FC4" w:rsidRDefault="006D6851" w:rsidP="004E5EE3">
            <w:pPr>
              <w:jc w:val="both"/>
              <w:rPr>
                <w:rFonts w:ascii="Gisha" w:hAnsi="Gisha" w:cs="Gisha"/>
              </w:rPr>
            </w:pPr>
          </w:p>
          <w:p w14:paraId="6F97703C" w14:textId="77777777" w:rsidR="008D128E" w:rsidRPr="00DB5FC4" w:rsidRDefault="008D128E" w:rsidP="004E5EE3">
            <w:pPr>
              <w:jc w:val="both"/>
              <w:rPr>
                <w:rFonts w:ascii="Gisha" w:hAnsi="Gisha" w:cs="Gisha"/>
              </w:rPr>
            </w:pPr>
          </w:p>
          <w:p w14:paraId="1FB9968D" w14:textId="77777777" w:rsidR="008D128E" w:rsidRPr="00DB5FC4" w:rsidRDefault="008D128E" w:rsidP="004E5EE3">
            <w:pPr>
              <w:jc w:val="both"/>
              <w:rPr>
                <w:rFonts w:ascii="Gisha" w:hAnsi="Gisha" w:cs="Gisha"/>
              </w:rPr>
            </w:pPr>
          </w:p>
        </w:tc>
      </w:tr>
    </w:tbl>
    <w:p w14:paraId="41921041" w14:textId="77777777" w:rsidR="00081FCE" w:rsidRPr="00DB5FC4" w:rsidRDefault="00081FCE" w:rsidP="00081FCE">
      <w:pPr>
        <w:rPr>
          <w:rFonts w:ascii="Gisha" w:hAnsi="Gisha" w:cs="Gisha"/>
        </w:rPr>
      </w:pPr>
    </w:p>
    <w:p w14:paraId="1E32C484" w14:textId="77777777" w:rsidR="00DB5FC4" w:rsidRDefault="00DB5FC4" w:rsidP="00081FCE">
      <w:pPr>
        <w:jc w:val="center"/>
        <w:rPr>
          <w:rFonts w:ascii="Gisha" w:hAnsi="Gisha" w:cs="Gisha"/>
          <w:b/>
          <w:sz w:val="24"/>
          <w:szCs w:val="24"/>
        </w:rPr>
      </w:pPr>
    </w:p>
    <w:p w14:paraId="3503BD67" w14:textId="77777777" w:rsidR="00DB5FC4" w:rsidRDefault="00DB5FC4" w:rsidP="00081FCE">
      <w:pPr>
        <w:jc w:val="center"/>
        <w:rPr>
          <w:rFonts w:ascii="Gisha" w:hAnsi="Gisha" w:cs="Gisha"/>
          <w:b/>
          <w:sz w:val="24"/>
          <w:szCs w:val="24"/>
        </w:rPr>
      </w:pPr>
    </w:p>
    <w:p w14:paraId="08A96DD2" w14:textId="77777777" w:rsidR="00DB5FC4" w:rsidRDefault="00DB5FC4" w:rsidP="00081FCE">
      <w:pPr>
        <w:jc w:val="center"/>
        <w:rPr>
          <w:rFonts w:ascii="Gisha" w:hAnsi="Gisha" w:cs="Gisha"/>
          <w:b/>
          <w:sz w:val="24"/>
          <w:szCs w:val="24"/>
        </w:rPr>
      </w:pPr>
    </w:p>
    <w:p w14:paraId="400B8E5F" w14:textId="77777777" w:rsidR="00DB5FC4" w:rsidRDefault="00DB5FC4" w:rsidP="00081FCE">
      <w:pPr>
        <w:jc w:val="center"/>
        <w:rPr>
          <w:rFonts w:ascii="Gisha" w:hAnsi="Gisha" w:cs="Gisha"/>
          <w:b/>
          <w:sz w:val="24"/>
          <w:szCs w:val="24"/>
        </w:rPr>
      </w:pPr>
    </w:p>
    <w:p w14:paraId="3DD2B6B6" w14:textId="77777777" w:rsidR="00DB5FC4" w:rsidRDefault="00DB5FC4" w:rsidP="00081FCE">
      <w:pPr>
        <w:jc w:val="center"/>
        <w:rPr>
          <w:rFonts w:ascii="Gisha" w:hAnsi="Gisha" w:cs="Gisha"/>
          <w:b/>
          <w:sz w:val="24"/>
          <w:szCs w:val="24"/>
        </w:rPr>
      </w:pPr>
    </w:p>
    <w:p w14:paraId="312D38EE" w14:textId="1661B7BE" w:rsidR="00DA06C1" w:rsidRPr="00DB5FC4" w:rsidRDefault="00E6535E" w:rsidP="00081FCE">
      <w:pPr>
        <w:jc w:val="center"/>
        <w:rPr>
          <w:rFonts w:ascii="Gisha" w:hAnsi="Gisha" w:cs="Gisha"/>
          <w:b/>
          <w:sz w:val="24"/>
          <w:szCs w:val="24"/>
        </w:rPr>
      </w:pPr>
      <w:r w:rsidRPr="00DB5FC4">
        <w:rPr>
          <w:rFonts w:ascii="Gisha" w:hAnsi="Gisha" w:cs="Gisha" w:hint="cs"/>
          <w:b/>
          <w:sz w:val="24"/>
          <w:szCs w:val="24"/>
        </w:rPr>
        <w:lastRenderedPageBreak/>
        <w:t xml:space="preserve">Malcolm Sargent Primary </w:t>
      </w:r>
      <w:r w:rsidR="00E81398" w:rsidRPr="00DB5FC4">
        <w:rPr>
          <w:rFonts w:ascii="Gisha" w:hAnsi="Gisha" w:cs="Gisha" w:hint="cs"/>
          <w:b/>
          <w:sz w:val="24"/>
          <w:szCs w:val="24"/>
        </w:rPr>
        <w:t xml:space="preserve">School </w:t>
      </w:r>
      <w:r w:rsidRPr="00DB5FC4">
        <w:rPr>
          <w:rFonts w:ascii="Gisha" w:hAnsi="Gisha" w:cs="Gisha" w:hint="cs"/>
          <w:b/>
          <w:sz w:val="24"/>
          <w:szCs w:val="24"/>
        </w:rPr>
        <w:t>Children Only</w:t>
      </w:r>
    </w:p>
    <w:p w14:paraId="2EEDBD48" w14:textId="77777777" w:rsidR="00D9524E" w:rsidRPr="00DB5FC4" w:rsidRDefault="00E6535E" w:rsidP="00DA06C1">
      <w:pPr>
        <w:jc w:val="center"/>
        <w:rPr>
          <w:rFonts w:ascii="Gisha" w:hAnsi="Gisha" w:cs="Gisha"/>
          <w:b/>
          <w:sz w:val="22"/>
          <w:szCs w:val="22"/>
        </w:rPr>
      </w:pPr>
      <w:r w:rsidRPr="00DB5FC4">
        <w:rPr>
          <w:rFonts w:ascii="Gisha" w:hAnsi="Gisha" w:cs="Gisha" w:hint="cs"/>
          <w:b/>
          <w:sz w:val="22"/>
          <w:szCs w:val="22"/>
        </w:rPr>
        <w:t>Wraparound Care</w:t>
      </w:r>
      <w:r w:rsidR="00847BCB" w:rsidRPr="00DB5FC4">
        <w:rPr>
          <w:rFonts w:ascii="Gisha" w:hAnsi="Gisha" w:cs="Gisha" w:hint="cs"/>
          <w:b/>
          <w:sz w:val="22"/>
          <w:szCs w:val="22"/>
        </w:rPr>
        <w:t xml:space="preserve"> - </w:t>
      </w:r>
      <w:r w:rsidR="00D9524E" w:rsidRPr="00DB5FC4">
        <w:rPr>
          <w:rFonts w:ascii="Gisha" w:hAnsi="Gisha" w:cs="Gisha" w:hint="cs"/>
          <w:b/>
          <w:sz w:val="22"/>
          <w:szCs w:val="22"/>
        </w:rPr>
        <w:t xml:space="preserve">Breakfast </w:t>
      </w:r>
      <w:r w:rsidRPr="00DB5FC4">
        <w:rPr>
          <w:rFonts w:ascii="Gisha" w:hAnsi="Gisha" w:cs="Gisha" w:hint="cs"/>
          <w:b/>
          <w:sz w:val="22"/>
          <w:szCs w:val="22"/>
        </w:rPr>
        <w:t xml:space="preserve">Club </w:t>
      </w:r>
      <w:r w:rsidR="00D9524E" w:rsidRPr="00DB5FC4">
        <w:rPr>
          <w:rFonts w:ascii="Gisha" w:hAnsi="Gisha" w:cs="Gisha" w:hint="cs"/>
          <w:b/>
          <w:sz w:val="22"/>
          <w:szCs w:val="22"/>
        </w:rPr>
        <w:t xml:space="preserve">and After </w:t>
      </w:r>
      <w:r w:rsidR="008B07D9" w:rsidRPr="00DB5FC4">
        <w:rPr>
          <w:rFonts w:ascii="Gisha" w:hAnsi="Gisha" w:cs="Gisha" w:hint="cs"/>
          <w:b/>
          <w:sz w:val="22"/>
          <w:szCs w:val="22"/>
        </w:rPr>
        <w:t xml:space="preserve">School </w:t>
      </w:r>
      <w:r w:rsidRPr="00DB5FC4">
        <w:rPr>
          <w:rFonts w:ascii="Gisha" w:hAnsi="Gisha" w:cs="Gisha" w:hint="cs"/>
          <w:b/>
          <w:sz w:val="22"/>
          <w:szCs w:val="22"/>
        </w:rPr>
        <w:t>Club</w:t>
      </w:r>
    </w:p>
    <w:p w14:paraId="71833D2F" w14:textId="77777777" w:rsidR="000225D3" w:rsidRPr="00DB5FC4" w:rsidRDefault="000225D3" w:rsidP="004D2ED1">
      <w:pPr>
        <w:rPr>
          <w:rFonts w:ascii="Gisha" w:hAnsi="Gisha" w:cs="Gisha"/>
          <w:sz w:val="22"/>
          <w:szCs w:val="22"/>
        </w:rPr>
      </w:pPr>
    </w:p>
    <w:p w14:paraId="6EFBFD3B" w14:textId="2B81DBEA" w:rsidR="009D099B" w:rsidRPr="00DB5FC4" w:rsidRDefault="000225D3" w:rsidP="004D2ED1">
      <w:pPr>
        <w:rPr>
          <w:rFonts w:ascii="Gisha" w:hAnsi="Gisha" w:cs="Gisha"/>
          <w:b/>
          <w:sz w:val="22"/>
          <w:szCs w:val="22"/>
        </w:rPr>
      </w:pPr>
      <w:r w:rsidRPr="00DB5FC4">
        <w:rPr>
          <w:rFonts w:ascii="Gisha" w:hAnsi="Gisha" w:cs="Gisha" w:hint="cs"/>
          <w:b/>
          <w:sz w:val="22"/>
          <w:szCs w:val="22"/>
        </w:rPr>
        <w:t xml:space="preserve">Please tick box if you require the same, booked sessions every week </w:t>
      </w:r>
      <w:r w:rsidRPr="00DB5FC4">
        <w:rPr>
          <w:rFonts w:ascii="Gisha" w:hAnsi="Gisha" w:cs="Gisha" w:hint="cs"/>
          <w:b/>
          <w:sz w:val="22"/>
          <w:szCs w:val="22"/>
        </w:rPr>
        <w:tab/>
      </w:r>
      <w:r w:rsidR="00D264E0" w:rsidRPr="00DB5FC4">
        <w:rPr>
          <w:rFonts w:ascii="Gisha" w:hAnsi="Gisha" w:cs="Gisha" w:hint="cs"/>
          <w:b/>
          <w:sz w:val="22"/>
          <w:szCs w:val="22"/>
        </w:rPr>
        <w:tab/>
      </w:r>
      <w:r w:rsidRPr="00DB5FC4">
        <w:rPr>
          <w:rFonts w:ascii="Gisha" w:hAnsi="Gisha" w:cs="Gisha" w:hint="cs"/>
          <w:b/>
          <w:sz w:val="22"/>
          <w:szCs w:val="22"/>
        </w:rPr>
        <w:tab/>
      </w:r>
      <w:r w:rsidR="00083816" w:rsidRPr="00DB5FC4">
        <w:rPr>
          <w:rFonts w:ascii="Gisha" w:hAnsi="Gisha" w:cs="Gisha" w:hint="cs"/>
          <w:b/>
          <w:sz w:val="22"/>
          <w:szCs w:val="22"/>
        </w:rPr>
        <w:sym w:font="Wingdings" w:char="F0A8"/>
      </w:r>
    </w:p>
    <w:p w14:paraId="633E09D4" w14:textId="77777777" w:rsidR="00DB5FC4" w:rsidRDefault="00DB5FC4" w:rsidP="004D2ED1">
      <w:pPr>
        <w:rPr>
          <w:rFonts w:ascii="Gisha" w:hAnsi="Gisha" w:cs="Gisha"/>
          <w:b/>
          <w:sz w:val="22"/>
          <w:szCs w:val="22"/>
        </w:rPr>
      </w:pPr>
    </w:p>
    <w:p w14:paraId="4C05F54B" w14:textId="1CB4E83C" w:rsidR="00083816" w:rsidRPr="00DB5FC4" w:rsidRDefault="009D099B" w:rsidP="004D2ED1">
      <w:pPr>
        <w:rPr>
          <w:rFonts w:ascii="Gisha" w:hAnsi="Gisha" w:cs="Gisha"/>
          <w:b/>
          <w:sz w:val="22"/>
          <w:szCs w:val="22"/>
        </w:rPr>
      </w:pPr>
      <w:r w:rsidRPr="00DB5FC4">
        <w:rPr>
          <w:rFonts w:ascii="Gisha" w:hAnsi="Gisha" w:cs="Gisha" w:hint="cs"/>
          <w:b/>
          <w:sz w:val="22"/>
          <w:szCs w:val="22"/>
        </w:rPr>
        <w:t>Please tick box if only Ad hoc sessions are required</w:t>
      </w:r>
      <w:r w:rsidRPr="00DB5FC4">
        <w:rPr>
          <w:rFonts w:ascii="Gisha" w:hAnsi="Gisha" w:cs="Gisha" w:hint="cs"/>
          <w:b/>
          <w:sz w:val="22"/>
          <w:szCs w:val="22"/>
        </w:rPr>
        <w:tab/>
        <w:t xml:space="preserve"> </w:t>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sym w:font="Wingdings" w:char="F0A8"/>
      </w:r>
    </w:p>
    <w:p w14:paraId="1036ADC4" w14:textId="77777777" w:rsidR="00DB5FC4" w:rsidRDefault="00DB5FC4" w:rsidP="004D2ED1">
      <w:pPr>
        <w:rPr>
          <w:rFonts w:ascii="Gisha" w:hAnsi="Gisha" w:cs="Gisha"/>
          <w:b/>
          <w:sz w:val="22"/>
          <w:szCs w:val="22"/>
        </w:rPr>
      </w:pPr>
    </w:p>
    <w:p w14:paraId="69724286" w14:textId="5E0C0785" w:rsidR="00083816" w:rsidRPr="00DB5FC4" w:rsidRDefault="00083816" w:rsidP="004D2ED1">
      <w:pPr>
        <w:rPr>
          <w:rFonts w:ascii="Gisha" w:hAnsi="Gisha" w:cs="Gisha"/>
          <w:b/>
          <w:sz w:val="22"/>
          <w:szCs w:val="22"/>
        </w:rPr>
      </w:pPr>
      <w:r w:rsidRPr="00DB5FC4">
        <w:rPr>
          <w:rFonts w:ascii="Gisha" w:hAnsi="Gisha" w:cs="Gisha" w:hint="cs"/>
          <w:b/>
          <w:sz w:val="22"/>
          <w:szCs w:val="22"/>
        </w:rPr>
        <w:t>Please tick if you wish to use holiday club</w:t>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tab/>
      </w:r>
      <w:r w:rsidRPr="00DB5FC4">
        <w:rPr>
          <w:rFonts w:ascii="Gisha" w:hAnsi="Gisha" w:cs="Gisha" w:hint="cs"/>
          <w:b/>
          <w:sz w:val="22"/>
          <w:szCs w:val="22"/>
        </w:rPr>
        <w:sym w:font="Wingdings" w:char="F0A8"/>
      </w:r>
    </w:p>
    <w:p w14:paraId="1F95AB11" w14:textId="77777777" w:rsidR="009D099B" w:rsidRPr="00DB5FC4" w:rsidRDefault="009D099B" w:rsidP="004D2ED1">
      <w:pPr>
        <w:rPr>
          <w:rFonts w:ascii="Gisha" w:hAnsi="Gisha" w:cs="Gisha"/>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1528"/>
        <w:gridCol w:w="1376"/>
        <w:gridCol w:w="1376"/>
        <w:gridCol w:w="1380"/>
        <w:gridCol w:w="1367"/>
      </w:tblGrid>
      <w:tr w:rsidR="00D9524E" w:rsidRPr="00DB5FC4" w14:paraId="44C0FFDA" w14:textId="77777777" w:rsidTr="001548D7">
        <w:tc>
          <w:tcPr>
            <w:tcW w:w="2317" w:type="dxa"/>
          </w:tcPr>
          <w:p w14:paraId="4BD06BC3" w14:textId="77777777" w:rsidR="00D9524E" w:rsidRPr="00DB5FC4" w:rsidRDefault="00D9524E" w:rsidP="00151D22">
            <w:pPr>
              <w:jc w:val="center"/>
              <w:rPr>
                <w:rFonts w:ascii="Gisha" w:hAnsi="Gisha" w:cs="Gisha"/>
                <w:b/>
                <w:sz w:val="22"/>
                <w:szCs w:val="22"/>
              </w:rPr>
            </w:pPr>
            <w:r w:rsidRPr="00DB5FC4">
              <w:rPr>
                <w:rFonts w:ascii="Gisha" w:hAnsi="Gisha" w:cs="Gisha" w:hint="cs"/>
                <w:b/>
                <w:sz w:val="22"/>
                <w:szCs w:val="22"/>
              </w:rPr>
              <w:t>Time</w:t>
            </w:r>
          </w:p>
          <w:p w14:paraId="15C307B6" w14:textId="77777777" w:rsidR="00D9524E" w:rsidRPr="00DB5FC4" w:rsidRDefault="00D9524E" w:rsidP="00151D22">
            <w:pPr>
              <w:jc w:val="center"/>
              <w:rPr>
                <w:rFonts w:ascii="Gisha" w:hAnsi="Gisha" w:cs="Gisha"/>
                <w:b/>
                <w:sz w:val="22"/>
                <w:szCs w:val="22"/>
              </w:rPr>
            </w:pPr>
          </w:p>
        </w:tc>
        <w:tc>
          <w:tcPr>
            <w:tcW w:w="1528" w:type="dxa"/>
          </w:tcPr>
          <w:p w14:paraId="760B8BDC" w14:textId="77777777" w:rsidR="00D9524E" w:rsidRPr="00DB5FC4" w:rsidRDefault="00D9524E" w:rsidP="00151D22">
            <w:pPr>
              <w:jc w:val="center"/>
              <w:rPr>
                <w:rFonts w:ascii="Gisha" w:hAnsi="Gisha" w:cs="Gisha"/>
                <w:b/>
                <w:sz w:val="22"/>
                <w:szCs w:val="22"/>
              </w:rPr>
            </w:pPr>
            <w:r w:rsidRPr="00DB5FC4">
              <w:rPr>
                <w:rFonts w:ascii="Gisha" w:hAnsi="Gisha" w:cs="Gisha" w:hint="cs"/>
                <w:b/>
                <w:sz w:val="22"/>
                <w:szCs w:val="22"/>
              </w:rPr>
              <w:t>Mon</w:t>
            </w:r>
          </w:p>
        </w:tc>
        <w:tc>
          <w:tcPr>
            <w:tcW w:w="1376" w:type="dxa"/>
          </w:tcPr>
          <w:p w14:paraId="34016059" w14:textId="77777777" w:rsidR="00D9524E" w:rsidRPr="00DB5FC4" w:rsidRDefault="00D9524E" w:rsidP="00151D22">
            <w:pPr>
              <w:jc w:val="center"/>
              <w:rPr>
                <w:rFonts w:ascii="Gisha" w:hAnsi="Gisha" w:cs="Gisha"/>
                <w:b/>
                <w:sz w:val="22"/>
                <w:szCs w:val="22"/>
              </w:rPr>
            </w:pPr>
            <w:r w:rsidRPr="00DB5FC4">
              <w:rPr>
                <w:rFonts w:ascii="Gisha" w:hAnsi="Gisha" w:cs="Gisha" w:hint="cs"/>
                <w:b/>
                <w:sz w:val="22"/>
                <w:szCs w:val="22"/>
              </w:rPr>
              <w:t>Tues</w:t>
            </w:r>
          </w:p>
        </w:tc>
        <w:tc>
          <w:tcPr>
            <w:tcW w:w="1376" w:type="dxa"/>
          </w:tcPr>
          <w:p w14:paraId="33D9FFB0" w14:textId="77777777" w:rsidR="00D9524E" w:rsidRPr="00DB5FC4" w:rsidRDefault="00D9524E" w:rsidP="00151D22">
            <w:pPr>
              <w:jc w:val="center"/>
              <w:rPr>
                <w:rFonts w:ascii="Gisha" w:hAnsi="Gisha" w:cs="Gisha"/>
                <w:b/>
                <w:sz w:val="22"/>
                <w:szCs w:val="22"/>
              </w:rPr>
            </w:pPr>
            <w:r w:rsidRPr="00DB5FC4">
              <w:rPr>
                <w:rFonts w:ascii="Gisha" w:hAnsi="Gisha" w:cs="Gisha" w:hint="cs"/>
                <w:b/>
                <w:sz w:val="22"/>
                <w:szCs w:val="22"/>
              </w:rPr>
              <w:t>Wed</w:t>
            </w:r>
          </w:p>
        </w:tc>
        <w:tc>
          <w:tcPr>
            <w:tcW w:w="1380" w:type="dxa"/>
          </w:tcPr>
          <w:p w14:paraId="4D32D61C" w14:textId="77777777" w:rsidR="00D9524E" w:rsidRPr="00DB5FC4" w:rsidRDefault="00D9524E" w:rsidP="00151D22">
            <w:pPr>
              <w:jc w:val="center"/>
              <w:rPr>
                <w:rFonts w:ascii="Gisha" w:hAnsi="Gisha" w:cs="Gisha"/>
                <w:b/>
                <w:sz w:val="22"/>
                <w:szCs w:val="22"/>
              </w:rPr>
            </w:pPr>
            <w:r w:rsidRPr="00DB5FC4">
              <w:rPr>
                <w:rFonts w:ascii="Gisha" w:hAnsi="Gisha" w:cs="Gisha" w:hint="cs"/>
                <w:b/>
                <w:sz w:val="22"/>
                <w:szCs w:val="22"/>
              </w:rPr>
              <w:t>Thurs</w:t>
            </w:r>
          </w:p>
        </w:tc>
        <w:tc>
          <w:tcPr>
            <w:tcW w:w="1367" w:type="dxa"/>
          </w:tcPr>
          <w:p w14:paraId="324CBB7A" w14:textId="77777777" w:rsidR="00D9524E" w:rsidRPr="00DB5FC4" w:rsidRDefault="00D9524E" w:rsidP="00151D22">
            <w:pPr>
              <w:jc w:val="center"/>
              <w:rPr>
                <w:rFonts w:ascii="Gisha" w:hAnsi="Gisha" w:cs="Gisha"/>
                <w:b/>
                <w:sz w:val="22"/>
                <w:szCs w:val="22"/>
              </w:rPr>
            </w:pPr>
            <w:r w:rsidRPr="00DB5FC4">
              <w:rPr>
                <w:rFonts w:ascii="Gisha" w:hAnsi="Gisha" w:cs="Gisha" w:hint="cs"/>
                <w:b/>
                <w:sz w:val="22"/>
                <w:szCs w:val="22"/>
              </w:rPr>
              <w:t>Fri</w:t>
            </w:r>
          </w:p>
        </w:tc>
      </w:tr>
      <w:tr w:rsidR="00565137" w:rsidRPr="00DB5FC4" w14:paraId="6E378F42" w14:textId="77777777" w:rsidTr="001548D7">
        <w:tc>
          <w:tcPr>
            <w:tcW w:w="2317" w:type="dxa"/>
          </w:tcPr>
          <w:p w14:paraId="3B242171" w14:textId="0175CC9B" w:rsidR="00565137" w:rsidRPr="00DB5FC4" w:rsidRDefault="00E865FF" w:rsidP="00565137">
            <w:pPr>
              <w:jc w:val="center"/>
              <w:rPr>
                <w:rFonts w:ascii="Gisha" w:hAnsi="Gisha" w:cs="Gisha"/>
                <w:b/>
                <w:sz w:val="22"/>
                <w:szCs w:val="22"/>
              </w:rPr>
            </w:pPr>
            <w:r w:rsidRPr="00DB5FC4">
              <w:rPr>
                <w:rFonts w:ascii="Gisha" w:hAnsi="Gisha" w:cs="Gisha" w:hint="cs"/>
                <w:b/>
                <w:sz w:val="22"/>
                <w:szCs w:val="22"/>
              </w:rPr>
              <w:t>Breakfast Club</w:t>
            </w:r>
          </w:p>
          <w:p w14:paraId="7423BE52" w14:textId="77777777" w:rsidR="00565137" w:rsidRPr="00DB5FC4" w:rsidRDefault="00565137" w:rsidP="00565137">
            <w:pPr>
              <w:jc w:val="center"/>
              <w:rPr>
                <w:rFonts w:ascii="Gisha" w:hAnsi="Gisha" w:cs="Gisha"/>
                <w:sz w:val="18"/>
                <w:szCs w:val="18"/>
              </w:rPr>
            </w:pPr>
            <w:r w:rsidRPr="00DB5FC4">
              <w:rPr>
                <w:rFonts w:ascii="Gisha" w:hAnsi="Gisha" w:cs="Gisha" w:hint="cs"/>
                <w:sz w:val="18"/>
                <w:szCs w:val="18"/>
              </w:rPr>
              <w:t>Including a light breakfast</w:t>
            </w:r>
          </w:p>
          <w:p w14:paraId="1A493A91" w14:textId="77777777" w:rsidR="00565137" w:rsidRPr="00DB5FC4" w:rsidRDefault="00565137" w:rsidP="00565137">
            <w:pPr>
              <w:jc w:val="center"/>
              <w:rPr>
                <w:rFonts w:ascii="Gisha" w:hAnsi="Gisha" w:cs="Gisha"/>
                <w:sz w:val="22"/>
                <w:szCs w:val="22"/>
              </w:rPr>
            </w:pPr>
            <w:r w:rsidRPr="00DB5FC4">
              <w:rPr>
                <w:rFonts w:ascii="Gisha" w:hAnsi="Gisha" w:cs="Gisha" w:hint="cs"/>
                <w:sz w:val="22"/>
                <w:szCs w:val="22"/>
              </w:rPr>
              <w:t>7:30 – Start of School</w:t>
            </w:r>
          </w:p>
          <w:p w14:paraId="06587A03" w14:textId="2B948E72" w:rsidR="00565137" w:rsidRPr="00DB5FC4" w:rsidRDefault="00565137" w:rsidP="00565137">
            <w:pPr>
              <w:jc w:val="center"/>
              <w:rPr>
                <w:rFonts w:ascii="Gisha" w:hAnsi="Gisha" w:cs="Gisha"/>
                <w:sz w:val="22"/>
                <w:szCs w:val="22"/>
              </w:rPr>
            </w:pPr>
            <w:r w:rsidRPr="00DB5FC4">
              <w:rPr>
                <w:rFonts w:ascii="Gisha" w:hAnsi="Gisha" w:cs="Gisha" w:hint="cs"/>
                <w:sz w:val="22"/>
                <w:szCs w:val="22"/>
              </w:rPr>
              <w:t>£</w:t>
            </w:r>
            <w:r w:rsidR="00580C3D">
              <w:rPr>
                <w:rFonts w:ascii="Gisha" w:hAnsi="Gisha" w:cs="Gisha"/>
                <w:sz w:val="22"/>
                <w:szCs w:val="22"/>
              </w:rPr>
              <w:t>7</w:t>
            </w:r>
            <w:r w:rsidR="00A507ED" w:rsidRPr="00DB5FC4">
              <w:rPr>
                <w:rFonts w:ascii="Gisha" w:hAnsi="Gisha" w:cs="Gisha" w:hint="cs"/>
                <w:sz w:val="22"/>
                <w:szCs w:val="22"/>
              </w:rPr>
              <w:t>.</w:t>
            </w:r>
            <w:r w:rsidR="00580C3D">
              <w:rPr>
                <w:rFonts w:ascii="Gisha" w:hAnsi="Gisha" w:cs="Gisha"/>
                <w:sz w:val="22"/>
                <w:szCs w:val="22"/>
              </w:rPr>
              <w:t>6</w:t>
            </w:r>
            <w:r w:rsidR="00DD102A" w:rsidRPr="00DB5FC4">
              <w:rPr>
                <w:rFonts w:ascii="Gisha" w:hAnsi="Gisha" w:cs="Gisha" w:hint="cs"/>
                <w:sz w:val="22"/>
                <w:szCs w:val="22"/>
              </w:rPr>
              <w:t>0</w:t>
            </w:r>
          </w:p>
        </w:tc>
        <w:tc>
          <w:tcPr>
            <w:tcW w:w="1528" w:type="dxa"/>
          </w:tcPr>
          <w:p w14:paraId="0B4D7473" w14:textId="77777777" w:rsidR="00565137" w:rsidRPr="00DB5FC4" w:rsidRDefault="00565137" w:rsidP="00151D22">
            <w:pPr>
              <w:jc w:val="center"/>
              <w:rPr>
                <w:rFonts w:ascii="Gisha" w:hAnsi="Gisha" w:cs="Gisha"/>
                <w:b/>
                <w:sz w:val="22"/>
                <w:szCs w:val="22"/>
              </w:rPr>
            </w:pPr>
          </w:p>
        </w:tc>
        <w:tc>
          <w:tcPr>
            <w:tcW w:w="1376" w:type="dxa"/>
          </w:tcPr>
          <w:p w14:paraId="35790B76" w14:textId="77777777" w:rsidR="00565137" w:rsidRPr="00DB5FC4" w:rsidRDefault="00565137" w:rsidP="00151D22">
            <w:pPr>
              <w:jc w:val="center"/>
              <w:rPr>
                <w:rFonts w:ascii="Gisha" w:hAnsi="Gisha" w:cs="Gisha"/>
                <w:b/>
                <w:sz w:val="22"/>
                <w:szCs w:val="22"/>
              </w:rPr>
            </w:pPr>
          </w:p>
        </w:tc>
        <w:tc>
          <w:tcPr>
            <w:tcW w:w="1376" w:type="dxa"/>
          </w:tcPr>
          <w:p w14:paraId="7FB983BB" w14:textId="77777777" w:rsidR="00565137" w:rsidRPr="00DB5FC4" w:rsidRDefault="00565137" w:rsidP="00151D22">
            <w:pPr>
              <w:jc w:val="center"/>
              <w:rPr>
                <w:rFonts w:ascii="Gisha" w:hAnsi="Gisha" w:cs="Gisha"/>
                <w:b/>
                <w:sz w:val="22"/>
                <w:szCs w:val="22"/>
              </w:rPr>
            </w:pPr>
          </w:p>
        </w:tc>
        <w:tc>
          <w:tcPr>
            <w:tcW w:w="1380" w:type="dxa"/>
          </w:tcPr>
          <w:p w14:paraId="0AFFA349" w14:textId="77777777" w:rsidR="00565137" w:rsidRPr="00DB5FC4" w:rsidRDefault="00565137" w:rsidP="00151D22">
            <w:pPr>
              <w:jc w:val="center"/>
              <w:rPr>
                <w:rFonts w:ascii="Gisha" w:hAnsi="Gisha" w:cs="Gisha"/>
                <w:b/>
                <w:sz w:val="22"/>
                <w:szCs w:val="22"/>
              </w:rPr>
            </w:pPr>
          </w:p>
        </w:tc>
        <w:tc>
          <w:tcPr>
            <w:tcW w:w="1367" w:type="dxa"/>
          </w:tcPr>
          <w:p w14:paraId="0C27CEDC" w14:textId="77777777" w:rsidR="00565137" w:rsidRPr="00DB5FC4" w:rsidRDefault="00565137" w:rsidP="00151D22">
            <w:pPr>
              <w:jc w:val="center"/>
              <w:rPr>
                <w:rFonts w:ascii="Gisha" w:hAnsi="Gisha" w:cs="Gisha"/>
                <w:b/>
                <w:sz w:val="22"/>
                <w:szCs w:val="22"/>
              </w:rPr>
            </w:pPr>
          </w:p>
        </w:tc>
      </w:tr>
      <w:tr w:rsidR="00D9524E" w:rsidRPr="00DB5FC4" w14:paraId="53CFC8C2" w14:textId="77777777" w:rsidTr="001548D7">
        <w:tc>
          <w:tcPr>
            <w:tcW w:w="2317" w:type="dxa"/>
          </w:tcPr>
          <w:p w14:paraId="22FFE49C" w14:textId="5660461E" w:rsidR="00D9524E" w:rsidRPr="00DB5FC4" w:rsidRDefault="001548D7" w:rsidP="00151D22">
            <w:pPr>
              <w:jc w:val="center"/>
              <w:rPr>
                <w:rFonts w:ascii="Gisha" w:hAnsi="Gisha" w:cs="Gisha"/>
                <w:b/>
                <w:sz w:val="22"/>
                <w:szCs w:val="22"/>
              </w:rPr>
            </w:pPr>
            <w:r w:rsidRPr="00DB5FC4">
              <w:rPr>
                <w:rFonts w:ascii="Gisha" w:hAnsi="Gisha" w:cs="Gisha" w:hint="cs"/>
                <w:b/>
                <w:sz w:val="22"/>
                <w:szCs w:val="22"/>
              </w:rPr>
              <w:t xml:space="preserve">Afterschool </w:t>
            </w:r>
            <w:r w:rsidR="00E865FF" w:rsidRPr="00DB5FC4">
              <w:rPr>
                <w:rFonts w:ascii="Gisha" w:hAnsi="Gisha" w:cs="Gisha" w:hint="cs"/>
                <w:b/>
                <w:sz w:val="22"/>
                <w:szCs w:val="22"/>
              </w:rPr>
              <w:t>Club</w:t>
            </w:r>
          </w:p>
          <w:p w14:paraId="4DF1FD6D" w14:textId="4A3B8821" w:rsidR="00D9524E" w:rsidRPr="00DB5FC4" w:rsidRDefault="001548D7" w:rsidP="00151D22">
            <w:pPr>
              <w:jc w:val="center"/>
              <w:rPr>
                <w:rFonts w:ascii="Gisha" w:hAnsi="Gisha" w:cs="Gisha"/>
                <w:sz w:val="22"/>
                <w:szCs w:val="22"/>
              </w:rPr>
            </w:pPr>
            <w:r w:rsidRPr="00DB5FC4">
              <w:rPr>
                <w:rFonts w:ascii="Gisha" w:hAnsi="Gisha" w:cs="Gisha" w:hint="cs"/>
                <w:sz w:val="22"/>
                <w:szCs w:val="22"/>
              </w:rPr>
              <w:t>End of school-18:00</w:t>
            </w:r>
          </w:p>
          <w:p w14:paraId="579426BF" w14:textId="687B66A7" w:rsidR="00D9524E" w:rsidRPr="00DB5FC4" w:rsidRDefault="00D9524E" w:rsidP="00151D22">
            <w:pPr>
              <w:jc w:val="center"/>
              <w:rPr>
                <w:rFonts w:ascii="Gisha" w:hAnsi="Gisha" w:cs="Gisha"/>
                <w:sz w:val="22"/>
                <w:szCs w:val="22"/>
              </w:rPr>
            </w:pPr>
            <w:r w:rsidRPr="00DB5FC4">
              <w:rPr>
                <w:rFonts w:ascii="Gisha" w:hAnsi="Gisha" w:cs="Gisha" w:hint="cs"/>
                <w:sz w:val="22"/>
                <w:szCs w:val="22"/>
              </w:rPr>
              <w:t>£</w:t>
            </w:r>
            <w:r w:rsidR="00352B36" w:rsidRPr="00DB5FC4">
              <w:rPr>
                <w:rFonts w:ascii="Gisha" w:hAnsi="Gisha" w:cs="Gisha" w:hint="cs"/>
                <w:sz w:val="22"/>
                <w:szCs w:val="22"/>
              </w:rPr>
              <w:t>1</w:t>
            </w:r>
            <w:r w:rsidR="00580C3D">
              <w:rPr>
                <w:rFonts w:ascii="Gisha" w:hAnsi="Gisha" w:cs="Gisha"/>
                <w:sz w:val="22"/>
                <w:szCs w:val="22"/>
              </w:rPr>
              <w:t>6</w:t>
            </w:r>
            <w:r w:rsidR="00DD102A" w:rsidRPr="00DB5FC4">
              <w:rPr>
                <w:rFonts w:ascii="Gisha" w:hAnsi="Gisha" w:cs="Gisha" w:hint="cs"/>
                <w:sz w:val="22"/>
                <w:szCs w:val="22"/>
              </w:rPr>
              <w:t>.</w:t>
            </w:r>
            <w:r w:rsidR="00580C3D">
              <w:rPr>
                <w:rFonts w:ascii="Gisha" w:hAnsi="Gisha" w:cs="Gisha"/>
                <w:sz w:val="22"/>
                <w:szCs w:val="22"/>
              </w:rPr>
              <w:t>90</w:t>
            </w:r>
          </w:p>
        </w:tc>
        <w:tc>
          <w:tcPr>
            <w:tcW w:w="1528" w:type="dxa"/>
          </w:tcPr>
          <w:p w14:paraId="699F59A8" w14:textId="77777777" w:rsidR="00D9524E" w:rsidRPr="00DB5FC4" w:rsidRDefault="00D9524E" w:rsidP="00151D22">
            <w:pPr>
              <w:jc w:val="center"/>
              <w:rPr>
                <w:rFonts w:ascii="Gisha" w:hAnsi="Gisha" w:cs="Gisha"/>
                <w:b/>
                <w:sz w:val="22"/>
                <w:szCs w:val="22"/>
              </w:rPr>
            </w:pPr>
          </w:p>
        </w:tc>
        <w:tc>
          <w:tcPr>
            <w:tcW w:w="1376" w:type="dxa"/>
          </w:tcPr>
          <w:p w14:paraId="213F6DEE" w14:textId="77777777" w:rsidR="00D9524E" w:rsidRPr="00DB5FC4" w:rsidRDefault="00D9524E" w:rsidP="00151D22">
            <w:pPr>
              <w:jc w:val="center"/>
              <w:rPr>
                <w:rFonts w:ascii="Gisha" w:hAnsi="Gisha" w:cs="Gisha"/>
                <w:b/>
                <w:sz w:val="22"/>
                <w:szCs w:val="22"/>
              </w:rPr>
            </w:pPr>
          </w:p>
        </w:tc>
        <w:tc>
          <w:tcPr>
            <w:tcW w:w="1376" w:type="dxa"/>
          </w:tcPr>
          <w:p w14:paraId="19690C85" w14:textId="77777777" w:rsidR="00D9524E" w:rsidRPr="00DB5FC4" w:rsidRDefault="00D9524E" w:rsidP="00151D22">
            <w:pPr>
              <w:jc w:val="center"/>
              <w:rPr>
                <w:rFonts w:ascii="Gisha" w:hAnsi="Gisha" w:cs="Gisha"/>
                <w:b/>
                <w:sz w:val="22"/>
                <w:szCs w:val="22"/>
              </w:rPr>
            </w:pPr>
          </w:p>
        </w:tc>
        <w:tc>
          <w:tcPr>
            <w:tcW w:w="1380" w:type="dxa"/>
          </w:tcPr>
          <w:p w14:paraId="6E12019C" w14:textId="77777777" w:rsidR="00D9524E" w:rsidRPr="00DB5FC4" w:rsidRDefault="00D9524E" w:rsidP="00151D22">
            <w:pPr>
              <w:jc w:val="center"/>
              <w:rPr>
                <w:rFonts w:ascii="Gisha" w:hAnsi="Gisha" w:cs="Gisha"/>
                <w:b/>
                <w:sz w:val="22"/>
                <w:szCs w:val="22"/>
              </w:rPr>
            </w:pPr>
          </w:p>
        </w:tc>
        <w:tc>
          <w:tcPr>
            <w:tcW w:w="1367" w:type="dxa"/>
          </w:tcPr>
          <w:p w14:paraId="43D4BFD3" w14:textId="77777777" w:rsidR="00D9524E" w:rsidRPr="00DB5FC4" w:rsidRDefault="00D9524E" w:rsidP="00151D22">
            <w:pPr>
              <w:jc w:val="center"/>
              <w:rPr>
                <w:rFonts w:ascii="Gisha" w:hAnsi="Gisha" w:cs="Gisha"/>
                <w:b/>
                <w:sz w:val="22"/>
                <w:szCs w:val="22"/>
              </w:rPr>
            </w:pPr>
          </w:p>
        </w:tc>
      </w:tr>
      <w:tr w:rsidR="00DC0902" w:rsidRPr="00DB5FC4" w14:paraId="6B802B65" w14:textId="77777777" w:rsidTr="001548D7">
        <w:tc>
          <w:tcPr>
            <w:tcW w:w="2317" w:type="dxa"/>
          </w:tcPr>
          <w:p w14:paraId="46D8A6DF" w14:textId="79F6AC2A" w:rsidR="00DC0902" w:rsidRPr="00DB5FC4" w:rsidRDefault="00DC0902" w:rsidP="00083816">
            <w:pPr>
              <w:jc w:val="center"/>
              <w:rPr>
                <w:rFonts w:ascii="Gisha" w:hAnsi="Gisha" w:cs="Gisha"/>
                <w:b/>
                <w:sz w:val="22"/>
                <w:szCs w:val="22"/>
              </w:rPr>
            </w:pPr>
            <w:r w:rsidRPr="00DB5FC4">
              <w:rPr>
                <w:rFonts w:ascii="Gisha" w:hAnsi="Gisha" w:cs="Gisha" w:hint="cs"/>
                <w:b/>
                <w:sz w:val="22"/>
                <w:szCs w:val="22"/>
              </w:rPr>
              <w:t>Holiday Club</w:t>
            </w:r>
          </w:p>
          <w:p w14:paraId="1E9B098D" w14:textId="77777777" w:rsidR="00121063" w:rsidRDefault="00121063" w:rsidP="00121063">
            <w:pPr>
              <w:jc w:val="center"/>
              <w:rPr>
                <w:rFonts w:ascii="Gisha" w:hAnsi="Gisha" w:cs="Gisha"/>
                <w:sz w:val="22"/>
                <w:szCs w:val="22"/>
              </w:rPr>
            </w:pPr>
            <w:r>
              <w:rPr>
                <w:rFonts w:ascii="Gisha" w:hAnsi="Gisha" w:cs="Gisha"/>
                <w:sz w:val="22"/>
                <w:szCs w:val="22"/>
              </w:rPr>
              <w:t>7.30am-9am £7.70</w:t>
            </w:r>
          </w:p>
          <w:p w14:paraId="031C9116" w14:textId="2919129F" w:rsidR="00083816" w:rsidRPr="00DB5FC4" w:rsidRDefault="00DC0902" w:rsidP="00083816">
            <w:pPr>
              <w:jc w:val="center"/>
              <w:rPr>
                <w:rFonts w:ascii="Gisha" w:hAnsi="Gisha" w:cs="Gisha"/>
                <w:sz w:val="22"/>
                <w:szCs w:val="22"/>
              </w:rPr>
            </w:pPr>
            <w:r w:rsidRPr="00DB5FC4">
              <w:rPr>
                <w:rFonts w:ascii="Gisha" w:hAnsi="Gisha" w:cs="Gisha" w:hint="cs"/>
                <w:sz w:val="22"/>
                <w:szCs w:val="22"/>
              </w:rPr>
              <w:t>9am – 3pm £</w:t>
            </w:r>
            <w:r w:rsidR="00DD102A" w:rsidRPr="00DB5FC4">
              <w:rPr>
                <w:rFonts w:ascii="Gisha" w:hAnsi="Gisha" w:cs="Gisha" w:hint="cs"/>
                <w:sz w:val="22"/>
                <w:szCs w:val="22"/>
              </w:rPr>
              <w:t>30.80</w:t>
            </w:r>
          </w:p>
          <w:p w14:paraId="3FA07A5E" w14:textId="77777777" w:rsidR="00121063" w:rsidRDefault="00121063" w:rsidP="00083816">
            <w:pPr>
              <w:jc w:val="center"/>
              <w:rPr>
                <w:rFonts w:ascii="Gisha" w:hAnsi="Gisha" w:cs="Gisha"/>
                <w:sz w:val="22"/>
                <w:szCs w:val="22"/>
              </w:rPr>
            </w:pPr>
            <w:r>
              <w:rPr>
                <w:rFonts w:ascii="Gisha" w:hAnsi="Gisha" w:cs="Gisha"/>
                <w:sz w:val="22"/>
                <w:szCs w:val="22"/>
              </w:rPr>
              <w:t>3pm-6pm £15.40</w:t>
            </w:r>
          </w:p>
          <w:p w14:paraId="23314922" w14:textId="027E3AC0" w:rsidR="00DC0902" w:rsidRDefault="00DC0902" w:rsidP="00083816">
            <w:pPr>
              <w:jc w:val="center"/>
              <w:rPr>
                <w:rFonts w:ascii="Gisha" w:hAnsi="Gisha" w:cs="Gisha"/>
                <w:sz w:val="22"/>
                <w:szCs w:val="22"/>
              </w:rPr>
            </w:pPr>
            <w:r w:rsidRPr="00DB5FC4">
              <w:rPr>
                <w:rFonts w:ascii="Gisha" w:hAnsi="Gisha" w:cs="Gisha" w:hint="cs"/>
                <w:sz w:val="22"/>
                <w:szCs w:val="22"/>
              </w:rPr>
              <w:t>7.30am – 6pm</w:t>
            </w:r>
            <w:r w:rsidR="00083816" w:rsidRPr="00DB5FC4">
              <w:rPr>
                <w:rFonts w:ascii="Gisha" w:hAnsi="Gisha" w:cs="Gisha" w:hint="cs"/>
                <w:sz w:val="22"/>
                <w:szCs w:val="22"/>
              </w:rPr>
              <w:t xml:space="preserve"> £</w:t>
            </w:r>
            <w:r w:rsidR="00354254" w:rsidRPr="00DB5FC4">
              <w:rPr>
                <w:rFonts w:ascii="Gisha" w:hAnsi="Gisha" w:cs="Gisha" w:hint="cs"/>
                <w:sz w:val="22"/>
                <w:szCs w:val="22"/>
              </w:rPr>
              <w:t>4</w:t>
            </w:r>
            <w:r w:rsidR="00DD102A" w:rsidRPr="00DB5FC4">
              <w:rPr>
                <w:rFonts w:ascii="Gisha" w:hAnsi="Gisha" w:cs="Gisha" w:hint="cs"/>
                <w:sz w:val="22"/>
                <w:szCs w:val="22"/>
              </w:rPr>
              <w:t>8.40</w:t>
            </w:r>
          </w:p>
          <w:p w14:paraId="4CCF88C6" w14:textId="1575E383" w:rsidR="00061C16" w:rsidRPr="00DB5FC4" w:rsidRDefault="00061C16" w:rsidP="00083816">
            <w:pPr>
              <w:jc w:val="center"/>
              <w:rPr>
                <w:rFonts w:ascii="Gisha" w:hAnsi="Gisha" w:cs="Gisha"/>
                <w:sz w:val="22"/>
                <w:szCs w:val="22"/>
              </w:rPr>
            </w:pPr>
          </w:p>
        </w:tc>
        <w:tc>
          <w:tcPr>
            <w:tcW w:w="1528" w:type="dxa"/>
          </w:tcPr>
          <w:p w14:paraId="50BEFF60" w14:textId="77777777" w:rsidR="00DC0902" w:rsidRPr="00DB5FC4" w:rsidRDefault="00DC0902" w:rsidP="00151D22">
            <w:pPr>
              <w:jc w:val="center"/>
              <w:rPr>
                <w:rFonts w:ascii="Gisha" w:hAnsi="Gisha" w:cs="Gisha"/>
                <w:b/>
                <w:sz w:val="22"/>
                <w:szCs w:val="22"/>
              </w:rPr>
            </w:pPr>
          </w:p>
        </w:tc>
        <w:tc>
          <w:tcPr>
            <w:tcW w:w="1376" w:type="dxa"/>
          </w:tcPr>
          <w:p w14:paraId="4A57F1D9" w14:textId="77777777" w:rsidR="00DC0902" w:rsidRPr="00DB5FC4" w:rsidRDefault="00DC0902" w:rsidP="00151D22">
            <w:pPr>
              <w:jc w:val="center"/>
              <w:rPr>
                <w:rFonts w:ascii="Gisha" w:hAnsi="Gisha" w:cs="Gisha"/>
                <w:b/>
                <w:sz w:val="22"/>
                <w:szCs w:val="22"/>
              </w:rPr>
            </w:pPr>
          </w:p>
        </w:tc>
        <w:tc>
          <w:tcPr>
            <w:tcW w:w="1376" w:type="dxa"/>
          </w:tcPr>
          <w:p w14:paraId="2AE5E1DB" w14:textId="77777777" w:rsidR="00DC0902" w:rsidRPr="00DB5FC4" w:rsidRDefault="00DC0902" w:rsidP="00151D22">
            <w:pPr>
              <w:jc w:val="center"/>
              <w:rPr>
                <w:rFonts w:ascii="Gisha" w:hAnsi="Gisha" w:cs="Gisha"/>
                <w:b/>
                <w:sz w:val="22"/>
                <w:szCs w:val="22"/>
              </w:rPr>
            </w:pPr>
          </w:p>
        </w:tc>
        <w:tc>
          <w:tcPr>
            <w:tcW w:w="1380" w:type="dxa"/>
          </w:tcPr>
          <w:p w14:paraId="50166819" w14:textId="77777777" w:rsidR="00DC0902" w:rsidRPr="00DB5FC4" w:rsidRDefault="00DC0902" w:rsidP="00151D22">
            <w:pPr>
              <w:jc w:val="center"/>
              <w:rPr>
                <w:rFonts w:ascii="Gisha" w:hAnsi="Gisha" w:cs="Gisha"/>
                <w:b/>
                <w:sz w:val="22"/>
                <w:szCs w:val="22"/>
              </w:rPr>
            </w:pPr>
          </w:p>
        </w:tc>
        <w:tc>
          <w:tcPr>
            <w:tcW w:w="1367" w:type="dxa"/>
          </w:tcPr>
          <w:p w14:paraId="06A4633F" w14:textId="77777777" w:rsidR="00DC0902" w:rsidRPr="00DB5FC4" w:rsidRDefault="00DC0902" w:rsidP="00151D22">
            <w:pPr>
              <w:jc w:val="center"/>
              <w:rPr>
                <w:rFonts w:ascii="Gisha" w:hAnsi="Gisha" w:cs="Gisha"/>
                <w:b/>
                <w:sz w:val="22"/>
                <w:szCs w:val="22"/>
              </w:rPr>
            </w:pPr>
          </w:p>
        </w:tc>
      </w:tr>
    </w:tbl>
    <w:p w14:paraId="34C123CA" w14:textId="77777777" w:rsidR="003A1678" w:rsidRDefault="003A1678" w:rsidP="003A1678">
      <w:pPr>
        <w:jc w:val="center"/>
        <w:rPr>
          <w:rFonts w:ascii="Gisha" w:hAnsi="Gisha" w:cs="Gisha"/>
          <w:b/>
          <w:bCs/>
          <w:sz w:val="22"/>
          <w:szCs w:val="22"/>
        </w:rPr>
      </w:pPr>
    </w:p>
    <w:p w14:paraId="14FF504A" w14:textId="786423DF" w:rsidR="008A661D" w:rsidRPr="003A1678" w:rsidRDefault="003A1678" w:rsidP="003A1678">
      <w:pPr>
        <w:jc w:val="center"/>
        <w:rPr>
          <w:rFonts w:ascii="Gisha" w:hAnsi="Gisha" w:cs="Gisha"/>
          <w:b/>
          <w:bCs/>
          <w:sz w:val="22"/>
          <w:szCs w:val="22"/>
          <w:u w:val="single"/>
        </w:rPr>
      </w:pPr>
      <w:r w:rsidRPr="003A1678">
        <w:rPr>
          <w:rFonts w:ascii="Gisha" w:hAnsi="Gisha" w:cs="Gisha"/>
          <w:b/>
          <w:bCs/>
          <w:sz w:val="22"/>
          <w:szCs w:val="22"/>
          <w:u w:val="single"/>
        </w:rPr>
        <w:t>A 10% discount is applied to holiday club sessions when booked as a full week block</w:t>
      </w:r>
    </w:p>
    <w:p w14:paraId="7D8AB4C2" w14:textId="77777777" w:rsidR="003A1678" w:rsidRPr="003A1678" w:rsidRDefault="003A1678" w:rsidP="003A1678">
      <w:pPr>
        <w:jc w:val="center"/>
        <w:rPr>
          <w:rFonts w:ascii="Gisha" w:hAnsi="Gisha" w:cs="Gisha"/>
          <w:b/>
          <w:bCs/>
          <w:sz w:val="28"/>
          <w:szCs w:val="28"/>
        </w:rPr>
      </w:pPr>
    </w:p>
    <w:p w14:paraId="5C9C9554" w14:textId="4244EAAC" w:rsidR="00126116" w:rsidRDefault="00B8416D" w:rsidP="00F2365D">
      <w:pPr>
        <w:jc w:val="both"/>
        <w:rPr>
          <w:rFonts w:ascii="Gisha" w:hAnsi="Gisha" w:cs="Gisha"/>
          <w:sz w:val="22"/>
          <w:szCs w:val="22"/>
        </w:rPr>
      </w:pPr>
      <w:r w:rsidRPr="00DB5FC4">
        <w:rPr>
          <w:rFonts w:ascii="Gisha" w:hAnsi="Gisha" w:cs="Gisha" w:hint="cs"/>
          <w:sz w:val="22"/>
          <w:szCs w:val="22"/>
        </w:rPr>
        <w:t>A £</w:t>
      </w:r>
      <w:r w:rsidR="003B51F9" w:rsidRPr="00DB5FC4">
        <w:rPr>
          <w:rFonts w:ascii="Gisha" w:hAnsi="Gisha" w:cs="Gisha" w:hint="cs"/>
          <w:sz w:val="22"/>
          <w:szCs w:val="22"/>
        </w:rPr>
        <w:t>100</w:t>
      </w:r>
      <w:r w:rsidR="00D264E0" w:rsidRPr="00DB5FC4">
        <w:rPr>
          <w:rFonts w:ascii="Gisha" w:hAnsi="Gisha" w:cs="Gisha" w:hint="cs"/>
          <w:sz w:val="22"/>
          <w:szCs w:val="22"/>
        </w:rPr>
        <w:t xml:space="preserve"> deposit</w:t>
      </w:r>
      <w:r w:rsidRPr="00DB5FC4">
        <w:rPr>
          <w:rFonts w:ascii="Gisha" w:hAnsi="Gisha" w:cs="Gisha" w:hint="cs"/>
          <w:sz w:val="22"/>
          <w:szCs w:val="22"/>
        </w:rPr>
        <w:t xml:space="preserve"> </w:t>
      </w:r>
      <w:r w:rsidR="00426A00" w:rsidRPr="00DB5FC4">
        <w:rPr>
          <w:rFonts w:ascii="Gisha" w:hAnsi="Gisha" w:cs="Gisha" w:hint="cs"/>
          <w:sz w:val="22"/>
          <w:szCs w:val="22"/>
        </w:rPr>
        <w:t>will be required with this admission form for all</w:t>
      </w:r>
      <w:r w:rsidRPr="00DB5FC4">
        <w:rPr>
          <w:rFonts w:ascii="Gisha" w:hAnsi="Gisha" w:cs="Gisha" w:hint="cs"/>
          <w:sz w:val="22"/>
          <w:szCs w:val="22"/>
        </w:rPr>
        <w:t xml:space="preserve"> wrap around care</w:t>
      </w:r>
      <w:r w:rsidR="00426A00" w:rsidRPr="00DB5FC4">
        <w:rPr>
          <w:rFonts w:ascii="Gisha" w:hAnsi="Gisha" w:cs="Gisha" w:hint="cs"/>
          <w:sz w:val="22"/>
          <w:szCs w:val="22"/>
        </w:rPr>
        <w:t xml:space="preserve"> children</w:t>
      </w:r>
      <w:r w:rsidRPr="00DB5FC4">
        <w:rPr>
          <w:rFonts w:ascii="Gisha" w:hAnsi="Gisha" w:cs="Gisha" w:hint="cs"/>
          <w:sz w:val="22"/>
          <w:szCs w:val="22"/>
        </w:rPr>
        <w:t xml:space="preserve">.  This will be refunded when your child leaves </w:t>
      </w:r>
      <w:r w:rsidR="00426A00" w:rsidRPr="00DB5FC4">
        <w:rPr>
          <w:rFonts w:ascii="Gisha" w:hAnsi="Gisha" w:cs="Gisha" w:hint="cs"/>
          <w:sz w:val="22"/>
          <w:szCs w:val="22"/>
        </w:rPr>
        <w:t xml:space="preserve">Malcolm Sargent Primary School </w:t>
      </w:r>
      <w:proofErr w:type="gramStart"/>
      <w:r w:rsidRPr="00DB5FC4">
        <w:rPr>
          <w:rFonts w:ascii="Gisha" w:hAnsi="Gisha" w:cs="Gisha" w:hint="cs"/>
          <w:sz w:val="22"/>
          <w:szCs w:val="22"/>
        </w:rPr>
        <w:t>as l</w:t>
      </w:r>
      <w:r w:rsidR="00126116" w:rsidRPr="00DB5FC4">
        <w:rPr>
          <w:rFonts w:ascii="Gisha" w:hAnsi="Gisha" w:cs="Gisha" w:hint="cs"/>
          <w:sz w:val="22"/>
          <w:szCs w:val="22"/>
        </w:rPr>
        <w:t>ong as</w:t>
      </w:r>
      <w:proofErr w:type="gramEnd"/>
      <w:r w:rsidR="00126116" w:rsidRPr="00DB5FC4">
        <w:rPr>
          <w:rFonts w:ascii="Gisha" w:hAnsi="Gisha" w:cs="Gisha" w:hint="cs"/>
          <w:sz w:val="22"/>
          <w:szCs w:val="22"/>
        </w:rPr>
        <w:t xml:space="preserve"> no bills are outstanding.</w:t>
      </w:r>
    </w:p>
    <w:p w14:paraId="215EA89B" w14:textId="77777777" w:rsidR="00DB5FC4" w:rsidRDefault="00DB5FC4" w:rsidP="00F2365D">
      <w:pPr>
        <w:jc w:val="both"/>
        <w:rPr>
          <w:rFonts w:ascii="Gisha" w:hAnsi="Gisha" w:cs="Gisha"/>
          <w:sz w:val="22"/>
          <w:szCs w:val="22"/>
        </w:rPr>
      </w:pPr>
    </w:p>
    <w:p w14:paraId="3D240AA3" w14:textId="77777777" w:rsidR="00DB5FC4" w:rsidRPr="00DB5FC4" w:rsidRDefault="00DB5FC4" w:rsidP="00F2365D">
      <w:pPr>
        <w:jc w:val="both"/>
        <w:rPr>
          <w:rFonts w:ascii="Gisha" w:hAnsi="Gisha" w:cs="Gisha"/>
          <w:sz w:val="22"/>
          <w:szCs w:val="22"/>
        </w:rPr>
      </w:pPr>
    </w:p>
    <w:p w14:paraId="6350D104" w14:textId="184CDAB1" w:rsidR="00171B2C" w:rsidRPr="00DB5FC4" w:rsidRDefault="00171B2C" w:rsidP="00F2365D">
      <w:pPr>
        <w:jc w:val="both"/>
        <w:rPr>
          <w:rFonts w:ascii="Gisha" w:hAnsi="Gisha" w:cs="Gisha"/>
          <w:sz w:val="22"/>
          <w:szCs w:val="22"/>
        </w:rPr>
      </w:pPr>
      <w:r w:rsidRPr="00DB5FC4">
        <w:rPr>
          <w:rFonts w:ascii="Gisha" w:hAnsi="Gisha" w:cs="Gisha" w:hint="cs"/>
          <w:b/>
          <w:sz w:val="22"/>
          <w:szCs w:val="22"/>
        </w:rPr>
        <w:t xml:space="preserve">WE REQUIRE 48 HOURS NOTICE TO CANCEL BOOKED SESSIONS. </w:t>
      </w:r>
      <w:r w:rsidR="00083816" w:rsidRPr="00DB5FC4">
        <w:rPr>
          <w:rFonts w:ascii="Gisha" w:hAnsi="Gisha" w:cs="Gisha" w:hint="cs"/>
          <w:sz w:val="22"/>
          <w:szCs w:val="22"/>
        </w:rPr>
        <w:t xml:space="preserve">If you cancel a session after the 48 </w:t>
      </w:r>
      <w:r w:rsidR="00E83F7B" w:rsidRPr="00DB5FC4">
        <w:rPr>
          <w:rFonts w:ascii="Gisha" w:hAnsi="Gisha" w:cs="Gisha" w:hint="cs"/>
          <w:sz w:val="22"/>
          <w:szCs w:val="22"/>
        </w:rPr>
        <w:t>hours’ notice</w:t>
      </w:r>
      <w:r w:rsidR="00083816" w:rsidRPr="00DB5FC4">
        <w:rPr>
          <w:rFonts w:ascii="Gisha" w:hAnsi="Gisha" w:cs="Gisha" w:hint="cs"/>
          <w:sz w:val="22"/>
          <w:szCs w:val="22"/>
        </w:rPr>
        <w:t xml:space="preserve">, you will be charged for the session. </w:t>
      </w:r>
      <w:r w:rsidRPr="00DB5FC4">
        <w:rPr>
          <w:rFonts w:ascii="Gisha" w:hAnsi="Gisha" w:cs="Gisha" w:hint="cs"/>
          <w:sz w:val="22"/>
          <w:szCs w:val="22"/>
        </w:rPr>
        <w:t xml:space="preserve">Please see a guide below to help </w:t>
      </w:r>
      <w:r w:rsidR="00675619" w:rsidRPr="00DB5FC4">
        <w:rPr>
          <w:rFonts w:ascii="Gisha" w:hAnsi="Gisha" w:cs="Gisha" w:hint="cs"/>
          <w:sz w:val="22"/>
          <w:szCs w:val="22"/>
        </w:rPr>
        <w:t xml:space="preserve">with timings for cancelations: </w:t>
      </w:r>
    </w:p>
    <w:p w14:paraId="2E6F6AEF" w14:textId="77777777" w:rsidR="00BF4F61" w:rsidRPr="00DB5FC4" w:rsidRDefault="00BF4F61" w:rsidP="00BF4F61">
      <w:pPr>
        <w:rPr>
          <w:rFonts w:ascii="Gisha" w:hAnsi="Gisha" w:cs="Gisha"/>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1482"/>
        <w:gridCol w:w="1543"/>
        <w:gridCol w:w="1572"/>
        <w:gridCol w:w="1548"/>
        <w:gridCol w:w="1572"/>
      </w:tblGrid>
      <w:tr w:rsidR="001310CC" w:rsidRPr="00DB5FC4" w14:paraId="4BE80AF8" w14:textId="77777777" w:rsidTr="000E445E">
        <w:tc>
          <w:tcPr>
            <w:tcW w:w="9570" w:type="dxa"/>
            <w:gridSpan w:val="6"/>
          </w:tcPr>
          <w:p w14:paraId="03661C8F" w14:textId="77777777" w:rsidR="001310CC" w:rsidRPr="00DB5FC4" w:rsidRDefault="001310CC" w:rsidP="000E445E">
            <w:pPr>
              <w:jc w:val="center"/>
              <w:rPr>
                <w:rFonts w:ascii="Gisha" w:hAnsi="Gisha" w:cs="Gisha"/>
                <w:sz w:val="22"/>
                <w:szCs w:val="22"/>
              </w:rPr>
            </w:pPr>
          </w:p>
          <w:p w14:paraId="7F62433B" w14:textId="77777777" w:rsidR="001310CC" w:rsidRPr="00DB5FC4" w:rsidRDefault="009E2B1F" w:rsidP="000E445E">
            <w:pPr>
              <w:jc w:val="center"/>
              <w:rPr>
                <w:rFonts w:ascii="Gisha" w:hAnsi="Gisha" w:cs="Gisha"/>
                <w:sz w:val="22"/>
                <w:szCs w:val="22"/>
              </w:rPr>
            </w:pPr>
            <w:r w:rsidRPr="00DB5FC4">
              <w:rPr>
                <w:rFonts w:ascii="Gisha" w:hAnsi="Gisha" w:cs="Gisha" w:hint="cs"/>
                <w:sz w:val="22"/>
                <w:szCs w:val="22"/>
              </w:rPr>
              <w:t>Inform the Acorn C</w:t>
            </w:r>
            <w:r w:rsidR="001310CC" w:rsidRPr="00DB5FC4">
              <w:rPr>
                <w:rFonts w:ascii="Gisha" w:hAnsi="Gisha" w:cs="Gisha" w:hint="cs"/>
                <w:sz w:val="22"/>
                <w:szCs w:val="22"/>
              </w:rPr>
              <w:t>hildcare Centre via email to:</w:t>
            </w:r>
          </w:p>
          <w:p w14:paraId="77BA31DB" w14:textId="77777777" w:rsidR="001310CC" w:rsidRPr="00DB5FC4" w:rsidRDefault="001310CC" w:rsidP="000E445E">
            <w:pPr>
              <w:jc w:val="center"/>
              <w:rPr>
                <w:rFonts w:ascii="Gisha" w:hAnsi="Gisha" w:cs="Gisha"/>
                <w:sz w:val="22"/>
                <w:szCs w:val="22"/>
              </w:rPr>
            </w:pPr>
            <w:r w:rsidRPr="00DB5FC4">
              <w:rPr>
                <w:rFonts w:ascii="Gisha" w:hAnsi="Gisha" w:cs="Gisha" w:hint="cs"/>
                <w:sz w:val="22"/>
                <w:szCs w:val="22"/>
              </w:rPr>
              <w:t>enquiries@acornchildcarecentre.co.uk</w:t>
            </w:r>
          </w:p>
          <w:p w14:paraId="3D178F7A" w14:textId="77777777" w:rsidR="001310CC" w:rsidRPr="00DB5FC4" w:rsidRDefault="001310CC" w:rsidP="000E445E">
            <w:pPr>
              <w:jc w:val="center"/>
              <w:rPr>
                <w:rFonts w:ascii="Gisha" w:hAnsi="Gisha" w:cs="Gisha"/>
                <w:sz w:val="22"/>
                <w:szCs w:val="22"/>
              </w:rPr>
            </w:pPr>
          </w:p>
        </w:tc>
      </w:tr>
      <w:tr w:rsidR="008F3F49" w:rsidRPr="00DB5FC4" w14:paraId="5DC196B4" w14:textId="77777777" w:rsidTr="000E445E">
        <w:tc>
          <w:tcPr>
            <w:tcW w:w="1668" w:type="dxa"/>
          </w:tcPr>
          <w:p w14:paraId="1FF9A928" w14:textId="77777777" w:rsidR="008F3F49" w:rsidRPr="00DB5FC4" w:rsidRDefault="008F3F49" w:rsidP="000E445E">
            <w:pPr>
              <w:jc w:val="center"/>
              <w:rPr>
                <w:rFonts w:ascii="Gisha" w:hAnsi="Gisha" w:cs="Gisha"/>
                <w:sz w:val="22"/>
                <w:szCs w:val="22"/>
              </w:rPr>
            </w:pPr>
          </w:p>
        </w:tc>
        <w:tc>
          <w:tcPr>
            <w:tcW w:w="1522" w:type="dxa"/>
          </w:tcPr>
          <w:p w14:paraId="47DB2DEF" w14:textId="77777777" w:rsidR="008F3F49" w:rsidRPr="00DB5FC4" w:rsidRDefault="008F3F49" w:rsidP="000E445E">
            <w:pPr>
              <w:jc w:val="center"/>
              <w:rPr>
                <w:rFonts w:ascii="Gisha" w:hAnsi="Gisha" w:cs="Gisha"/>
                <w:sz w:val="22"/>
                <w:szCs w:val="22"/>
              </w:rPr>
            </w:pPr>
            <w:r w:rsidRPr="00DB5FC4">
              <w:rPr>
                <w:rFonts w:ascii="Gisha" w:hAnsi="Gisha" w:cs="Gisha" w:hint="cs"/>
                <w:sz w:val="22"/>
                <w:szCs w:val="22"/>
              </w:rPr>
              <w:t>Monday</w:t>
            </w:r>
          </w:p>
          <w:p w14:paraId="3E7E11D3" w14:textId="77777777" w:rsidR="008F3F49" w:rsidRPr="00DB5FC4" w:rsidRDefault="008F3F49" w:rsidP="000E445E">
            <w:pPr>
              <w:jc w:val="center"/>
              <w:rPr>
                <w:rFonts w:ascii="Gisha" w:hAnsi="Gisha" w:cs="Gisha"/>
                <w:sz w:val="22"/>
                <w:szCs w:val="22"/>
              </w:rPr>
            </w:pPr>
          </w:p>
        </w:tc>
        <w:tc>
          <w:tcPr>
            <w:tcW w:w="1595" w:type="dxa"/>
          </w:tcPr>
          <w:p w14:paraId="057EA9FE" w14:textId="77777777" w:rsidR="008F3F49" w:rsidRPr="00DB5FC4" w:rsidRDefault="008F3F49" w:rsidP="000E445E">
            <w:pPr>
              <w:jc w:val="center"/>
              <w:rPr>
                <w:rFonts w:ascii="Gisha" w:hAnsi="Gisha" w:cs="Gisha"/>
                <w:sz w:val="22"/>
                <w:szCs w:val="22"/>
              </w:rPr>
            </w:pPr>
            <w:r w:rsidRPr="00DB5FC4">
              <w:rPr>
                <w:rFonts w:ascii="Gisha" w:hAnsi="Gisha" w:cs="Gisha" w:hint="cs"/>
                <w:sz w:val="22"/>
                <w:szCs w:val="22"/>
              </w:rPr>
              <w:t>Tuesday</w:t>
            </w:r>
          </w:p>
        </w:tc>
        <w:tc>
          <w:tcPr>
            <w:tcW w:w="1595" w:type="dxa"/>
          </w:tcPr>
          <w:p w14:paraId="674C1CAF" w14:textId="77777777" w:rsidR="008F3F49" w:rsidRPr="00DB5FC4" w:rsidRDefault="008F3F49" w:rsidP="000E445E">
            <w:pPr>
              <w:jc w:val="center"/>
              <w:rPr>
                <w:rFonts w:ascii="Gisha" w:hAnsi="Gisha" w:cs="Gisha"/>
                <w:sz w:val="22"/>
                <w:szCs w:val="22"/>
              </w:rPr>
            </w:pPr>
            <w:r w:rsidRPr="00DB5FC4">
              <w:rPr>
                <w:rFonts w:ascii="Gisha" w:hAnsi="Gisha" w:cs="Gisha" w:hint="cs"/>
                <w:sz w:val="22"/>
                <w:szCs w:val="22"/>
              </w:rPr>
              <w:t>Wednesday</w:t>
            </w:r>
          </w:p>
        </w:tc>
        <w:tc>
          <w:tcPr>
            <w:tcW w:w="1595" w:type="dxa"/>
          </w:tcPr>
          <w:p w14:paraId="6DF5543E" w14:textId="77777777" w:rsidR="008F3F49" w:rsidRPr="00DB5FC4" w:rsidRDefault="008F3F49" w:rsidP="000E445E">
            <w:pPr>
              <w:jc w:val="center"/>
              <w:rPr>
                <w:rFonts w:ascii="Gisha" w:hAnsi="Gisha" w:cs="Gisha"/>
                <w:sz w:val="22"/>
                <w:szCs w:val="22"/>
              </w:rPr>
            </w:pPr>
            <w:r w:rsidRPr="00DB5FC4">
              <w:rPr>
                <w:rFonts w:ascii="Gisha" w:hAnsi="Gisha" w:cs="Gisha" w:hint="cs"/>
                <w:sz w:val="22"/>
                <w:szCs w:val="22"/>
              </w:rPr>
              <w:t>Thursday</w:t>
            </w:r>
          </w:p>
        </w:tc>
        <w:tc>
          <w:tcPr>
            <w:tcW w:w="1595" w:type="dxa"/>
          </w:tcPr>
          <w:p w14:paraId="77ADB339" w14:textId="77777777" w:rsidR="008F3F49" w:rsidRPr="00DB5FC4" w:rsidRDefault="008F3F49" w:rsidP="000E445E">
            <w:pPr>
              <w:jc w:val="center"/>
              <w:rPr>
                <w:rFonts w:ascii="Gisha" w:hAnsi="Gisha" w:cs="Gisha"/>
                <w:sz w:val="22"/>
                <w:szCs w:val="22"/>
              </w:rPr>
            </w:pPr>
            <w:r w:rsidRPr="00DB5FC4">
              <w:rPr>
                <w:rFonts w:ascii="Gisha" w:hAnsi="Gisha" w:cs="Gisha" w:hint="cs"/>
                <w:sz w:val="22"/>
                <w:szCs w:val="22"/>
              </w:rPr>
              <w:t>Friday</w:t>
            </w:r>
          </w:p>
        </w:tc>
      </w:tr>
      <w:tr w:rsidR="00C270B5" w:rsidRPr="00DB5FC4" w14:paraId="30925B46" w14:textId="77777777" w:rsidTr="000E445E">
        <w:tc>
          <w:tcPr>
            <w:tcW w:w="1668" w:type="dxa"/>
          </w:tcPr>
          <w:p w14:paraId="66BF611D" w14:textId="77777777" w:rsidR="00B10644" w:rsidRPr="00DB5FC4" w:rsidRDefault="00B10644" w:rsidP="000E445E">
            <w:pPr>
              <w:jc w:val="center"/>
              <w:rPr>
                <w:rFonts w:ascii="Gisha" w:hAnsi="Gisha" w:cs="Gisha"/>
                <w:sz w:val="22"/>
                <w:szCs w:val="22"/>
              </w:rPr>
            </w:pPr>
            <w:r w:rsidRPr="00DB5FC4">
              <w:rPr>
                <w:rFonts w:ascii="Gisha" w:hAnsi="Gisha" w:cs="Gisha" w:hint="cs"/>
                <w:sz w:val="22"/>
                <w:szCs w:val="22"/>
              </w:rPr>
              <w:t>Cancelling Breakfast Club</w:t>
            </w:r>
          </w:p>
          <w:p w14:paraId="56FD7AB0" w14:textId="77777777" w:rsidR="00B10644" w:rsidRPr="00DB5FC4" w:rsidRDefault="00B10644" w:rsidP="000E445E">
            <w:pPr>
              <w:jc w:val="center"/>
              <w:rPr>
                <w:rFonts w:ascii="Gisha" w:hAnsi="Gisha" w:cs="Gisha"/>
                <w:sz w:val="22"/>
                <w:szCs w:val="22"/>
              </w:rPr>
            </w:pPr>
          </w:p>
        </w:tc>
        <w:tc>
          <w:tcPr>
            <w:tcW w:w="1522" w:type="dxa"/>
          </w:tcPr>
          <w:p w14:paraId="55589405" w14:textId="77777777" w:rsidR="00B10644" w:rsidRPr="00DB5FC4" w:rsidRDefault="00B10644" w:rsidP="000E445E">
            <w:pPr>
              <w:jc w:val="center"/>
              <w:rPr>
                <w:rFonts w:ascii="Gisha" w:hAnsi="Gisha" w:cs="Gisha"/>
                <w:sz w:val="22"/>
                <w:szCs w:val="22"/>
              </w:rPr>
            </w:pPr>
            <w:r w:rsidRPr="00DB5FC4">
              <w:rPr>
                <w:rFonts w:ascii="Gisha" w:hAnsi="Gisha" w:cs="Gisha" w:hint="cs"/>
                <w:sz w:val="22"/>
                <w:szCs w:val="22"/>
              </w:rPr>
              <w:t>By</w:t>
            </w:r>
            <w:r w:rsidR="001B7941" w:rsidRPr="00DB5FC4">
              <w:rPr>
                <w:rFonts w:ascii="Gisha" w:hAnsi="Gisha" w:cs="Gisha" w:hint="cs"/>
                <w:sz w:val="22"/>
                <w:szCs w:val="22"/>
              </w:rPr>
              <w:t xml:space="preserve"> 07:30</w:t>
            </w:r>
            <w:r w:rsidR="00971876" w:rsidRPr="00DB5FC4">
              <w:rPr>
                <w:rFonts w:ascii="Gisha" w:hAnsi="Gisha" w:cs="Gisha" w:hint="cs"/>
                <w:sz w:val="22"/>
                <w:szCs w:val="22"/>
              </w:rPr>
              <w:t>am</w:t>
            </w:r>
            <w:r w:rsidR="001B7941" w:rsidRPr="00DB5FC4">
              <w:rPr>
                <w:rFonts w:ascii="Gisha" w:hAnsi="Gisha" w:cs="Gisha" w:hint="cs"/>
                <w:sz w:val="22"/>
                <w:szCs w:val="22"/>
              </w:rPr>
              <w:t xml:space="preserve"> on </w:t>
            </w:r>
            <w:r w:rsidR="00971876" w:rsidRPr="00DB5FC4">
              <w:rPr>
                <w:rFonts w:ascii="Gisha" w:hAnsi="Gisha" w:cs="Gisha" w:hint="cs"/>
                <w:sz w:val="22"/>
                <w:szCs w:val="22"/>
              </w:rPr>
              <w:t>the previous</w:t>
            </w:r>
            <w:r w:rsidRPr="00DB5FC4">
              <w:rPr>
                <w:rFonts w:ascii="Gisha" w:hAnsi="Gisha" w:cs="Gisha" w:hint="cs"/>
                <w:sz w:val="22"/>
                <w:szCs w:val="22"/>
              </w:rPr>
              <w:t xml:space="preserve"> Thursday</w:t>
            </w:r>
          </w:p>
        </w:tc>
        <w:tc>
          <w:tcPr>
            <w:tcW w:w="1595" w:type="dxa"/>
          </w:tcPr>
          <w:p w14:paraId="423354BD" w14:textId="77777777" w:rsidR="001B7941" w:rsidRPr="00DB5FC4" w:rsidRDefault="00B10644" w:rsidP="000E445E">
            <w:pPr>
              <w:jc w:val="center"/>
              <w:rPr>
                <w:rFonts w:ascii="Gisha" w:hAnsi="Gisha" w:cs="Gisha"/>
                <w:sz w:val="22"/>
                <w:szCs w:val="22"/>
              </w:rPr>
            </w:pPr>
            <w:r w:rsidRPr="00DB5FC4">
              <w:rPr>
                <w:rFonts w:ascii="Gisha" w:hAnsi="Gisha" w:cs="Gisha" w:hint="cs"/>
                <w:sz w:val="22"/>
                <w:szCs w:val="22"/>
              </w:rPr>
              <w:t xml:space="preserve">By </w:t>
            </w:r>
            <w:r w:rsidR="001B7941" w:rsidRPr="00DB5FC4">
              <w:rPr>
                <w:rFonts w:ascii="Gisha" w:hAnsi="Gisha" w:cs="Gisha" w:hint="cs"/>
                <w:sz w:val="22"/>
                <w:szCs w:val="22"/>
              </w:rPr>
              <w:t>07:30</w:t>
            </w:r>
            <w:r w:rsidR="00971876" w:rsidRPr="00DB5FC4">
              <w:rPr>
                <w:rFonts w:ascii="Gisha" w:hAnsi="Gisha" w:cs="Gisha" w:hint="cs"/>
                <w:sz w:val="22"/>
                <w:szCs w:val="22"/>
              </w:rPr>
              <w:t>am</w:t>
            </w:r>
            <w:r w:rsidR="001B7941" w:rsidRPr="00DB5FC4">
              <w:rPr>
                <w:rFonts w:ascii="Gisha" w:hAnsi="Gisha" w:cs="Gisha" w:hint="cs"/>
                <w:sz w:val="22"/>
                <w:szCs w:val="22"/>
              </w:rPr>
              <w:t xml:space="preserve"> on the </w:t>
            </w:r>
            <w:r w:rsidRPr="00DB5FC4">
              <w:rPr>
                <w:rFonts w:ascii="Gisha" w:hAnsi="Gisha" w:cs="Gisha" w:hint="cs"/>
                <w:sz w:val="22"/>
                <w:szCs w:val="22"/>
              </w:rPr>
              <w:t xml:space="preserve">previous Friday </w:t>
            </w:r>
          </w:p>
          <w:p w14:paraId="4646B718" w14:textId="77777777" w:rsidR="00B10644" w:rsidRPr="00DB5FC4" w:rsidRDefault="00B10644" w:rsidP="000E445E">
            <w:pPr>
              <w:jc w:val="center"/>
              <w:rPr>
                <w:rFonts w:ascii="Gisha" w:hAnsi="Gisha" w:cs="Gisha"/>
                <w:sz w:val="22"/>
                <w:szCs w:val="22"/>
              </w:rPr>
            </w:pPr>
          </w:p>
        </w:tc>
        <w:tc>
          <w:tcPr>
            <w:tcW w:w="1595" w:type="dxa"/>
          </w:tcPr>
          <w:p w14:paraId="21EAE4CB" w14:textId="77777777" w:rsidR="00B10644" w:rsidRPr="00DB5FC4" w:rsidRDefault="001B7941" w:rsidP="000E445E">
            <w:pPr>
              <w:jc w:val="center"/>
              <w:rPr>
                <w:rFonts w:ascii="Gisha" w:hAnsi="Gisha" w:cs="Gisha"/>
                <w:sz w:val="22"/>
                <w:szCs w:val="22"/>
              </w:rPr>
            </w:pPr>
            <w:r w:rsidRPr="00DB5FC4">
              <w:rPr>
                <w:rFonts w:ascii="Gisha" w:hAnsi="Gisha" w:cs="Gisha" w:hint="cs"/>
                <w:sz w:val="22"/>
                <w:szCs w:val="22"/>
              </w:rPr>
              <w:t xml:space="preserve">By </w:t>
            </w:r>
            <w:r w:rsidR="00806F73" w:rsidRPr="00DB5FC4">
              <w:rPr>
                <w:rFonts w:ascii="Gisha" w:hAnsi="Gisha" w:cs="Gisha" w:hint="cs"/>
                <w:sz w:val="22"/>
                <w:szCs w:val="22"/>
              </w:rPr>
              <w:t>07:30</w:t>
            </w:r>
            <w:r w:rsidR="00971876" w:rsidRPr="00DB5FC4">
              <w:rPr>
                <w:rFonts w:ascii="Gisha" w:hAnsi="Gisha" w:cs="Gisha" w:hint="cs"/>
                <w:sz w:val="22"/>
                <w:szCs w:val="22"/>
              </w:rPr>
              <w:t>am</w:t>
            </w:r>
            <w:r w:rsidR="00806F73" w:rsidRPr="00DB5FC4">
              <w:rPr>
                <w:rFonts w:ascii="Gisha" w:hAnsi="Gisha" w:cs="Gisha" w:hint="cs"/>
                <w:sz w:val="22"/>
                <w:szCs w:val="22"/>
              </w:rPr>
              <w:t xml:space="preserve"> on the </w:t>
            </w:r>
            <w:r w:rsidRPr="00DB5FC4">
              <w:rPr>
                <w:rFonts w:ascii="Gisha" w:hAnsi="Gisha" w:cs="Gisha" w:hint="cs"/>
                <w:sz w:val="22"/>
                <w:szCs w:val="22"/>
              </w:rPr>
              <w:t>previous Monday</w:t>
            </w:r>
          </w:p>
        </w:tc>
        <w:tc>
          <w:tcPr>
            <w:tcW w:w="1595" w:type="dxa"/>
          </w:tcPr>
          <w:p w14:paraId="4B5807C0" w14:textId="77777777" w:rsidR="00B10644" w:rsidRPr="00DB5FC4" w:rsidRDefault="001B7941" w:rsidP="000E445E">
            <w:pPr>
              <w:jc w:val="center"/>
              <w:rPr>
                <w:rFonts w:ascii="Gisha" w:hAnsi="Gisha" w:cs="Gisha"/>
                <w:sz w:val="22"/>
                <w:szCs w:val="22"/>
              </w:rPr>
            </w:pPr>
            <w:r w:rsidRPr="00DB5FC4">
              <w:rPr>
                <w:rFonts w:ascii="Gisha" w:hAnsi="Gisha" w:cs="Gisha" w:hint="cs"/>
                <w:sz w:val="22"/>
                <w:szCs w:val="22"/>
              </w:rPr>
              <w:t xml:space="preserve">By </w:t>
            </w:r>
            <w:r w:rsidR="00806F73" w:rsidRPr="00DB5FC4">
              <w:rPr>
                <w:rFonts w:ascii="Gisha" w:hAnsi="Gisha" w:cs="Gisha" w:hint="cs"/>
                <w:sz w:val="22"/>
                <w:szCs w:val="22"/>
              </w:rPr>
              <w:t>07:30</w:t>
            </w:r>
            <w:r w:rsidR="00971876" w:rsidRPr="00DB5FC4">
              <w:rPr>
                <w:rFonts w:ascii="Gisha" w:hAnsi="Gisha" w:cs="Gisha" w:hint="cs"/>
                <w:sz w:val="22"/>
                <w:szCs w:val="22"/>
              </w:rPr>
              <w:t>am</w:t>
            </w:r>
            <w:r w:rsidR="00806F73" w:rsidRPr="00DB5FC4">
              <w:rPr>
                <w:rFonts w:ascii="Gisha" w:hAnsi="Gisha" w:cs="Gisha" w:hint="cs"/>
                <w:sz w:val="22"/>
                <w:szCs w:val="22"/>
              </w:rPr>
              <w:t xml:space="preserve"> on the </w:t>
            </w:r>
            <w:r w:rsidRPr="00DB5FC4">
              <w:rPr>
                <w:rFonts w:ascii="Gisha" w:hAnsi="Gisha" w:cs="Gisha" w:hint="cs"/>
                <w:sz w:val="22"/>
                <w:szCs w:val="22"/>
              </w:rPr>
              <w:t>previous Tuesday</w:t>
            </w:r>
          </w:p>
        </w:tc>
        <w:tc>
          <w:tcPr>
            <w:tcW w:w="1595" w:type="dxa"/>
          </w:tcPr>
          <w:p w14:paraId="0B2E3FF2" w14:textId="77777777" w:rsidR="00B10644" w:rsidRPr="00DB5FC4" w:rsidRDefault="001B7941" w:rsidP="000E445E">
            <w:pPr>
              <w:jc w:val="center"/>
              <w:rPr>
                <w:rFonts w:ascii="Gisha" w:hAnsi="Gisha" w:cs="Gisha"/>
                <w:sz w:val="22"/>
                <w:szCs w:val="22"/>
              </w:rPr>
            </w:pPr>
            <w:r w:rsidRPr="00DB5FC4">
              <w:rPr>
                <w:rFonts w:ascii="Gisha" w:hAnsi="Gisha" w:cs="Gisha" w:hint="cs"/>
                <w:sz w:val="22"/>
                <w:szCs w:val="22"/>
              </w:rPr>
              <w:t xml:space="preserve">By </w:t>
            </w:r>
            <w:r w:rsidR="00C270B5" w:rsidRPr="00DB5FC4">
              <w:rPr>
                <w:rFonts w:ascii="Gisha" w:hAnsi="Gisha" w:cs="Gisha" w:hint="cs"/>
                <w:sz w:val="22"/>
                <w:szCs w:val="22"/>
              </w:rPr>
              <w:t>07:30</w:t>
            </w:r>
            <w:r w:rsidR="00971876" w:rsidRPr="00DB5FC4">
              <w:rPr>
                <w:rFonts w:ascii="Gisha" w:hAnsi="Gisha" w:cs="Gisha" w:hint="cs"/>
                <w:sz w:val="22"/>
                <w:szCs w:val="22"/>
              </w:rPr>
              <w:t>am</w:t>
            </w:r>
            <w:r w:rsidR="00C270B5" w:rsidRPr="00DB5FC4">
              <w:rPr>
                <w:rFonts w:ascii="Gisha" w:hAnsi="Gisha" w:cs="Gisha" w:hint="cs"/>
                <w:sz w:val="22"/>
                <w:szCs w:val="22"/>
              </w:rPr>
              <w:t xml:space="preserve"> on the </w:t>
            </w:r>
            <w:r w:rsidRPr="00DB5FC4">
              <w:rPr>
                <w:rFonts w:ascii="Gisha" w:hAnsi="Gisha" w:cs="Gisha" w:hint="cs"/>
                <w:sz w:val="22"/>
                <w:szCs w:val="22"/>
              </w:rPr>
              <w:t xml:space="preserve">previous Wednesday </w:t>
            </w:r>
          </w:p>
          <w:p w14:paraId="0857EFAC" w14:textId="77777777" w:rsidR="009E2B1F" w:rsidRPr="00DB5FC4" w:rsidRDefault="009E2B1F" w:rsidP="000E445E">
            <w:pPr>
              <w:jc w:val="center"/>
              <w:rPr>
                <w:rFonts w:ascii="Gisha" w:hAnsi="Gisha" w:cs="Gisha"/>
                <w:sz w:val="22"/>
                <w:szCs w:val="22"/>
              </w:rPr>
            </w:pPr>
          </w:p>
        </w:tc>
      </w:tr>
      <w:tr w:rsidR="00DC2650" w:rsidRPr="00DB5FC4" w14:paraId="68E40252" w14:textId="77777777" w:rsidTr="000E445E">
        <w:tc>
          <w:tcPr>
            <w:tcW w:w="1668" w:type="dxa"/>
          </w:tcPr>
          <w:p w14:paraId="79C45256" w14:textId="77777777" w:rsidR="00DC2650" w:rsidRPr="00DB5FC4" w:rsidRDefault="008B07D9" w:rsidP="000E445E">
            <w:pPr>
              <w:jc w:val="center"/>
              <w:rPr>
                <w:rFonts w:ascii="Gisha" w:hAnsi="Gisha" w:cs="Gisha"/>
                <w:sz w:val="22"/>
                <w:szCs w:val="22"/>
              </w:rPr>
            </w:pPr>
            <w:r w:rsidRPr="00DB5FC4">
              <w:rPr>
                <w:rFonts w:ascii="Gisha" w:hAnsi="Gisha" w:cs="Gisha" w:hint="cs"/>
                <w:sz w:val="22"/>
                <w:szCs w:val="22"/>
              </w:rPr>
              <w:t xml:space="preserve">Cancelling </w:t>
            </w:r>
            <w:proofErr w:type="gramStart"/>
            <w:r w:rsidRPr="00DB5FC4">
              <w:rPr>
                <w:rFonts w:ascii="Gisha" w:hAnsi="Gisha" w:cs="Gisha" w:hint="cs"/>
                <w:sz w:val="22"/>
                <w:szCs w:val="22"/>
              </w:rPr>
              <w:t>Tea T</w:t>
            </w:r>
            <w:r w:rsidR="00DC2650" w:rsidRPr="00DB5FC4">
              <w:rPr>
                <w:rFonts w:ascii="Gisha" w:hAnsi="Gisha" w:cs="Gisha" w:hint="cs"/>
                <w:sz w:val="22"/>
                <w:szCs w:val="22"/>
              </w:rPr>
              <w:t>ime</w:t>
            </w:r>
            <w:proofErr w:type="gramEnd"/>
            <w:r w:rsidR="00DC2650" w:rsidRPr="00DB5FC4">
              <w:rPr>
                <w:rFonts w:ascii="Gisha" w:hAnsi="Gisha" w:cs="Gisha" w:hint="cs"/>
                <w:sz w:val="22"/>
                <w:szCs w:val="22"/>
              </w:rPr>
              <w:t xml:space="preserve"> or Night Owl </w:t>
            </w:r>
          </w:p>
        </w:tc>
        <w:tc>
          <w:tcPr>
            <w:tcW w:w="1522" w:type="dxa"/>
          </w:tcPr>
          <w:p w14:paraId="7B979923" w14:textId="77777777" w:rsidR="00DC2650" w:rsidRPr="00DB5FC4" w:rsidRDefault="00DC2650" w:rsidP="000E445E">
            <w:pPr>
              <w:jc w:val="center"/>
              <w:rPr>
                <w:rFonts w:ascii="Gisha" w:hAnsi="Gisha" w:cs="Gisha"/>
                <w:sz w:val="22"/>
                <w:szCs w:val="22"/>
              </w:rPr>
            </w:pPr>
            <w:r w:rsidRPr="00DB5FC4">
              <w:rPr>
                <w:rFonts w:ascii="Gisha" w:hAnsi="Gisha" w:cs="Gisha" w:hint="cs"/>
                <w:sz w:val="22"/>
                <w:szCs w:val="22"/>
              </w:rPr>
              <w:t xml:space="preserve">By 15:00 on </w:t>
            </w:r>
            <w:r w:rsidR="001E3E24" w:rsidRPr="00DB5FC4">
              <w:rPr>
                <w:rFonts w:ascii="Gisha" w:hAnsi="Gisha" w:cs="Gisha" w:hint="cs"/>
                <w:sz w:val="22"/>
                <w:szCs w:val="22"/>
              </w:rPr>
              <w:t>the previous</w:t>
            </w:r>
            <w:r w:rsidRPr="00DB5FC4">
              <w:rPr>
                <w:rFonts w:ascii="Gisha" w:hAnsi="Gisha" w:cs="Gisha" w:hint="cs"/>
                <w:sz w:val="22"/>
                <w:szCs w:val="22"/>
              </w:rPr>
              <w:t xml:space="preserve"> Thursday</w:t>
            </w:r>
          </w:p>
        </w:tc>
        <w:tc>
          <w:tcPr>
            <w:tcW w:w="1595" w:type="dxa"/>
          </w:tcPr>
          <w:p w14:paraId="01DAC323" w14:textId="77777777" w:rsidR="00DC2650" w:rsidRPr="00DB5FC4" w:rsidRDefault="009940B4" w:rsidP="000E445E">
            <w:pPr>
              <w:jc w:val="center"/>
              <w:rPr>
                <w:rFonts w:ascii="Gisha" w:hAnsi="Gisha" w:cs="Gisha"/>
                <w:sz w:val="22"/>
                <w:szCs w:val="22"/>
              </w:rPr>
            </w:pPr>
            <w:r w:rsidRPr="00DB5FC4">
              <w:rPr>
                <w:rFonts w:ascii="Gisha" w:hAnsi="Gisha" w:cs="Gisha" w:hint="cs"/>
                <w:sz w:val="22"/>
                <w:szCs w:val="22"/>
              </w:rPr>
              <w:t>By 15:00 on the previous Friday</w:t>
            </w:r>
          </w:p>
        </w:tc>
        <w:tc>
          <w:tcPr>
            <w:tcW w:w="1595" w:type="dxa"/>
          </w:tcPr>
          <w:p w14:paraId="407CCD16" w14:textId="77777777" w:rsidR="00DC2650" w:rsidRPr="00DB5FC4" w:rsidRDefault="00635392" w:rsidP="000E445E">
            <w:pPr>
              <w:jc w:val="center"/>
              <w:rPr>
                <w:rFonts w:ascii="Gisha" w:hAnsi="Gisha" w:cs="Gisha"/>
                <w:sz w:val="22"/>
                <w:szCs w:val="22"/>
              </w:rPr>
            </w:pPr>
            <w:r w:rsidRPr="00DB5FC4">
              <w:rPr>
                <w:rFonts w:ascii="Gisha" w:hAnsi="Gisha" w:cs="Gisha" w:hint="cs"/>
                <w:sz w:val="22"/>
                <w:szCs w:val="22"/>
              </w:rPr>
              <w:t>By 15:00 on the previous Monday</w:t>
            </w:r>
          </w:p>
          <w:p w14:paraId="0ED4A7C1" w14:textId="77777777" w:rsidR="00635392" w:rsidRPr="00DB5FC4" w:rsidRDefault="00635392" w:rsidP="000E445E">
            <w:pPr>
              <w:jc w:val="center"/>
              <w:rPr>
                <w:rFonts w:ascii="Gisha" w:hAnsi="Gisha" w:cs="Gisha"/>
                <w:sz w:val="22"/>
                <w:szCs w:val="22"/>
              </w:rPr>
            </w:pPr>
          </w:p>
        </w:tc>
        <w:tc>
          <w:tcPr>
            <w:tcW w:w="1595" w:type="dxa"/>
          </w:tcPr>
          <w:p w14:paraId="0F344AAB" w14:textId="77777777" w:rsidR="00DC2650" w:rsidRPr="00DB5FC4" w:rsidRDefault="00C82E01" w:rsidP="000E445E">
            <w:pPr>
              <w:jc w:val="center"/>
              <w:rPr>
                <w:rFonts w:ascii="Gisha" w:hAnsi="Gisha" w:cs="Gisha"/>
                <w:sz w:val="22"/>
                <w:szCs w:val="22"/>
              </w:rPr>
            </w:pPr>
            <w:r w:rsidRPr="00DB5FC4">
              <w:rPr>
                <w:rFonts w:ascii="Gisha" w:hAnsi="Gisha" w:cs="Gisha" w:hint="cs"/>
                <w:sz w:val="22"/>
                <w:szCs w:val="22"/>
              </w:rPr>
              <w:t>By 15:00 on the previous Tuesday</w:t>
            </w:r>
          </w:p>
        </w:tc>
        <w:tc>
          <w:tcPr>
            <w:tcW w:w="1595" w:type="dxa"/>
          </w:tcPr>
          <w:p w14:paraId="64213465" w14:textId="77777777" w:rsidR="00DC2650" w:rsidRPr="00DB5FC4" w:rsidRDefault="00C82E01" w:rsidP="000E445E">
            <w:pPr>
              <w:jc w:val="center"/>
              <w:rPr>
                <w:rFonts w:ascii="Gisha" w:hAnsi="Gisha" w:cs="Gisha"/>
                <w:sz w:val="22"/>
                <w:szCs w:val="22"/>
              </w:rPr>
            </w:pPr>
            <w:r w:rsidRPr="00DB5FC4">
              <w:rPr>
                <w:rFonts w:ascii="Gisha" w:hAnsi="Gisha" w:cs="Gisha" w:hint="cs"/>
                <w:sz w:val="22"/>
                <w:szCs w:val="22"/>
              </w:rPr>
              <w:t>By 15:00 on the previous Wednesday</w:t>
            </w:r>
          </w:p>
        </w:tc>
      </w:tr>
    </w:tbl>
    <w:p w14:paraId="6108CC58" w14:textId="77777777" w:rsidR="003D58B3" w:rsidRPr="00DB5FC4" w:rsidRDefault="00DA06C1" w:rsidP="00B8416D">
      <w:pPr>
        <w:rPr>
          <w:rFonts w:ascii="Gisha" w:hAnsi="Gisha" w:cs="Gisha"/>
          <w:b/>
          <w:sz w:val="22"/>
          <w:szCs w:val="22"/>
        </w:rPr>
      </w:pPr>
      <w:r w:rsidRPr="00DB5FC4">
        <w:rPr>
          <w:rFonts w:ascii="Gisha" w:hAnsi="Gisha" w:cs="Gisha" w:hint="cs"/>
          <w:sz w:val="22"/>
          <w:szCs w:val="22"/>
        </w:rPr>
        <w:br w:type="page"/>
      </w:r>
    </w:p>
    <w:p w14:paraId="299429B5" w14:textId="77777777" w:rsidR="003D58B3" w:rsidRPr="00DB5FC4" w:rsidRDefault="003D58B3" w:rsidP="003D58B3">
      <w:pPr>
        <w:jc w:val="center"/>
        <w:rPr>
          <w:rFonts w:ascii="Gisha" w:hAnsi="Gisha" w:cs="Gisha"/>
          <w:b/>
          <w:sz w:val="24"/>
          <w:szCs w:val="24"/>
        </w:rPr>
      </w:pPr>
      <w:r w:rsidRPr="00DB5FC4">
        <w:rPr>
          <w:rFonts w:ascii="Gisha" w:hAnsi="Gisha" w:cs="Gisha" w:hint="cs"/>
          <w:b/>
          <w:sz w:val="24"/>
          <w:szCs w:val="24"/>
        </w:rPr>
        <w:lastRenderedPageBreak/>
        <w:t>Finance</w:t>
      </w:r>
    </w:p>
    <w:p w14:paraId="3410C126" w14:textId="51311A1F" w:rsidR="003D58B3" w:rsidRPr="00DB5FC4" w:rsidRDefault="00083816" w:rsidP="003D58B3">
      <w:pPr>
        <w:jc w:val="center"/>
        <w:rPr>
          <w:rFonts w:ascii="Gisha" w:hAnsi="Gisha" w:cs="Gisha"/>
          <w:b/>
          <w:sz w:val="22"/>
          <w:szCs w:val="22"/>
        </w:rPr>
      </w:pPr>
      <w:r w:rsidRPr="00DB5FC4">
        <w:rPr>
          <w:rFonts w:ascii="Gisha" w:hAnsi="Gisha" w:cs="Gisha" w:hint="cs"/>
          <w:b/>
          <w:sz w:val="22"/>
          <w:szCs w:val="22"/>
        </w:rPr>
        <w:t xml:space="preserve">(Please complete in full)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402"/>
        <w:gridCol w:w="3686"/>
      </w:tblGrid>
      <w:tr w:rsidR="003D58B3" w:rsidRPr="00DB5FC4" w14:paraId="363769CA" w14:textId="77777777" w:rsidTr="00BD7087">
        <w:trPr>
          <w:trHeight w:val="519"/>
        </w:trPr>
        <w:tc>
          <w:tcPr>
            <w:tcW w:w="2518" w:type="dxa"/>
          </w:tcPr>
          <w:p w14:paraId="01CE91B8" w14:textId="77777777" w:rsidR="003D58B3" w:rsidRPr="00DB5FC4" w:rsidRDefault="003D58B3" w:rsidP="003D58B3">
            <w:pPr>
              <w:rPr>
                <w:rFonts w:ascii="Gisha" w:hAnsi="Gisha" w:cs="Gisha"/>
                <w:sz w:val="22"/>
                <w:szCs w:val="22"/>
              </w:rPr>
            </w:pPr>
            <w:r w:rsidRPr="00DB5FC4">
              <w:rPr>
                <w:rFonts w:ascii="Gisha" w:hAnsi="Gisha" w:cs="Gisha" w:hint="cs"/>
                <w:sz w:val="22"/>
                <w:szCs w:val="22"/>
              </w:rPr>
              <w:t>Bill Payer</w:t>
            </w:r>
            <w:r w:rsidR="00F2365D" w:rsidRPr="00DB5FC4">
              <w:rPr>
                <w:rFonts w:ascii="Gisha" w:hAnsi="Gisha" w:cs="Gisha" w:hint="cs"/>
                <w:sz w:val="22"/>
                <w:szCs w:val="22"/>
              </w:rPr>
              <w:t>’</w:t>
            </w:r>
            <w:r w:rsidRPr="00DB5FC4">
              <w:rPr>
                <w:rFonts w:ascii="Gisha" w:hAnsi="Gisha" w:cs="Gisha" w:hint="cs"/>
                <w:sz w:val="22"/>
                <w:szCs w:val="22"/>
              </w:rPr>
              <w:t>s Name</w:t>
            </w:r>
            <w:r w:rsidR="00F83BBA" w:rsidRPr="00DB5FC4">
              <w:rPr>
                <w:rFonts w:ascii="Gisha" w:hAnsi="Gisha" w:cs="Gisha" w:hint="cs"/>
                <w:sz w:val="22"/>
                <w:szCs w:val="22"/>
              </w:rPr>
              <w:t>*</w:t>
            </w:r>
          </w:p>
          <w:p w14:paraId="6CB8FB2F" w14:textId="77777777" w:rsidR="003D58B3" w:rsidRPr="00DB5FC4" w:rsidRDefault="003D58B3" w:rsidP="003D58B3">
            <w:pPr>
              <w:rPr>
                <w:rFonts w:ascii="Gisha" w:hAnsi="Gisha" w:cs="Gisha"/>
                <w:sz w:val="22"/>
                <w:szCs w:val="22"/>
              </w:rPr>
            </w:pPr>
          </w:p>
          <w:p w14:paraId="0F8934E3" w14:textId="77777777" w:rsidR="003D58B3" w:rsidRPr="00DB5FC4" w:rsidRDefault="003D58B3" w:rsidP="003D58B3">
            <w:pPr>
              <w:rPr>
                <w:rFonts w:ascii="Gisha" w:hAnsi="Gisha" w:cs="Gisha"/>
                <w:sz w:val="22"/>
                <w:szCs w:val="22"/>
              </w:rPr>
            </w:pPr>
          </w:p>
        </w:tc>
        <w:tc>
          <w:tcPr>
            <w:tcW w:w="7088" w:type="dxa"/>
            <w:gridSpan w:val="2"/>
          </w:tcPr>
          <w:p w14:paraId="1DBEA7C8" w14:textId="77777777" w:rsidR="003D58B3" w:rsidRPr="00DB5FC4" w:rsidRDefault="003D58B3" w:rsidP="00293516">
            <w:pPr>
              <w:jc w:val="center"/>
              <w:rPr>
                <w:rFonts w:ascii="Gisha" w:hAnsi="Gisha" w:cs="Gisha"/>
                <w:sz w:val="22"/>
                <w:szCs w:val="22"/>
              </w:rPr>
            </w:pPr>
          </w:p>
        </w:tc>
      </w:tr>
      <w:tr w:rsidR="003D58B3" w:rsidRPr="00DB5FC4" w14:paraId="3F429A56" w14:textId="77777777" w:rsidTr="00137BF0">
        <w:tc>
          <w:tcPr>
            <w:tcW w:w="2518" w:type="dxa"/>
          </w:tcPr>
          <w:p w14:paraId="06E244D3" w14:textId="77777777" w:rsidR="003D58B3" w:rsidRPr="00DB5FC4" w:rsidRDefault="003D58B3" w:rsidP="003D58B3">
            <w:pPr>
              <w:rPr>
                <w:rFonts w:ascii="Gisha" w:hAnsi="Gisha" w:cs="Gisha"/>
                <w:sz w:val="22"/>
                <w:szCs w:val="22"/>
              </w:rPr>
            </w:pPr>
            <w:r w:rsidRPr="00DB5FC4">
              <w:rPr>
                <w:rFonts w:ascii="Gisha" w:hAnsi="Gisha" w:cs="Gisha" w:hint="cs"/>
                <w:sz w:val="22"/>
                <w:szCs w:val="22"/>
              </w:rPr>
              <w:t>Title</w:t>
            </w:r>
            <w:r w:rsidR="00F83BBA" w:rsidRPr="00DB5FC4">
              <w:rPr>
                <w:rFonts w:ascii="Gisha" w:hAnsi="Gisha" w:cs="Gisha" w:hint="cs"/>
                <w:sz w:val="22"/>
                <w:szCs w:val="22"/>
              </w:rPr>
              <w:t>*</w:t>
            </w:r>
          </w:p>
          <w:p w14:paraId="31770F58" w14:textId="77777777" w:rsidR="003D58B3" w:rsidRPr="00DB5FC4" w:rsidRDefault="003D58B3" w:rsidP="003D58B3">
            <w:pPr>
              <w:rPr>
                <w:rFonts w:ascii="Gisha" w:hAnsi="Gisha" w:cs="Gisha"/>
                <w:sz w:val="22"/>
                <w:szCs w:val="22"/>
              </w:rPr>
            </w:pPr>
          </w:p>
        </w:tc>
        <w:tc>
          <w:tcPr>
            <w:tcW w:w="7088" w:type="dxa"/>
            <w:gridSpan w:val="2"/>
          </w:tcPr>
          <w:p w14:paraId="3F9481C1" w14:textId="77777777" w:rsidR="003D58B3" w:rsidRPr="00DB5FC4" w:rsidRDefault="003D58B3" w:rsidP="00293516">
            <w:pPr>
              <w:jc w:val="center"/>
              <w:rPr>
                <w:rFonts w:ascii="Gisha" w:hAnsi="Gisha" w:cs="Gisha"/>
                <w:sz w:val="22"/>
                <w:szCs w:val="22"/>
              </w:rPr>
            </w:pPr>
          </w:p>
        </w:tc>
      </w:tr>
      <w:tr w:rsidR="003D58B3" w:rsidRPr="00DB5FC4" w14:paraId="53908436" w14:textId="77777777" w:rsidTr="00137BF0">
        <w:tc>
          <w:tcPr>
            <w:tcW w:w="2518" w:type="dxa"/>
          </w:tcPr>
          <w:p w14:paraId="7927AB2F" w14:textId="77777777" w:rsidR="003D58B3" w:rsidRPr="00DB5FC4" w:rsidRDefault="003D58B3" w:rsidP="003D58B3">
            <w:pPr>
              <w:rPr>
                <w:rFonts w:ascii="Gisha" w:hAnsi="Gisha" w:cs="Gisha"/>
                <w:sz w:val="22"/>
                <w:szCs w:val="22"/>
              </w:rPr>
            </w:pPr>
            <w:r w:rsidRPr="00DB5FC4">
              <w:rPr>
                <w:rFonts w:ascii="Gisha" w:hAnsi="Gisha" w:cs="Gisha" w:hint="cs"/>
                <w:sz w:val="22"/>
                <w:szCs w:val="22"/>
              </w:rPr>
              <w:t>First Name</w:t>
            </w:r>
            <w:r w:rsidR="00F83BBA" w:rsidRPr="00DB5FC4">
              <w:rPr>
                <w:rFonts w:ascii="Gisha" w:hAnsi="Gisha" w:cs="Gisha" w:hint="cs"/>
                <w:sz w:val="22"/>
                <w:szCs w:val="22"/>
              </w:rPr>
              <w:t>*</w:t>
            </w:r>
          </w:p>
          <w:p w14:paraId="01DF1108" w14:textId="77777777" w:rsidR="003D58B3" w:rsidRPr="00DB5FC4" w:rsidRDefault="003D58B3" w:rsidP="003D58B3">
            <w:pPr>
              <w:rPr>
                <w:rFonts w:ascii="Gisha" w:hAnsi="Gisha" w:cs="Gisha"/>
                <w:sz w:val="22"/>
                <w:szCs w:val="22"/>
              </w:rPr>
            </w:pPr>
          </w:p>
        </w:tc>
        <w:tc>
          <w:tcPr>
            <w:tcW w:w="7088" w:type="dxa"/>
            <w:gridSpan w:val="2"/>
          </w:tcPr>
          <w:p w14:paraId="659D0332" w14:textId="77777777" w:rsidR="003D58B3" w:rsidRPr="00DB5FC4" w:rsidRDefault="003D58B3" w:rsidP="00293516">
            <w:pPr>
              <w:jc w:val="center"/>
              <w:rPr>
                <w:rFonts w:ascii="Gisha" w:hAnsi="Gisha" w:cs="Gisha"/>
                <w:sz w:val="22"/>
                <w:szCs w:val="22"/>
              </w:rPr>
            </w:pPr>
          </w:p>
        </w:tc>
      </w:tr>
      <w:tr w:rsidR="003D58B3" w:rsidRPr="00DB5FC4" w14:paraId="36DA9931" w14:textId="77777777" w:rsidTr="00137BF0">
        <w:tc>
          <w:tcPr>
            <w:tcW w:w="2518" w:type="dxa"/>
          </w:tcPr>
          <w:p w14:paraId="6A2CDD70" w14:textId="77777777" w:rsidR="003D58B3" w:rsidRPr="00DB5FC4" w:rsidRDefault="003D58B3" w:rsidP="003D58B3">
            <w:pPr>
              <w:rPr>
                <w:rFonts w:ascii="Gisha" w:hAnsi="Gisha" w:cs="Gisha"/>
                <w:sz w:val="22"/>
                <w:szCs w:val="22"/>
              </w:rPr>
            </w:pPr>
            <w:r w:rsidRPr="00DB5FC4">
              <w:rPr>
                <w:rFonts w:ascii="Gisha" w:hAnsi="Gisha" w:cs="Gisha" w:hint="cs"/>
                <w:sz w:val="22"/>
                <w:szCs w:val="22"/>
              </w:rPr>
              <w:t>Surname</w:t>
            </w:r>
            <w:r w:rsidR="00F83BBA" w:rsidRPr="00DB5FC4">
              <w:rPr>
                <w:rFonts w:ascii="Gisha" w:hAnsi="Gisha" w:cs="Gisha" w:hint="cs"/>
                <w:sz w:val="22"/>
                <w:szCs w:val="22"/>
              </w:rPr>
              <w:t>*</w:t>
            </w:r>
          </w:p>
          <w:p w14:paraId="5637F903" w14:textId="77777777" w:rsidR="003D58B3" w:rsidRPr="00DB5FC4" w:rsidRDefault="003D58B3" w:rsidP="003D58B3">
            <w:pPr>
              <w:rPr>
                <w:rFonts w:ascii="Gisha" w:hAnsi="Gisha" w:cs="Gisha"/>
                <w:sz w:val="22"/>
                <w:szCs w:val="22"/>
              </w:rPr>
            </w:pPr>
          </w:p>
        </w:tc>
        <w:tc>
          <w:tcPr>
            <w:tcW w:w="7088" w:type="dxa"/>
            <w:gridSpan w:val="2"/>
          </w:tcPr>
          <w:p w14:paraId="3C58D470" w14:textId="77777777" w:rsidR="003D58B3" w:rsidRPr="00DB5FC4" w:rsidRDefault="003D58B3" w:rsidP="00293516">
            <w:pPr>
              <w:jc w:val="center"/>
              <w:rPr>
                <w:rFonts w:ascii="Gisha" w:hAnsi="Gisha" w:cs="Gisha"/>
                <w:sz w:val="22"/>
                <w:szCs w:val="22"/>
              </w:rPr>
            </w:pPr>
          </w:p>
        </w:tc>
      </w:tr>
      <w:tr w:rsidR="003D58B3" w:rsidRPr="00DB5FC4" w14:paraId="0263B41B" w14:textId="77777777" w:rsidTr="00137BF0">
        <w:tc>
          <w:tcPr>
            <w:tcW w:w="2518" w:type="dxa"/>
          </w:tcPr>
          <w:p w14:paraId="7B33B1BB" w14:textId="77777777" w:rsidR="003D58B3" w:rsidRPr="00DB5FC4" w:rsidRDefault="003D58B3" w:rsidP="003D58B3">
            <w:pPr>
              <w:rPr>
                <w:rFonts w:ascii="Gisha" w:hAnsi="Gisha" w:cs="Gisha"/>
                <w:sz w:val="22"/>
                <w:szCs w:val="22"/>
              </w:rPr>
            </w:pPr>
            <w:r w:rsidRPr="00DB5FC4">
              <w:rPr>
                <w:rFonts w:ascii="Gisha" w:hAnsi="Gisha" w:cs="Gisha" w:hint="cs"/>
                <w:sz w:val="22"/>
                <w:szCs w:val="22"/>
              </w:rPr>
              <w:t>Email Address for invoices to be sent</w:t>
            </w:r>
            <w:r w:rsidR="00F83BBA" w:rsidRPr="00DB5FC4">
              <w:rPr>
                <w:rFonts w:ascii="Gisha" w:hAnsi="Gisha" w:cs="Gisha" w:hint="cs"/>
                <w:sz w:val="22"/>
                <w:szCs w:val="22"/>
              </w:rPr>
              <w:t>*</w:t>
            </w:r>
          </w:p>
          <w:p w14:paraId="09365756" w14:textId="77777777" w:rsidR="003D58B3" w:rsidRPr="00DB5FC4" w:rsidRDefault="003D58B3" w:rsidP="003D58B3">
            <w:pPr>
              <w:rPr>
                <w:rFonts w:ascii="Gisha" w:hAnsi="Gisha" w:cs="Gisha"/>
                <w:sz w:val="22"/>
                <w:szCs w:val="22"/>
              </w:rPr>
            </w:pPr>
          </w:p>
        </w:tc>
        <w:tc>
          <w:tcPr>
            <w:tcW w:w="7088" w:type="dxa"/>
            <w:gridSpan w:val="2"/>
          </w:tcPr>
          <w:p w14:paraId="04C13039" w14:textId="77777777" w:rsidR="003D58B3" w:rsidRPr="00DB5FC4" w:rsidRDefault="003D58B3" w:rsidP="00293516">
            <w:pPr>
              <w:jc w:val="center"/>
              <w:rPr>
                <w:rFonts w:ascii="Gisha" w:hAnsi="Gisha" w:cs="Gisha"/>
                <w:sz w:val="22"/>
                <w:szCs w:val="22"/>
              </w:rPr>
            </w:pPr>
          </w:p>
        </w:tc>
      </w:tr>
      <w:tr w:rsidR="003D58B3" w:rsidRPr="00DB5FC4" w14:paraId="033F5A85" w14:textId="77777777" w:rsidTr="00137BF0">
        <w:tc>
          <w:tcPr>
            <w:tcW w:w="2518" w:type="dxa"/>
          </w:tcPr>
          <w:p w14:paraId="46012887" w14:textId="77777777" w:rsidR="003D58B3" w:rsidRPr="00DB5FC4" w:rsidRDefault="003D58B3" w:rsidP="003D58B3">
            <w:pPr>
              <w:rPr>
                <w:rFonts w:ascii="Gisha" w:hAnsi="Gisha" w:cs="Gisha"/>
                <w:sz w:val="22"/>
                <w:szCs w:val="22"/>
              </w:rPr>
            </w:pPr>
            <w:r w:rsidRPr="00DB5FC4">
              <w:rPr>
                <w:rFonts w:ascii="Gisha" w:hAnsi="Gisha" w:cs="Gisha" w:hint="cs"/>
                <w:sz w:val="22"/>
                <w:szCs w:val="22"/>
              </w:rPr>
              <w:t>Telephone Number</w:t>
            </w:r>
            <w:r w:rsidR="00F83BBA" w:rsidRPr="00DB5FC4">
              <w:rPr>
                <w:rFonts w:ascii="Gisha" w:hAnsi="Gisha" w:cs="Gisha" w:hint="cs"/>
                <w:sz w:val="22"/>
                <w:szCs w:val="22"/>
              </w:rPr>
              <w:t>*</w:t>
            </w:r>
          </w:p>
          <w:p w14:paraId="357CB024" w14:textId="77777777" w:rsidR="003D58B3" w:rsidRPr="00DB5FC4" w:rsidRDefault="003D58B3" w:rsidP="003D58B3">
            <w:pPr>
              <w:rPr>
                <w:rFonts w:ascii="Gisha" w:hAnsi="Gisha" w:cs="Gisha"/>
                <w:sz w:val="22"/>
                <w:szCs w:val="22"/>
              </w:rPr>
            </w:pPr>
          </w:p>
        </w:tc>
        <w:tc>
          <w:tcPr>
            <w:tcW w:w="7088" w:type="dxa"/>
            <w:gridSpan w:val="2"/>
          </w:tcPr>
          <w:p w14:paraId="0B7E318B" w14:textId="77777777" w:rsidR="003D58B3" w:rsidRPr="00DB5FC4" w:rsidRDefault="003D58B3" w:rsidP="00293516">
            <w:pPr>
              <w:jc w:val="center"/>
              <w:rPr>
                <w:rFonts w:ascii="Gisha" w:hAnsi="Gisha" w:cs="Gisha"/>
                <w:sz w:val="22"/>
                <w:szCs w:val="22"/>
              </w:rPr>
            </w:pPr>
          </w:p>
        </w:tc>
      </w:tr>
      <w:tr w:rsidR="003D58B3" w:rsidRPr="00DB5FC4" w14:paraId="0BED5E3F" w14:textId="77777777" w:rsidTr="00137BF0">
        <w:tc>
          <w:tcPr>
            <w:tcW w:w="2518" w:type="dxa"/>
          </w:tcPr>
          <w:p w14:paraId="30805C8F" w14:textId="77777777" w:rsidR="003D58B3" w:rsidRPr="00DB5FC4" w:rsidRDefault="003D58B3" w:rsidP="003D58B3">
            <w:pPr>
              <w:rPr>
                <w:rFonts w:ascii="Gisha" w:hAnsi="Gisha" w:cs="Gisha"/>
                <w:sz w:val="22"/>
                <w:szCs w:val="22"/>
              </w:rPr>
            </w:pPr>
            <w:r w:rsidRPr="00DB5FC4">
              <w:rPr>
                <w:rFonts w:ascii="Gisha" w:hAnsi="Gisha" w:cs="Gisha" w:hint="cs"/>
                <w:sz w:val="22"/>
                <w:szCs w:val="22"/>
              </w:rPr>
              <w:t>Address</w:t>
            </w:r>
            <w:r w:rsidR="00F83BBA" w:rsidRPr="00DB5FC4">
              <w:rPr>
                <w:rFonts w:ascii="Gisha" w:hAnsi="Gisha" w:cs="Gisha" w:hint="cs"/>
                <w:sz w:val="22"/>
                <w:szCs w:val="22"/>
              </w:rPr>
              <w:t>*</w:t>
            </w:r>
          </w:p>
          <w:p w14:paraId="476BB54A" w14:textId="77777777" w:rsidR="003D58B3" w:rsidRPr="00DB5FC4" w:rsidRDefault="003D58B3" w:rsidP="003D58B3">
            <w:pPr>
              <w:rPr>
                <w:rFonts w:ascii="Gisha" w:hAnsi="Gisha" w:cs="Gisha"/>
                <w:sz w:val="22"/>
                <w:szCs w:val="22"/>
              </w:rPr>
            </w:pPr>
          </w:p>
          <w:p w14:paraId="0A16B27A" w14:textId="77777777" w:rsidR="003D58B3" w:rsidRPr="00DB5FC4" w:rsidRDefault="003D58B3" w:rsidP="003D58B3">
            <w:pPr>
              <w:rPr>
                <w:rFonts w:ascii="Gisha" w:hAnsi="Gisha" w:cs="Gisha"/>
                <w:sz w:val="22"/>
                <w:szCs w:val="22"/>
              </w:rPr>
            </w:pPr>
          </w:p>
          <w:p w14:paraId="23C99696" w14:textId="77777777" w:rsidR="003D58B3" w:rsidRPr="00DB5FC4" w:rsidRDefault="003D58B3" w:rsidP="003D58B3">
            <w:pPr>
              <w:rPr>
                <w:rFonts w:ascii="Gisha" w:hAnsi="Gisha" w:cs="Gisha"/>
                <w:sz w:val="22"/>
                <w:szCs w:val="22"/>
              </w:rPr>
            </w:pPr>
          </w:p>
        </w:tc>
        <w:tc>
          <w:tcPr>
            <w:tcW w:w="7088" w:type="dxa"/>
            <w:gridSpan w:val="2"/>
          </w:tcPr>
          <w:p w14:paraId="07A2CF0A" w14:textId="77777777" w:rsidR="003D58B3" w:rsidRPr="00DB5FC4" w:rsidRDefault="003D58B3" w:rsidP="00293516">
            <w:pPr>
              <w:jc w:val="center"/>
              <w:rPr>
                <w:rFonts w:ascii="Gisha" w:hAnsi="Gisha" w:cs="Gisha"/>
                <w:sz w:val="22"/>
                <w:szCs w:val="22"/>
              </w:rPr>
            </w:pPr>
          </w:p>
        </w:tc>
      </w:tr>
      <w:tr w:rsidR="00AE29F4" w:rsidRPr="00DB5FC4" w14:paraId="1AC199E4" w14:textId="77777777" w:rsidTr="00137BF0">
        <w:tc>
          <w:tcPr>
            <w:tcW w:w="2518" w:type="dxa"/>
          </w:tcPr>
          <w:p w14:paraId="2C453F6D" w14:textId="77777777" w:rsidR="00AE29F4" w:rsidRPr="00DB5FC4" w:rsidRDefault="00AE29F4" w:rsidP="003D58B3">
            <w:pPr>
              <w:rPr>
                <w:rFonts w:ascii="Gisha" w:hAnsi="Gisha" w:cs="Gisha"/>
                <w:sz w:val="22"/>
                <w:szCs w:val="22"/>
              </w:rPr>
            </w:pPr>
            <w:r w:rsidRPr="00DB5FC4">
              <w:rPr>
                <w:rFonts w:ascii="Gisha" w:hAnsi="Gisha" w:cs="Gisha" w:hint="cs"/>
                <w:sz w:val="22"/>
                <w:szCs w:val="22"/>
              </w:rPr>
              <w:t>Company Name</w:t>
            </w:r>
          </w:p>
          <w:p w14:paraId="779EF656" w14:textId="77777777" w:rsidR="00AE29F4" w:rsidRPr="00DB5FC4" w:rsidRDefault="00AE29F4" w:rsidP="003D58B3">
            <w:pPr>
              <w:rPr>
                <w:rFonts w:ascii="Gisha" w:hAnsi="Gisha" w:cs="Gisha"/>
                <w:sz w:val="22"/>
                <w:szCs w:val="22"/>
              </w:rPr>
            </w:pPr>
          </w:p>
        </w:tc>
        <w:tc>
          <w:tcPr>
            <w:tcW w:w="7088" w:type="dxa"/>
            <w:gridSpan w:val="2"/>
          </w:tcPr>
          <w:p w14:paraId="285D34DC" w14:textId="77777777" w:rsidR="00AE29F4" w:rsidRPr="00DB5FC4" w:rsidRDefault="00AE29F4" w:rsidP="003D58B3">
            <w:pPr>
              <w:rPr>
                <w:rFonts w:ascii="Gisha" w:hAnsi="Gisha" w:cs="Gisha"/>
                <w:sz w:val="22"/>
                <w:szCs w:val="22"/>
              </w:rPr>
            </w:pPr>
          </w:p>
        </w:tc>
      </w:tr>
      <w:tr w:rsidR="00AE29F4" w:rsidRPr="00DB5FC4" w14:paraId="2493FED5" w14:textId="77777777" w:rsidTr="00137BF0">
        <w:tc>
          <w:tcPr>
            <w:tcW w:w="2518" w:type="dxa"/>
          </w:tcPr>
          <w:p w14:paraId="10397BA0" w14:textId="77777777" w:rsidR="00AE29F4" w:rsidRPr="00DB5FC4" w:rsidRDefault="00AE29F4" w:rsidP="003D58B3">
            <w:pPr>
              <w:rPr>
                <w:rFonts w:ascii="Gisha" w:hAnsi="Gisha" w:cs="Gisha"/>
                <w:sz w:val="22"/>
                <w:szCs w:val="22"/>
              </w:rPr>
            </w:pPr>
            <w:r w:rsidRPr="00DB5FC4">
              <w:rPr>
                <w:rFonts w:ascii="Gisha" w:hAnsi="Gisha" w:cs="Gisha" w:hint="cs"/>
                <w:sz w:val="22"/>
                <w:szCs w:val="22"/>
              </w:rPr>
              <w:t>Address</w:t>
            </w:r>
          </w:p>
          <w:p w14:paraId="08485AA8" w14:textId="77777777" w:rsidR="00AE29F4" w:rsidRPr="00DB5FC4" w:rsidRDefault="00AE29F4" w:rsidP="003D58B3">
            <w:pPr>
              <w:rPr>
                <w:rFonts w:ascii="Gisha" w:hAnsi="Gisha" w:cs="Gisha"/>
                <w:sz w:val="22"/>
                <w:szCs w:val="22"/>
              </w:rPr>
            </w:pPr>
          </w:p>
          <w:p w14:paraId="5ACA94FA" w14:textId="77777777" w:rsidR="00AE29F4" w:rsidRPr="00DB5FC4" w:rsidRDefault="00AE29F4" w:rsidP="003D58B3">
            <w:pPr>
              <w:rPr>
                <w:rFonts w:ascii="Gisha" w:hAnsi="Gisha" w:cs="Gisha"/>
                <w:sz w:val="22"/>
                <w:szCs w:val="22"/>
              </w:rPr>
            </w:pPr>
          </w:p>
          <w:p w14:paraId="28C232A2" w14:textId="77777777" w:rsidR="00AE29F4" w:rsidRPr="00DB5FC4" w:rsidRDefault="00AE29F4" w:rsidP="003D58B3">
            <w:pPr>
              <w:rPr>
                <w:rFonts w:ascii="Gisha" w:hAnsi="Gisha" w:cs="Gisha"/>
                <w:sz w:val="22"/>
                <w:szCs w:val="22"/>
              </w:rPr>
            </w:pPr>
          </w:p>
        </w:tc>
        <w:tc>
          <w:tcPr>
            <w:tcW w:w="7088" w:type="dxa"/>
            <w:gridSpan w:val="2"/>
          </w:tcPr>
          <w:p w14:paraId="3D1D3556" w14:textId="77777777" w:rsidR="00AE29F4" w:rsidRPr="00DB5FC4" w:rsidRDefault="00AE29F4" w:rsidP="003D58B3">
            <w:pPr>
              <w:rPr>
                <w:rFonts w:ascii="Gisha" w:hAnsi="Gisha" w:cs="Gisha"/>
                <w:sz w:val="22"/>
                <w:szCs w:val="22"/>
              </w:rPr>
            </w:pPr>
          </w:p>
        </w:tc>
      </w:tr>
      <w:tr w:rsidR="00AE29F4" w:rsidRPr="00DB5FC4" w14:paraId="0FC99A89" w14:textId="77777777" w:rsidTr="00137BF0">
        <w:tc>
          <w:tcPr>
            <w:tcW w:w="2518" w:type="dxa"/>
          </w:tcPr>
          <w:p w14:paraId="5CA3FC02" w14:textId="77777777" w:rsidR="00AE29F4" w:rsidRPr="00DB5FC4" w:rsidRDefault="00AE29F4" w:rsidP="003D58B3">
            <w:pPr>
              <w:rPr>
                <w:rFonts w:ascii="Gisha" w:hAnsi="Gisha" w:cs="Gisha"/>
                <w:sz w:val="22"/>
                <w:szCs w:val="22"/>
              </w:rPr>
            </w:pPr>
            <w:r w:rsidRPr="00DB5FC4">
              <w:rPr>
                <w:rFonts w:ascii="Gisha" w:hAnsi="Gisha" w:cs="Gisha" w:hint="cs"/>
                <w:sz w:val="22"/>
                <w:szCs w:val="22"/>
              </w:rPr>
              <w:t>Telephone No.</w:t>
            </w:r>
          </w:p>
          <w:p w14:paraId="1A07AF45" w14:textId="77777777" w:rsidR="00611105" w:rsidRPr="00DB5FC4" w:rsidRDefault="00611105" w:rsidP="003D58B3">
            <w:pPr>
              <w:rPr>
                <w:rFonts w:ascii="Gisha" w:hAnsi="Gisha" w:cs="Gisha"/>
                <w:sz w:val="22"/>
                <w:szCs w:val="22"/>
              </w:rPr>
            </w:pPr>
          </w:p>
        </w:tc>
        <w:tc>
          <w:tcPr>
            <w:tcW w:w="7088" w:type="dxa"/>
            <w:gridSpan w:val="2"/>
          </w:tcPr>
          <w:p w14:paraId="33DBBC0A" w14:textId="77777777" w:rsidR="00AE29F4" w:rsidRPr="00DB5FC4" w:rsidRDefault="00AE29F4" w:rsidP="003D58B3">
            <w:pPr>
              <w:rPr>
                <w:rFonts w:ascii="Gisha" w:hAnsi="Gisha" w:cs="Gisha"/>
                <w:sz w:val="22"/>
                <w:szCs w:val="22"/>
              </w:rPr>
            </w:pPr>
          </w:p>
        </w:tc>
      </w:tr>
      <w:tr w:rsidR="005A3B9A" w:rsidRPr="00DB5FC4" w14:paraId="153221D5" w14:textId="77777777" w:rsidTr="00F2365D">
        <w:tc>
          <w:tcPr>
            <w:tcW w:w="2518" w:type="dxa"/>
          </w:tcPr>
          <w:p w14:paraId="443A3783" w14:textId="77777777" w:rsidR="00F2365D" w:rsidRPr="00DB5FC4" w:rsidRDefault="005A3B9A" w:rsidP="003D58B3">
            <w:pPr>
              <w:rPr>
                <w:rFonts w:ascii="Gisha" w:hAnsi="Gisha" w:cs="Gisha"/>
                <w:sz w:val="22"/>
                <w:szCs w:val="22"/>
              </w:rPr>
            </w:pPr>
            <w:r w:rsidRPr="00DB5FC4">
              <w:rPr>
                <w:rFonts w:ascii="Gisha" w:hAnsi="Gisha" w:cs="Gisha" w:hint="cs"/>
                <w:sz w:val="22"/>
                <w:szCs w:val="22"/>
              </w:rPr>
              <w:t>Additional Bill Payer</w:t>
            </w:r>
            <w:r w:rsidR="00F2365D" w:rsidRPr="00DB5FC4">
              <w:rPr>
                <w:rFonts w:ascii="Gisha" w:hAnsi="Gisha" w:cs="Gisha" w:hint="cs"/>
                <w:sz w:val="22"/>
                <w:szCs w:val="22"/>
              </w:rPr>
              <w:t>’</w:t>
            </w:r>
            <w:r w:rsidRPr="00DB5FC4">
              <w:rPr>
                <w:rFonts w:ascii="Gisha" w:hAnsi="Gisha" w:cs="Gisha" w:hint="cs"/>
                <w:sz w:val="22"/>
                <w:szCs w:val="22"/>
              </w:rPr>
              <w:t xml:space="preserve">s </w:t>
            </w:r>
          </w:p>
          <w:p w14:paraId="087069D8" w14:textId="77777777" w:rsidR="005A3B9A" w:rsidRPr="00DB5FC4" w:rsidRDefault="005A3B9A" w:rsidP="00F2365D">
            <w:pPr>
              <w:rPr>
                <w:rFonts w:ascii="Gisha" w:hAnsi="Gisha" w:cs="Gisha"/>
                <w:i/>
                <w:sz w:val="18"/>
                <w:szCs w:val="18"/>
              </w:rPr>
            </w:pPr>
            <w:r w:rsidRPr="00DB5FC4">
              <w:rPr>
                <w:rFonts w:ascii="Gisha" w:hAnsi="Gisha" w:cs="Gisha" w:hint="cs"/>
                <w:sz w:val="22"/>
                <w:szCs w:val="22"/>
              </w:rPr>
              <w:t xml:space="preserve">Name </w:t>
            </w:r>
            <w:r w:rsidR="004706E4" w:rsidRPr="00DB5FC4">
              <w:rPr>
                <w:rFonts w:ascii="Gisha" w:hAnsi="Gisha" w:cs="Gisha" w:hint="cs"/>
                <w:i/>
                <w:sz w:val="18"/>
                <w:szCs w:val="18"/>
              </w:rPr>
              <w:t>(</w:t>
            </w:r>
            <w:r w:rsidRPr="00DB5FC4">
              <w:rPr>
                <w:rFonts w:ascii="Gisha" w:hAnsi="Gisha" w:cs="Gisha" w:hint="cs"/>
                <w:i/>
                <w:sz w:val="18"/>
                <w:szCs w:val="18"/>
              </w:rPr>
              <w:t xml:space="preserve">If </w:t>
            </w:r>
            <w:r w:rsidR="00F2365D" w:rsidRPr="00DB5FC4">
              <w:rPr>
                <w:rFonts w:ascii="Gisha" w:hAnsi="Gisha" w:cs="Gisha" w:hint="cs"/>
                <w:i/>
                <w:sz w:val="18"/>
                <w:szCs w:val="18"/>
              </w:rPr>
              <w:t>b</w:t>
            </w:r>
            <w:r w:rsidRPr="00DB5FC4">
              <w:rPr>
                <w:rFonts w:ascii="Gisha" w:hAnsi="Gisha" w:cs="Gisha" w:hint="cs"/>
                <w:i/>
                <w:sz w:val="18"/>
                <w:szCs w:val="18"/>
              </w:rPr>
              <w:t>ill to be split</w:t>
            </w:r>
            <w:r w:rsidR="004706E4" w:rsidRPr="00DB5FC4">
              <w:rPr>
                <w:rFonts w:ascii="Gisha" w:hAnsi="Gisha" w:cs="Gisha" w:hint="cs"/>
                <w:i/>
                <w:sz w:val="18"/>
                <w:szCs w:val="18"/>
              </w:rPr>
              <w:t>)</w:t>
            </w:r>
          </w:p>
        </w:tc>
        <w:tc>
          <w:tcPr>
            <w:tcW w:w="3402" w:type="dxa"/>
          </w:tcPr>
          <w:p w14:paraId="5B99415C" w14:textId="77777777" w:rsidR="00F2365D" w:rsidRPr="00DB5FC4" w:rsidRDefault="0025502C" w:rsidP="0025502C">
            <w:pPr>
              <w:jc w:val="center"/>
              <w:rPr>
                <w:rFonts w:ascii="Gisha" w:hAnsi="Gisha" w:cs="Gisha"/>
              </w:rPr>
            </w:pPr>
            <w:r w:rsidRPr="00DB5FC4">
              <w:rPr>
                <w:rFonts w:ascii="Gisha" w:hAnsi="Gisha" w:cs="Gisha" w:hint="cs"/>
              </w:rPr>
              <w:t>B</w:t>
            </w:r>
            <w:r w:rsidR="00F2365D" w:rsidRPr="00DB5FC4">
              <w:rPr>
                <w:rFonts w:ascii="Gisha" w:hAnsi="Gisha" w:cs="Gisha" w:hint="cs"/>
              </w:rPr>
              <w:t>ill Payer 1</w:t>
            </w:r>
          </w:p>
          <w:p w14:paraId="216D419D" w14:textId="77777777" w:rsidR="005A3B9A" w:rsidRPr="00DB5FC4" w:rsidRDefault="0025502C" w:rsidP="0025502C">
            <w:pPr>
              <w:jc w:val="center"/>
              <w:rPr>
                <w:rFonts w:ascii="Gisha" w:hAnsi="Gisha" w:cs="Gisha"/>
              </w:rPr>
            </w:pPr>
            <w:r w:rsidRPr="00DB5FC4">
              <w:rPr>
                <w:rFonts w:ascii="Gisha" w:hAnsi="Gisha" w:cs="Gisha" w:hint="cs"/>
              </w:rPr>
              <w:t>Percentage</w:t>
            </w:r>
            <w:r w:rsidR="005A3B9A" w:rsidRPr="00DB5FC4">
              <w:rPr>
                <w:rFonts w:ascii="Gisha" w:hAnsi="Gisha" w:cs="Gisha" w:hint="cs"/>
              </w:rPr>
              <w:t xml:space="preserve"> Split</w:t>
            </w:r>
          </w:p>
          <w:p w14:paraId="777AD9AE" w14:textId="77777777" w:rsidR="00B10912" w:rsidRPr="00DB5FC4" w:rsidRDefault="00B10912" w:rsidP="0025502C">
            <w:pPr>
              <w:jc w:val="center"/>
              <w:rPr>
                <w:rFonts w:ascii="Gisha" w:hAnsi="Gisha" w:cs="Gisha"/>
              </w:rPr>
            </w:pPr>
          </w:p>
          <w:p w14:paraId="3EFDEA83" w14:textId="77777777" w:rsidR="002462E5" w:rsidRPr="00DB5FC4" w:rsidRDefault="002462E5" w:rsidP="0025502C">
            <w:pPr>
              <w:rPr>
                <w:rFonts w:ascii="Gisha" w:hAnsi="Gisha" w:cs="Gisha"/>
              </w:rPr>
            </w:pPr>
          </w:p>
          <w:p w14:paraId="2E1A78A3" w14:textId="77777777" w:rsidR="00197AA6" w:rsidRPr="00DB5FC4" w:rsidRDefault="00197AA6" w:rsidP="0025502C">
            <w:pPr>
              <w:rPr>
                <w:rFonts w:ascii="Gisha" w:hAnsi="Gisha" w:cs="Gisha"/>
              </w:rPr>
            </w:pPr>
          </w:p>
          <w:p w14:paraId="4892BEE9" w14:textId="77777777" w:rsidR="00197AA6" w:rsidRPr="00DB5FC4" w:rsidRDefault="00197AA6" w:rsidP="0025502C">
            <w:pPr>
              <w:rPr>
                <w:rFonts w:ascii="Gisha" w:hAnsi="Gisha" w:cs="Gisha"/>
              </w:rPr>
            </w:pPr>
          </w:p>
          <w:p w14:paraId="40B2C53D" w14:textId="77777777" w:rsidR="00F2365D" w:rsidRPr="00DB5FC4" w:rsidRDefault="00F2365D" w:rsidP="0025502C">
            <w:pPr>
              <w:rPr>
                <w:rFonts w:ascii="Gisha" w:hAnsi="Gisha" w:cs="Gisha"/>
              </w:rPr>
            </w:pPr>
          </w:p>
        </w:tc>
        <w:tc>
          <w:tcPr>
            <w:tcW w:w="3686" w:type="dxa"/>
          </w:tcPr>
          <w:p w14:paraId="254591C6" w14:textId="77777777" w:rsidR="00F2365D" w:rsidRPr="00DB5FC4" w:rsidRDefault="00F2365D" w:rsidP="0025502C">
            <w:pPr>
              <w:jc w:val="center"/>
              <w:rPr>
                <w:rFonts w:ascii="Gisha" w:hAnsi="Gisha" w:cs="Gisha"/>
              </w:rPr>
            </w:pPr>
            <w:r w:rsidRPr="00DB5FC4">
              <w:rPr>
                <w:rFonts w:ascii="Gisha" w:hAnsi="Gisha" w:cs="Gisha" w:hint="cs"/>
              </w:rPr>
              <w:t>Bill Payer 2</w:t>
            </w:r>
          </w:p>
          <w:p w14:paraId="78F61FE2" w14:textId="77777777" w:rsidR="005A3B9A" w:rsidRPr="00DB5FC4" w:rsidRDefault="005A3B9A" w:rsidP="00F2365D">
            <w:pPr>
              <w:jc w:val="center"/>
              <w:rPr>
                <w:rFonts w:ascii="Gisha" w:hAnsi="Gisha" w:cs="Gisha"/>
              </w:rPr>
            </w:pPr>
            <w:r w:rsidRPr="00DB5FC4">
              <w:rPr>
                <w:rFonts w:ascii="Gisha" w:hAnsi="Gisha" w:cs="Gisha" w:hint="cs"/>
              </w:rPr>
              <w:t>Percentage</w:t>
            </w:r>
            <w:r w:rsidR="00F2365D" w:rsidRPr="00DB5FC4">
              <w:rPr>
                <w:rFonts w:ascii="Gisha" w:hAnsi="Gisha" w:cs="Gisha" w:hint="cs"/>
              </w:rPr>
              <w:t xml:space="preserve"> </w:t>
            </w:r>
            <w:r w:rsidRPr="00DB5FC4">
              <w:rPr>
                <w:rFonts w:ascii="Gisha" w:hAnsi="Gisha" w:cs="Gisha" w:hint="cs"/>
              </w:rPr>
              <w:t>Split</w:t>
            </w:r>
          </w:p>
        </w:tc>
      </w:tr>
    </w:tbl>
    <w:p w14:paraId="3F489E41" w14:textId="77777777" w:rsidR="003D58B3" w:rsidRPr="00DB5FC4" w:rsidRDefault="00F83BBA" w:rsidP="00F83BBA">
      <w:pPr>
        <w:jc w:val="both"/>
        <w:rPr>
          <w:rFonts w:ascii="Gisha" w:hAnsi="Gisha" w:cs="Gisha"/>
        </w:rPr>
      </w:pPr>
      <w:r w:rsidRPr="00DB5FC4">
        <w:rPr>
          <w:rFonts w:ascii="Gisha" w:hAnsi="Gisha" w:cs="Gisha" w:hint="cs"/>
          <w:b/>
        </w:rPr>
        <w:t>*</w:t>
      </w:r>
      <w:r w:rsidRPr="00DB5FC4">
        <w:rPr>
          <w:rFonts w:ascii="Gisha" w:hAnsi="Gisha" w:cs="Gisha" w:hint="cs"/>
        </w:rPr>
        <w:t>These only need to be completed if different from Priority Contact 1</w:t>
      </w:r>
    </w:p>
    <w:p w14:paraId="5FEBEE17" w14:textId="77777777" w:rsidR="00F83BBA" w:rsidRPr="00DB5FC4" w:rsidRDefault="00F83BBA" w:rsidP="00F83BBA">
      <w:pPr>
        <w:jc w:val="both"/>
        <w:rPr>
          <w:rFonts w:ascii="Gisha" w:hAnsi="Gisha" w:cs="Gisha"/>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9469EC" w:rsidRPr="00DB5FC4" w14:paraId="41419AE3" w14:textId="77777777" w:rsidTr="00B47FB9">
        <w:tc>
          <w:tcPr>
            <w:tcW w:w="9606" w:type="dxa"/>
          </w:tcPr>
          <w:p w14:paraId="7919D752" w14:textId="1A805DC5" w:rsidR="009469EC" w:rsidRPr="00DB5FC4" w:rsidRDefault="009469EC" w:rsidP="009469EC">
            <w:pPr>
              <w:rPr>
                <w:rFonts w:ascii="Gisha" w:hAnsi="Gisha" w:cs="Gisha"/>
                <w:sz w:val="22"/>
                <w:szCs w:val="22"/>
              </w:rPr>
            </w:pPr>
            <w:r w:rsidRPr="00DB5FC4">
              <w:rPr>
                <w:rFonts w:ascii="Gisha" w:hAnsi="Gisha" w:cs="Gisha" w:hint="cs"/>
                <w:sz w:val="22"/>
                <w:szCs w:val="22"/>
              </w:rPr>
              <w:t>I am paying my £</w:t>
            </w:r>
            <w:r w:rsidR="003B51F9" w:rsidRPr="00DB5FC4">
              <w:rPr>
                <w:rFonts w:ascii="Gisha" w:hAnsi="Gisha" w:cs="Gisha" w:hint="cs"/>
                <w:sz w:val="22"/>
                <w:szCs w:val="22"/>
              </w:rPr>
              <w:t>100</w:t>
            </w:r>
            <w:r w:rsidRPr="00DB5FC4">
              <w:rPr>
                <w:rFonts w:ascii="Gisha" w:hAnsi="Gisha" w:cs="Gisha" w:hint="cs"/>
                <w:sz w:val="22"/>
                <w:szCs w:val="22"/>
              </w:rPr>
              <w:t xml:space="preserve"> deposit to the Centre for registration by:</w:t>
            </w:r>
          </w:p>
          <w:p w14:paraId="6F66655D" w14:textId="77777777" w:rsidR="00197AA6" w:rsidRPr="00DB5FC4" w:rsidRDefault="00197AA6" w:rsidP="009469EC">
            <w:pPr>
              <w:rPr>
                <w:rFonts w:ascii="Gisha" w:hAnsi="Gisha" w:cs="Gisha"/>
                <w:sz w:val="22"/>
                <w:szCs w:val="22"/>
              </w:rPr>
            </w:pPr>
          </w:p>
          <w:p w14:paraId="464B954C" w14:textId="77777777" w:rsidR="00A44A8F" w:rsidRPr="00DB5FC4" w:rsidRDefault="009469EC" w:rsidP="00A44A8F">
            <w:pPr>
              <w:numPr>
                <w:ilvl w:val="0"/>
                <w:numId w:val="12"/>
              </w:numPr>
              <w:rPr>
                <w:rFonts w:ascii="Gisha" w:hAnsi="Gisha" w:cs="Gisha"/>
                <w:sz w:val="22"/>
                <w:szCs w:val="22"/>
              </w:rPr>
            </w:pPr>
            <w:r w:rsidRPr="00DB5FC4">
              <w:rPr>
                <w:rFonts w:ascii="Gisha" w:hAnsi="Gisha" w:cs="Gisha" w:hint="cs"/>
                <w:sz w:val="22"/>
                <w:szCs w:val="22"/>
              </w:rPr>
              <w:t>Bank Transfer</w:t>
            </w:r>
            <w:r w:rsidR="00A44A8F" w:rsidRPr="00DB5FC4">
              <w:rPr>
                <w:rFonts w:ascii="Gisha" w:hAnsi="Gisha" w:cs="Gisha" w:hint="cs"/>
                <w:sz w:val="22"/>
                <w:szCs w:val="22"/>
              </w:rPr>
              <w:t xml:space="preserve"> to Acorn Childcare Centre at 30-84-84 19419668</w:t>
            </w:r>
          </w:p>
          <w:p w14:paraId="5CAB6FD5" w14:textId="77777777" w:rsidR="00A44A8F" w:rsidRPr="00DB5FC4" w:rsidRDefault="00A44A8F" w:rsidP="00A44A8F">
            <w:pPr>
              <w:numPr>
                <w:ilvl w:val="0"/>
                <w:numId w:val="12"/>
              </w:numPr>
              <w:rPr>
                <w:rFonts w:ascii="Gisha" w:hAnsi="Gisha" w:cs="Gisha"/>
                <w:sz w:val="22"/>
                <w:szCs w:val="22"/>
              </w:rPr>
            </w:pPr>
            <w:r w:rsidRPr="00DB5FC4">
              <w:rPr>
                <w:rFonts w:ascii="Gisha" w:hAnsi="Gisha" w:cs="Gisha" w:hint="cs"/>
                <w:sz w:val="22"/>
                <w:szCs w:val="22"/>
              </w:rPr>
              <w:t>C</w:t>
            </w:r>
            <w:r w:rsidR="009469EC" w:rsidRPr="00DB5FC4">
              <w:rPr>
                <w:rFonts w:ascii="Gisha" w:hAnsi="Gisha" w:cs="Gisha" w:hint="cs"/>
                <w:sz w:val="22"/>
                <w:szCs w:val="22"/>
              </w:rPr>
              <w:t>heque (payable to The Acorn Childcare Centre Limited</w:t>
            </w:r>
            <w:r w:rsidRPr="00DB5FC4">
              <w:rPr>
                <w:rFonts w:ascii="Gisha" w:hAnsi="Gisha" w:cs="Gisha" w:hint="cs"/>
                <w:sz w:val="22"/>
                <w:szCs w:val="22"/>
              </w:rPr>
              <w:t>)</w:t>
            </w:r>
          </w:p>
          <w:p w14:paraId="37EE1572" w14:textId="77777777" w:rsidR="00197AA6" w:rsidRPr="00DB5FC4" w:rsidRDefault="00A44A8F" w:rsidP="00197AA6">
            <w:pPr>
              <w:numPr>
                <w:ilvl w:val="0"/>
                <w:numId w:val="12"/>
              </w:numPr>
              <w:rPr>
                <w:rFonts w:ascii="Gisha" w:hAnsi="Gisha" w:cs="Gisha"/>
                <w:sz w:val="22"/>
                <w:szCs w:val="22"/>
              </w:rPr>
            </w:pPr>
            <w:r w:rsidRPr="00DB5FC4">
              <w:rPr>
                <w:rFonts w:ascii="Gisha" w:hAnsi="Gisha" w:cs="Gisha" w:hint="cs"/>
                <w:sz w:val="22"/>
                <w:szCs w:val="22"/>
              </w:rPr>
              <w:t>C</w:t>
            </w:r>
            <w:r w:rsidR="009469EC" w:rsidRPr="00DB5FC4">
              <w:rPr>
                <w:rFonts w:ascii="Gisha" w:hAnsi="Gisha" w:cs="Gisha" w:hint="cs"/>
                <w:sz w:val="22"/>
                <w:szCs w:val="22"/>
              </w:rPr>
              <w:t>ash</w:t>
            </w:r>
            <w:r w:rsidRPr="00DB5FC4">
              <w:rPr>
                <w:rFonts w:ascii="Gisha" w:hAnsi="Gisha" w:cs="Gisha" w:hint="cs"/>
                <w:sz w:val="22"/>
                <w:szCs w:val="22"/>
              </w:rPr>
              <w:t xml:space="preserve"> </w:t>
            </w:r>
            <w:r w:rsidRPr="00DB5FC4">
              <w:rPr>
                <w:rFonts w:ascii="Gisha" w:hAnsi="Gisha" w:cs="Gisha" w:hint="cs"/>
                <w:i/>
              </w:rPr>
              <w:t>(p</w:t>
            </w:r>
            <w:r w:rsidR="009469EC" w:rsidRPr="00DB5FC4">
              <w:rPr>
                <w:rFonts w:ascii="Gisha" w:hAnsi="Gisha" w:cs="Gisha" w:hint="cs"/>
                <w:i/>
              </w:rPr>
              <w:t>lease delete as appropriate</w:t>
            </w:r>
            <w:r w:rsidRPr="00DB5FC4">
              <w:rPr>
                <w:rFonts w:ascii="Gisha" w:hAnsi="Gisha" w:cs="Gisha" w:hint="cs"/>
                <w:i/>
              </w:rPr>
              <w:t>)</w:t>
            </w:r>
          </w:p>
          <w:p w14:paraId="43B992CD" w14:textId="77777777" w:rsidR="00D14369" w:rsidRPr="00DB5FC4" w:rsidRDefault="00D14369" w:rsidP="00D14369">
            <w:pPr>
              <w:ind w:left="720"/>
              <w:rPr>
                <w:rFonts w:ascii="Gisha" w:hAnsi="Gisha" w:cs="Gisha"/>
                <w:sz w:val="22"/>
                <w:szCs w:val="22"/>
              </w:rPr>
            </w:pPr>
          </w:p>
        </w:tc>
      </w:tr>
      <w:tr w:rsidR="00197AA6" w:rsidRPr="00DB5FC4" w14:paraId="30B4816C" w14:textId="77777777" w:rsidTr="00B47FB9">
        <w:tc>
          <w:tcPr>
            <w:tcW w:w="9606" w:type="dxa"/>
          </w:tcPr>
          <w:p w14:paraId="0CDFDD32" w14:textId="77777777" w:rsidR="00197AA6" w:rsidRPr="00DB5FC4" w:rsidRDefault="00197AA6" w:rsidP="009469EC">
            <w:pPr>
              <w:rPr>
                <w:rFonts w:ascii="Gisha" w:hAnsi="Gisha" w:cs="Gisha"/>
                <w:sz w:val="22"/>
                <w:szCs w:val="22"/>
              </w:rPr>
            </w:pPr>
            <w:r w:rsidRPr="00DB5FC4">
              <w:rPr>
                <w:rFonts w:ascii="Gisha" w:hAnsi="Gisha" w:cs="Gisha" w:hint="cs"/>
                <w:sz w:val="22"/>
                <w:szCs w:val="22"/>
              </w:rPr>
              <w:t xml:space="preserve">We welcome the use of childcare vouchers or HMRC tax free savings account payments. Please provide details below if you wish to pay in this way: </w:t>
            </w:r>
          </w:p>
          <w:p w14:paraId="03357BC5" w14:textId="77777777" w:rsidR="00197AA6" w:rsidRPr="00DB5FC4" w:rsidRDefault="00197AA6" w:rsidP="009469EC">
            <w:pPr>
              <w:rPr>
                <w:rFonts w:ascii="Gisha" w:hAnsi="Gisha" w:cs="Gisha"/>
                <w:sz w:val="22"/>
                <w:szCs w:val="22"/>
              </w:rPr>
            </w:pPr>
          </w:p>
          <w:p w14:paraId="35D9D550" w14:textId="77777777" w:rsidR="00197AA6" w:rsidRPr="00DB5FC4" w:rsidRDefault="00197AA6" w:rsidP="009469EC">
            <w:pPr>
              <w:rPr>
                <w:rFonts w:ascii="Gisha" w:hAnsi="Gisha" w:cs="Gisha"/>
                <w:sz w:val="22"/>
                <w:szCs w:val="22"/>
              </w:rPr>
            </w:pPr>
          </w:p>
          <w:p w14:paraId="00D92002" w14:textId="77777777" w:rsidR="00197AA6" w:rsidRPr="00DB5FC4" w:rsidRDefault="00197AA6" w:rsidP="009469EC">
            <w:pPr>
              <w:rPr>
                <w:rFonts w:ascii="Gisha" w:hAnsi="Gisha" w:cs="Gisha"/>
                <w:sz w:val="22"/>
                <w:szCs w:val="22"/>
              </w:rPr>
            </w:pPr>
          </w:p>
          <w:p w14:paraId="24AD8ADA" w14:textId="77777777" w:rsidR="00197AA6" w:rsidRPr="00DB5FC4" w:rsidRDefault="00197AA6" w:rsidP="009469EC">
            <w:pPr>
              <w:rPr>
                <w:rFonts w:ascii="Gisha" w:hAnsi="Gisha" w:cs="Gisha"/>
                <w:sz w:val="22"/>
                <w:szCs w:val="22"/>
              </w:rPr>
            </w:pPr>
          </w:p>
        </w:tc>
      </w:tr>
    </w:tbl>
    <w:p w14:paraId="17D5E25E" w14:textId="77777777" w:rsidR="003D58B3" w:rsidRPr="00DB5FC4" w:rsidRDefault="003D58B3" w:rsidP="001D38B5">
      <w:pPr>
        <w:rPr>
          <w:rFonts w:ascii="Gisha" w:hAnsi="Gisha" w:cs="Gisha"/>
          <w:b/>
          <w:sz w:val="22"/>
          <w:szCs w:val="22"/>
        </w:rPr>
      </w:pPr>
    </w:p>
    <w:p w14:paraId="0359EEFB" w14:textId="77777777" w:rsidR="00AD18D1" w:rsidRDefault="00AD18D1" w:rsidP="00AD18D1">
      <w:pPr>
        <w:jc w:val="both"/>
        <w:rPr>
          <w:rFonts w:ascii="Gisha" w:hAnsi="Gisha" w:cs="Gisha"/>
          <w:sz w:val="22"/>
          <w:szCs w:val="22"/>
        </w:rPr>
      </w:pPr>
    </w:p>
    <w:p w14:paraId="5039882E" w14:textId="77777777" w:rsidR="00DB5FC4" w:rsidRDefault="00DB5FC4" w:rsidP="00AD18D1">
      <w:pPr>
        <w:jc w:val="both"/>
        <w:rPr>
          <w:rFonts w:ascii="Gisha" w:hAnsi="Gisha" w:cs="Gisha"/>
          <w:sz w:val="22"/>
          <w:szCs w:val="22"/>
        </w:rPr>
      </w:pPr>
    </w:p>
    <w:p w14:paraId="4C3E561B" w14:textId="77777777" w:rsidR="00DB5FC4" w:rsidRDefault="00DB5FC4" w:rsidP="00AD18D1">
      <w:pPr>
        <w:jc w:val="both"/>
        <w:rPr>
          <w:rFonts w:ascii="Gisha" w:hAnsi="Gisha" w:cs="Gisha"/>
          <w:sz w:val="22"/>
          <w:szCs w:val="22"/>
        </w:rPr>
      </w:pPr>
    </w:p>
    <w:p w14:paraId="7C71C319" w14:textId="77777777" w:rsidR="00DB5FC4" w:rsidRDefault="00DB5FC4" w:rsidP="00AD18D1">
      <w:pPr>
        <w:jc w:val="both"/>
        <w:rPr>
          <w:rFonts w:ascii="Gisha" w:hAnsi="Gisha" w:cs="Gisha"/>
          <w:sz w:val="22"/>
          <w:szCs w:val="22"/>
        </w:rPr>
      </w:pPr>
    </w:p>
    <w:p w14:paraId="482CE663" w14:textId="77777777" w:rsidR="00B203AE" w:rsidRPr="00AD18D1" w:rsidRDefault="00B203AE" w:rsidP="00AD18D1">
      <w:pPr>
        <w:jc w:val="both"/>
        <w:rPr>
          <w:rFonts w:ascii="Calibri" w:hAnsi="Calibri" w:cs="Calibri"/>
          <w:sz w:val="24"/>
          <w:szCs w:val="24"/>
        </w:rPr>
      </w:pPr>
    </w:p>
    <w:sectPr w:rsidR="00B203AE" w:rsidRPr="00AD18D1" w:rsidSect="0042740B">
      <w:headerReference w:type="default" r:id="rId11"/>
      <w:footerReference w:type="even" r:id="rId12"/>
      <w:footerReference w:type="default" r:id="rId13"/>
      <w:headerReference w:type="first" r:id="rId14"/>
      <w:footerReference w:type="first" r:id="rId15"/>
      <w:pgSz w:w="11906" w:h="16838" w:code="9"/>
      <w:pgMar w:top="851" w:right="1134" w:bottom="851" w:left="1418" w:header="283"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3CAFC" w14:textId="77777777" w:rsidR="00AE5BA6" w:rsidRDefault="00AE5BA6">
      <w:r>
        <w:separator/>
      </w:r>
    </w:p>
  </w:endnote>
  <w:endnote w:type="continuationSeparator" w:id="0">
    <w:p w14:paraId="363F243E" w14:textId="77777777" w:rsidR="00AE5BA6" w:rsidRDefault="00AE5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sha">
    <w:charset w:val="B1"/>
    <w:family w:val="swiss"/>
    <w:pitch w:val="variable"/>
    <w:sig w:usb0="80000807" w:usb1="40000042" w:usb2="00000000" w:usb3="00000000" w:csb0="0000002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CE55D" w14:textId="77777777" w:rsidR="001548D7" w:rsidRDefault="001548D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B7E63F" w14:textId="77777777" w:rsidR="001548D7" w:rsidRDefault="001548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FF23C" w14:textId="3C1CA287" w:rsidR="001548D7" w:rsidRPr="00666F4B" w:rsidRDefault="001548D7" w:rsidP="00666F4B">
    <w:pPr>
      <w:pStyle w:val="Footer"/>
      <w:jc w:val="center"/>
      <w:rPr>
        <w:rFonts w:ascii="Calibri" w:hAnsi="Calibri" w:cs="Calibri"/>
      </w:rPr>
    </w:pPr>
    <w:r>
      <w:rPr>
        <w:rFonts w:ascii="Calibri" w:hAnsi="Calibri" w:cs="Calibri"/>
      </w:rPr>
      <w:t xml:space="preserve">Admission Form – </w:t>
    </w:r>
    <w:r w:rsidR="007776C9">
      <w:rPr>
        <w:rFonts w:ascii="Calibri" w:hAnsi="Calibri" w:cs="Calibri"/>
      </w:rPr>
      <w:t>April 202</w:t>
    </w:r>
    <w:r w:rsidR="00C8612A">
      <w:rPr>
        <w:rFonts w:ascii="Calibri" w:hAnsi="Calibri" w:cs="Calibri"/>
      </w:rPr>
      <w:t>3</w:t>
    </w:r>
    <w:r>
      <w:rPr>
        <w:rFonts w:ascii="Calibri" w:hAnsi="Calibri" w:cs="Calibri"/>
      </w:rPr>
      <w:t xml:space="preserve"> </w:t>
    </w:r>
    <w:r w:rsidRPr="00666F4B">
      <w:rPr>
        <w:rFonts w:ascii="Calibri" w:hAnsi="Calibri" w:cs="Calibri"/>
      </w:rPr>
      <w:t xml:space="preserve">- Page </w:t>
    </w:r>
    <w:r w:rsidRPr="00666F4B">
      <w:rPr>
        <w:rFonts w:ascii="Calibri" w:hAnsi="Calibri" w:cs="Calibri"/>
        <w:bCs/>
      </w:rPr>
      <w:fldChar w:fldCharType="begin"/>
    </w:r>
    <w:r w:rsidRPr="00666F4B">
      <w:rPr>
        <w:rFonts w:ascii="Calibri" w:hAnsi="Calibri" w:cs="Calibri"/>
        <w:bCs/>
      </w:rPr>
      <w:instrText xml:space="preserve"> PAGE </w:instrText>
    </w:r>
    <w:r w:rsidRPr="00666F4B">
      <w:rPr>
        <w:rFonts w:ascii="Calibri" w:hAnsi="Calibri" w:cs="Calibri"/>
        <w:bCs/>
      </w:rPr>
      <w:fldChar w:fldCharType="separate"/>
    </w:r>
    <w:r w:rsidR="006538BD">
      <w:rPr>
        <w:rFonts w:ascii="Calibri" w:hAnsi="Calibri" w:cs="Calibri"/>
        <w:bCs/>
        <w:noProof/>
      </w:rPr>
      <w:t>1</w:t>
    </w:r>
    <w:r w:rsidRPr="00666F4B">
      <w:rPr>
        <w:rFonts w:ascii="Calibri" w:hAnsi="Calibri" w:cs="Calibri"/>
        <w:bCs/>
      </w:rPr>
      <w:fldChar w:fldCharType="end"/>
    </w:r>
    <w:r w:rsidRPr="00666F4B">
      <w:rPr>
        <w:rFonts w:ascii="Calibri" w:hAnsi="Calibri" w:cs="Calibri"/>
      </w:rPr>
      <w:t xml:space="preserve"> of </w:t>
    </w:r>
    <w:r w:rsidRPr="00666F4B">
      <w:rPr>
        <w:rFonts w:ascii="Calibri" w:hAnsi="Calibri" w:cs="Calibri"/>
        <w:bCs/>
      </w:rPr>
      <w:fldChar w:fldCharType="begin"/>
    </w:r>
    <w:r w:rsidRPr="00666F4B">
      <w:rPr>
        <w:rFonts w:ascii="Calibri" w:hAnsi="Calibri" w:cs="Calibri"/>
        <w:bCs/>
      </w:rPr>
      <w:instrText xml:space="preserve"> NUMPAGES  </w:instrText>
    </w:r>
    <w:r w:rsidRPr="00666F4B">
      <w:rPr>
        <w:rFonts w:ascii="Calibri" w:hAnsi="Calibri" w:cs="Calibri"/>
        <w:bCs/>
      </w:rPr>
      <w:fldChar w:fldCharType="separate"/>
    </w:r>
    <w:r w:rsidR="006538BD">
      <w:rPr>
        <w:rFonts w:ascii="Calibri" w:hAnsi="Calibri" w:cs="Calibri"/>
        <w:bCs/>
        <w:noProof/>
      </w:rPr>
      <w:t>18</w:t>
    </w:r>
    <w:r w:rsidRPr="00666F4B">
      <w:rPr>
        <w:rFonts w:ascii="Calibri" w:hAnsi="Calibri" w:cs="Calibri"/>
        <w:bCs/>
      </w:rPr>
      <w:fldChar w:fldCharType="end"/>
    </w:r>
  </w:p>
  <w:p w14:paraId="145CE993" w14:textId="77777777" w:rsidR="001548D7" w:rsidRPr="00666F4B" w:rsidRDefault="001548D7">
    <w:pPr>
      <w:pStyle w:val="Footer"/>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9737D" w14:textId="4E077981" w:rsidR="001548D7" w:rsidRPr="003B0E51" w:rsidRDefault="001548D7" w:rsidP="003B0E51">
    <w:pPr>
      <w:pStyle w:val="Footer"/>
      <w:jc w:val="center"/>
      <w:rPr>
        <w:rFonts w:ascii="Calibri" w:hAnsi="Calibri" w:cs="Calibri"/>
      </w:rPr>
    </w:pPr>
    <w:r w:rsidRPr="003B0E51">
      <w:rPr>
        <w:rFonts w:ascii="Calibri" w:hAnsi="Calibri" w:cs="Calibri"/>
      </w:rPr>
      <w:t xml:space="preserve">June 2019 – Acorn Admission Form - Page </w:t>
    </w:r>
    <w:r w:rsidRPr="003B0E51">
      <w:rPr>
        <w:rFonts w:ascii="Calibri" w:hAnsi="Calibri" w:cs="Calibri"/>
        <w:bCs/>
      </w:rPr>
      <w:fldChar w:fldCharType="begin"/>
    </w:r>
    <w:r w:rsidRPr="003B0E51">
      <w:rPr>
        <w:rFonts w:ascii="Calibri" w:hAnsi="Calibri" w:cs="Calibri"/>
        <w:bCs/>
      </w:rPr>
      <w:instrText xml:space="preserve"> PAGE </w:instrText>
    </w:r>
    <w:r w:rsidRPr="003B0E51">
      <w:rPr>
        <w:rFonts w:ascii="Calibri" w:hAnsi="Calibri" w:cs="Calibri"/>
        <w:bCs/>
      </w:rPr>
      <w:fldChar w:fldCharType="separate"/>
    </w:r>
    <w:r>
      <w:rPr>
        <w:rFonts w:ascii="Calibri" w:hAnsi="Calibri" w:cs="Calibri"/>
        <w:bCs/>
        <w:noProof/>
      </w:rPr>
      <w:t>1</w:t>
    </w:r>
    <w:r w:rsidRPr="003B0E51">
      <w:rPr>
        <w:rFonts w:ascii="Calibri" w:hAnsi="Calibri" w:cs="Calibri"/>
        <w:bCs/>
      </w:rPr>
      <w:fldChar w:fldCharType="end"/>
    </w:r>
    <w:r w:rsidRPr="003B0E51">
      <w:rPr>
        <w:rFonts w:ascii="Calibri" w:hAnsi="Calibri" w:cs="Calibri"/>
      </w:rPr>
      <w:t xml:space="preserve"> of </w:t>
    </w:r>
    <w:r w:rsidRPr="003B0E51">
      <w:rPr>
        <w:rFonts w:ascii="Calibri" w:hAnsi="Calibri" w:cs="Calibri"/>
        <w:bCs/>
      </w:rPr>
      <w:fldChar w:fldCharType="begin"/>
    </w:r>
    <w:r w:rsidRPr="003B0E51">
      <w:rPr>
        <w:rFonts w:ascii="Calibri" w:hAnsi="Calibri" w:cs="Calibri"/>
        <w:bCs/>
      </w:rPr>
      <w:instrText xml:space="preserve"> NUMPAGES  </w:instrText>
    </w:r>
    <w:r w:rsidRPr="003B0E51">
      <w:rPr>
        <w:rFonts w:ascii="Calibri" w:hAnsi="Calibri" w:cs="Calibri"/>
        <w:bCs/>
      </w:rPr>
      <w:fldChar w:fldCharType="separate"/>
    </w:r>
    <w:r w:rsidR="006538BD">
      <w:rPr>
        <w:rFonts w:ascii="Calibri" w:hAnsi="Calibri" w:cs="Calibri"/>
        <w:bCs/>
        <w:noProof/>
      </w:rPr>
      <w:t>18</w:t>
    </w:r>
    <w:r w:rsidRPr="003B0E51">
      <w:rPr>
        <w:rFonts w:ascii="Calibri" w:hAnsi="Calibri" w:cs="Calibri"/>
        <w:bCs/>
      </w:rPr>
      <w:fldChar w:fldCharType="end"/>
    </w:r>
  </w:p>
  <w:p w14:paraId="597064CA" w14:textId="77777777" w:rsidR="001548D7" w:rsidRPr="003B0E51" w:rsidRDefault="001548D7" w:rsidP="00293516">
    <w:pPr>
      <w:pStyle w:val="Footer"/>
      <w:jc w:val="center"/>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DCBC1" w14:textId="77777777" w:rsidR="00AE5BA6" w:rsidRDefault="00AE5BA6">
      <w:r>
        <w:separator/>
      </w:r>
    </w:p>
  </w:footnote>
  <w:footnote w:type="continuationSeparator" w:id="0">
    <w:p w14:paraId="4DE1DAE9" w14:textId="77777777" w:rsidR="00AE5BA6" w:rsidRDefault="00AE5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7680C" w14:textId="77777777" w:rsidR="001548D7" w:rsidRDefault="001548D7" w:rsidP="001F04FF">
    <w:pPr>
      <w:pStyle w:val="Header"/>
      <w:jc w:val="center"/>
    </w:pPr>
    <w:r w:rsidRPr="001156EF">
      <w:rPr>
        <w:noProof/>
      </w:rPr>
      <w:drawing>
        <wp:inline distT="0" distB="0" distL="0" distR="0" wp14:anchorId="5E2CBFF7" wp14:editId="75CD4703">
          <wp:extent cx="1066800" cy="704850"/>
          <wp:effectExtent l="0" t="0" r="0" b="0"/>
          <wp:docPr id="1" name="Picture 1"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56495" w14:textId="77777777" w:rsidR="001548D7" w:rsidRPr="00B37F71" w:rsidRDefault="001548D7" w:rsidP="00ED37D1">
    <w:pPr>
      <w:pStyle w:val="Header"/>
      <w:jc w:val="center"/>
      <w:rPr>
        <w:rFonts w:ascii="Arial" w:hAnsi="Arial" w:cs="Arial"/>
        <w:b/>
        <w:color w:val="003300"/>
        <w:sz w:val="16"/>
        <w:szCs w:val="16"/>
      </w:rPr>
    </w:pPr>
    <w:r>
      <w:rPr>
        <w:noProof/>
      </w:rPr>
      <mc:AlternateContent>
        <mc:Choice Requires="wps">
          <w:drawing>
            <wp:anchor distT="0" distB="0" distL="114300" distR="114300" simplePos="0" relativeHeight="251657216" behindDoc="0" locked="0" layoutInCell="1" allowOverlap="1" wp14:anchorId="5F2A2796" wp14:editId="6F3D9C1A">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7E9F80" id="Line 2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Pr="001156EF">
      <w:rPr>
        <w:noProof/>
      </w:rPr>
      <w:drawing>
        <wp:inline distT="0" distB="0" distL="0" distR="0" wp14:anchorId="299A7FE4" wp14:editId="27291DC7">
          <wp:extent cx="1066800" cy="704850"/>
          <wp:effectExtent l="0" t="0" r="0" b="0"/>
          <wp:docPr id="2" name="Picture 2"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p w14:paraId="4E8057DC" w14:textId="77777777" w:rsidR="001548D7" w:rsidRPr="00B37F71" w:rsidRDefault="001548D7" w:rsidP="00C26761">
    <w:pPr>
      <w:pStyle w:val="Header"/>
      <w:rPr>
        <w:rFonts w:ascii="Arial" w:hAnsi="Arial" w:cs="Arial"/>
        <w:color w:val="003300"/>
        <w:sz w:val="24"/>
        <w:szCs w:val="24"/>
      </w:rPr>
    </w:pPr>
  </w:p>
  <w:p w14:paraId="2CB76173" w14:textId="77777777" w:rsidR="001548D7" w:rsidRPr="00592049" w:rsidRDefault="001548D7">
    <w:pPr>
      <w:pStyle w:val="Header"/>
      <w:rPr>
        <w:rFonts w:ascii="Century Gothic" w:hAnsi="Century Gothic"/>
        <w:color w:val="0000FF"/>
        <w:u w:val="single"/>
      </w:rPr>
    </w:pPr>
    <w:r w:rsidRPr="00592049">
      <w:rPr>
        <w:rFonts w:ascii="Century Gothic" w:hAnsi="Century Gothic"/>
        <w:noProof/>
        <w:color w:val="0000FF"/>
        <w:u w:val="single"/>
      </w:rPr>
      <mc:AlternateContent>
        <mc:Choice Requires="wps">
          <w:drawing>
            <wp:anchor distT="0" distB="0" distL="114300" distR="114300" simplePos="0" relativeHeight="251658240" behindDoc="0" locked="0" layoutInCell="1" allowOverlap="1" wp14:anchorId="6F682DDD" wp14:editId="0AB45792">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61B4A9" id="Line 27"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44C"/>
    <w:multiLevelType w:val="hybridMultilevel"/>
    <w:tmpl w:val="5C1A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2353F"/>
    <w:multiLevelType w:val="hybridMultilevel"/>
    <w:tmpl w:val="CB1C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6309B"/>
    <w:multiLevelType w:val="hybridMultilevel"/>
    <w:tmpl w:val="C516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571351"/>
    <w:multiLevelType w:val="hybridMultilevel"/>
    <w:tmpl w:val="9960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21EBC"/>
    <w:multiLevelType w:val="hybridMultilevel"/>
    <w:tmpl w:val="BB5E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D1548"/>
    <w:multiLevelType w:val="hybridMultilevel"/>
    <w:tmpl w:val="5A06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D0CC1"/>
    <w:multiLevelType w:val="hybridMultilevel"/>
    <w:tmpl w:val="FD06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325CC9"/>
    <w:multiLevelType w:val="hybridMultilevel"/>
    <w:tmpl w:val="C716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D519A"/>
    <w:multiLevelType w:val="hybridMultilevel"/>
    <w:tmpl w:val="928CA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57CBB"/>
    <w:multiLevelType w:val="hybridMultilevel"/>
    <w:tmpl w:val="EC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60FCD"/>
    <w:multiLevelType w:val="hybridMultilevel"/>
    <w:tmpl w:val="DD90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273176"/>
    <w:multiLevelType w:val="hybridMultilevel"/>
    <w:tmpl w:val="89389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4C1B99"/>
    <w:multiLevelType w:val="hybridMultilevel"/>
    <w:tmpl w:val="FFB4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AE30C41"/>
    <w:multiLevelType w:val="hybridMultilevel"/>
    <w:tmpl w:val="B3C4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2F52D0"/>
    <w:multiLevelType w:val="hybridMultilevel"/>
    <w:tmpl w:val="5D669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BC0913"/>
    <w:multiLevelType w:val="hybridMultilevel"/>
    <w:tmpl w:val="A824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8D7FB8"/>
    <w:multiLevelType w:val="hybridMultilevel"/>
    <w:tmpl w:val="F46C5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661F5"/>
    <w:multiLevelType w:val="hybridMultilevel"/>
    <w:tmpl w:val="5EE8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46951554">
    <w:abstractNumId w:val="29"/>
  </w:num>
  <w:num w:numId="2" w16cid:durableId="18907208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0933868">
    <w:abstractNumId w:val="21"/>
  </w:num>
  <w:num w:numId="4" w16cid:durableId="888801102">
    <w:abstractNumId w:val="3"/>
  </w:num>
  <w:num w:numId="5" w16cid:durableId="1215001015">
    <w:abstractNumId w:val="20"/>
  </w:num>
  <w:num w:numId="6" w16cid:durableId="784230658">
    <w:abstractNumId w:val="26"/>
  </w:num>
  <w:num w:numId="7" w16cid:durableId="232204307">
    <w:abstractNumId w:val="4"/>
  </w:num>
  <w:num w:numId="8" w16cid:durableId="259336009">
    <w:abstractNumId w:val="17"/>
  </w:num>
  <w:num w:numId="9" w16cid:durableId="755829491">
    <w:abstractNumId w:val="6"/>
  </w:num>
  <w:num w:numId="10" w16cid:durableId="308830710">
    <w:abstractNumId w:val="7"/>
  </w:num>
  <w:num w:numId="11" w16cid:durableId="157041817">
    <w:abstractNumId w:val="27"/>
  </w:num>
  <w:num w:numId="12" w16cid:durableId="117529979">
    <w:abstractNumId w:val="5"/>
  </w:num>
  <w:num w:numId="13" w16cid:durableId="753862615">
    <w:abstractNumId w:val="0"/>
  </w:num>
  <w:num w:numId="14" w16cid:durableId="1873181466">
    <w:abstractNumId w:val="22"/>
  </w:num>
  <w:num w:numId="15" w16cid:durableId="203950604">
    <w:abstractNumId w:val="1"/>
  </w:num>
  <w:num w:numId="16" w16cid:durableId="2015062412">
    <w:abstractNumId w:val="19"/>
  </w:num>
  <w:num w:numId="17" w16cid:durableId="1427732961">
    <w:abstractNumId w:val="15"/>
  </w:num>
  <w:num w:numId="18" w16cid:durableId="1046635752">
    <w:abstractNumId w:val="16"/>
  </w:num>
  <w:num w:numId="19" w16cid:durableId="1283850374">
    <w:abstractNumId w:val="28"/>
  </w:num>
  <w:num w:numId="20" w16cid:durableId="860120525">
    <w:abstractNumId w:val="8"/>
  </w:num>
  <w:num w:numId="21" w16cid:durableId="1551382563">
    <w:abstractNumId w:val="24"/>
  </w:num>
  <w:num w:numId="22" w16cid:durableId="2017730313">
    <w:abstractNumId w:val="13"/>
  </w:num>
  <w:num w:numId="23" w16cid:durableId="1935555452">
    <w:abstractNumId w:val="10"/>
  </w:num>
  <w:num w:numId="24" w16cid:durableId="799030462">
    <w:abstractNumId w:val="2"/>
  </w:num>
  <w:num w:numId="25" w16cid:durableId="1645431137">
    <w:abstractNumId w:val="14"/>
  </w:num>
  <w:num w:numId="26" w16cid:durableId="2080981235">
    <w:abstractNumId w:val="25"/>
  </w:num>
  <w:num w:numId="27" w16cid:durableId="617642309">
    <w:abstractNumId w:val="9"/>
  </w:num>
  <w:num w:numId="28" w16cid:durableId="1038044013">
    <w:abstractNumId w:val="18"/>
  </w:num>
  <w:num w:numId="29" w16cid:durableId="1321688598">
    <w:abstractNumId w:val="11"/>
  </w:num>
  <w:num w:numId="30" w16cid:durableId="100153829">
    <w:abstractNumId w:val="12"/>
  </w:num>
  <w:num w:numId="31" w16cid:durableId="5172394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784"/>
    <w:rsid w:val="0000755B"/>
    <w:rsid w:val="000103A5"/>
    <w:rsid w:val="000177E3"/>
    <w:rsid w:val="000225D3"/>
    <w:rsid w:val="000233A8"/>
    <w:rsid w:val="00023558"/>
    <w:rsid w:val="000320A0"/>
    <w:rsid w:val="00036549"/>
    <w:rsid w:val="00037433"/>
    <w:rsid w:val="000430B2"/>
    <w:rsid w:val="000477A8"/>
    <w:rsid w:val="0006057C"/>
    <w:rsid w:val="000618A5"/>
    <w:rsid w:val="00061C16"/>
    <w:rsid w:val="000710B2"/>
    <w:rsid w:val="000739AD"/>
    <w:rsid w:val="000756EF"/>
    <w:rsid w:val="00075EA7"/>
    <w:rsid w:val="00081FCE"/>
    <w:rsid w:val="00083816"/>
    <w:rsid w:val="00095A45"/>
    <w:rsid w:val="000A7BC6"/>
    <w:rsid w:val="000B0035"/>
    <w:rsid w:val="000B02C5"/>
    <w:rsid w:val="000C2025"/>
    <w:rsid w:val="000C2B73"/>
    <w:rsid w:val="000C519E"/>
    <w:rsid w:val="000E445E"/>
    <w:rsid w:val="000E6048"/>
    <w:rsid w:val="000F5770"/>
    <w:rsid w:val="000F6AF8"/>
    <w:rsid w:val="00102765"/>
    <w:rsid w:val="001036CD"/>
    <w:rsid w:val="00103F22"/>
    <w:rsid w:val="00107711"/>
    <w:rsid w:val="0011480E"/>
    <w:rsid w:val="00115207"/>
    <w:rsid w:val="0011668B"/>
    <w:rsid w:val="00121063"/>
    <w:rsid w:val="001225CE"/>
    <w:rsid w:val="00126116"/>
    <w:rsid w:val="001310CC"/>
    <w:rsid w:val="00137BF0"/>
    <w:rsid w:val="00144102"/>
    <w:rsid w:val="0014518D"/>
    <w:rsid w:val="00147629"/>
    <w:rsid w:val="001509E9"/>
    <w:rsid w:val="00151D22"/>
    <w:rsid w:val="001548D7"/>
    <w:rsid w:val="00161425"/>
    <w:rsid w:val="00161832"/>
    <w:rsid w:val="00162556"/>
    <w:rsid w:val="00167935"/>
    <w:rsid w:val="00171B2C"/>
    <w:rsid w:val="00173888"/>
    <w:rsid w:val="0018071D"/>
    <w:rsid w:val="001969E5"/>
    <w:rsid w:val="00197AA6"/>
    <w:rsid w:val="001A1112"/>
    <w:rsid w:val="001A76DA"/>
    <w:rsid w:val="001B1265"/>
    <w:rsid w:val="001B7941"/>
    <w:rsid w:val="001C0085"/>
    <w:rsid w:val="001C1DC7"/>
    <w:rsid w:val="001C547C"/>
    <w:rsid w:val="001C741E"/>
    <w:rsid w:val="001D38B5"/>
    <w:rsid w:val="001D6BE5"/>
    <w:rsid w:val="001E01C6"/>
    <w:rsid w:val="001E3E24"/>
    <w:rsid w:val="001E62A9"/>
    <w:rsid w:val="001E6C51"/>
    <w:rsid w:val="001E779D"/>
    <w:rsid w:val="001F04FF"/>
    <w:rsid w:val="001F5B5F"/>
    <w:rsid w:val="00205B70"/>
    <w:rsid w:val="00210C5C"/>
    <w:rsid w:val="00217095"/>
    <w:rsid w:val="00224F2A"/>
    <w:rsid w:val="00230E58"/>
    <w:rsid w:val="00232227"/>
    <w:rsid w:val="00236390"/>
    <w:rsid w:val="00245CF8"/>
    <w:rsid w:val="00245EE7"/>
    <w:rsid w:val="002462E5"/>
    <w:rsid w:val="00250753"/>
    <w:rsid w:val="00252E9E"/>
    <w:rsid w:val="0025502C"/>
    <w:rsid w:val="00264F35"/>
    <w:rsid w:val="00273458"/>
    <w:rsid w:val="00273DC2"/>
    <w:rsid w:val="00274049"/>
    <w:rsid w:val="002843A5"/>
    <w:rsid w:val="00286220"/>
    <w:rsid w:val="00290D06"/>
    <w:rsid w:val="0029126B"/>
    <w:rsid w:val="0029287F"/>
    <w:rsid w:val="00293516"/>
    <w:rsid w:val="0029489B"/>
    <w:rsid w:val="00297CED"/>
    <w:rsid w:val="002A17E7"/>
    <w:rsid w:val="002C5D51"/>
    <w:rsid w:val="002C7F12"/>
    <w:rsid w:val="002D42E0"/>
    <w:rsid w:val="002D6CB7"/>
    <w:rsid w:val="002D7FAC"/>
    <w:rsid w:val="002E19FE"/>
    <w:rsid w:val="002E3B8D"/>
    <w:rsid w:val="002E7199"/>
    <w:rsid w:val="002F1864"/>
    <w:rsid w:val="002F333F"/>
    <w:rsid w:val="002F7020"/>
    <w:rsid w:val="00304D56"/>
    <w:rsid w:val="00307F74"/>
    <w:rsid w:val="003175C4"/>
    <w:rsid w:val="003204A2"/>
    <w:rsid w:val="00323795"/>
    <w:rsid w:val="00334DBD"/>
    <w:rsid w:val="00344DFD"/>
    <w:rsid w:val="00345A80"/>
    <w:rsid w:val="00350A5B"/>
    <w:rsid w:val="00351BD0"/>
    <w:rsid w:val="00352B36"/>
    <w:rsid w:val="00352DDF"/>
    <w:rsid w:val="00354254"/>
    <w:rsid w:val="003616FF"/>
    <w:rsid w:val="00365411"/>
    <w:rsid w:val="00365EEB"/>
    <w:rsid w:val="00371AB2"/>
    <w:rsid w:val="0038144C"/>
    <w:rsid w:val="00384268"/>
    <w:rsid w:val="0038742F"/>
    <w:rsid w:val="00391E17"/>
    <w:rsid w:val="00395BE3"/>
    <w:rsid w:val="003A1678"/>
    <w:rsid w:val="003A169B"/>
    <w:rsid w:val="003B0E51"/>
    <w:rsid w:val="003B51F9"/>
    <w:rsid w:val="003B5FB2"/>
    <w:rsid w:val="003B7098"/>
    <w:rsid w:val="003D58B3"/>
    <w:rsid w:val="003D6795"/>
    <w:rsid w:val="003E03F1"/>
    <w:rsid w:val="003E0CA4"/>
    <w:rsid w:val="003E3145"/>
    <w:rsid w:val="003F54DE"/>
    <w:rsid w:val="0040112C"/>
    <w:rsid w:val="00402D40"/>
    <w:rsid w:val="0041462D"/>
    <w:rsid w:val="00420E36"/>
    <w:rsid w:val="00426A00"/>
    <w:rsid w:val="0042740B"/>
    <w:rsid w:val="004337E8"/>
    <w:rsid w:val="004405FF"/>
    <w:rsid w:val="004456C4"/>
    <w:rsid w:val="004456CB"/>
    <w:rsid w:val="00452C3C"/>
    <w:rsid w:val="00466100"/>
    <w:rsid w:val="004671CF"/>
    <w:rsid w:val="004706E4"/>
    <w:rsid w:val="0047278F"/>
    <w:rsid w:val="0047501D"/>
    <w:rsid w:val="00480F93"/>
    <w:rsid w:val="0048400A"/>
    <w:rsid w:val="004840DC"/>
    <w:rsid w:val="00486A08"/>
    <w:rsid w:val="00495984"/>
    <w:rsid w:val="004A36DB"/>
    <w:rsid w:val="004A382D"/>
    <w:rsid w:val="004A7B6D"/>
    <w:rsid w:val="004B4927"/>
    <w:rsid w:val="004C0A34"/>
    <w:rsid w:val="004C47A7"/>
    <w:rsid w:val="004D20A7"/>
    <w:rsid w:val="004D2ED1"/>
    <w:rsid w:val="004D446F"/>
    <w:rsid w:val="004D688D"/>
    <w:rsid w:val="004D6E9F"/>
    <w:rsid w:val="004E3C8D"/>
    <w:rsid w:val="004E471C"/>
    <w:rsid w:val="004E4CC9"/>
    <w:rsid w:val="004E5EE3"/>
    <w:rsid w:val="004F52E9"/>
    <w:rsid w:val="00504B32"/>
    <w:rsid w:val="005065E1"/>
    <w:rsid w:val="00506C6B"/>
    <w:rsid w:val="0051298C"/>
    <w:rsid w:val="00517237"/>
    <w:rsid w:val="00520450"/>
    <w:rsid w:val="00524B49"/>
    <w:rsid w:val="00524CF2"/>
    <w:rsid w:val="00531F8C"/>
    <w:rsid w:val="00533EA9"/>
    <w:rsid w:val="00545B4C"/>
    <w:rsid w:val="005518D5"/>
    <w:rsid w:val="00555805"/>
    <w:rsid w:val="00557384"/>
    <w:rsid w:val="0056035D"/>
    <w:rsid w:val="00564AA9"/>
    <w:rsid w:val="00565137"/>
    <w:rsid w:val="005769AF"/>
    <w:rsid w:val="00580398"/>
    <w:rsid w:val="00580C3D"/>
    <w:rsid w:val="00582005"/>
    <w:rsid w:val="00587E71"/>
    <w:rsid w:val="00592049"/>
    <w:rsid w:val="005A042B"/>
    <w:rsid w:val="005A312A"/>
    <w:rsid w:val="005A3B9A"/>
    <w:rsid w:val="005B18E0"/>
    <w:rsid w:val="005B7060"/>
    <w:rsid w:val="005D3C57"/>
    <w:rsid w:val="005D69E1"/>
    <w:rsid w:val="005E4E66"/>
    <w:rsid w:val="005E6E8A"/>
    <w:rsid w:val="00602454"/>
    <w:rsid w:val="00602C00"/>
    <w:rsid w:val="00603F0B"/>
    <w:rsid w:val="00604CF4"/>
    <w:rsid w:val="00605104"/>
    <w:rsid w:val="00611105"/>
    <w:rsid w:val="00613423"/>
    <w:rsid w:val="0061574E"/>
    <w:rsid w:val="00620910"/>
    <w:rsid w:val="00627C4E"/>
    <w:rsid w:val="00635392"/>
    <w:rsid w:val="006412E9"/>
    <w:rsid w:val="00647E6E"/>
    <w:rsid w:val="00652840"/>
    <w:rsid w:val="006538BD"/>
    <w:rsid w:val="0065672E"/>
    <w:rsid w:val="00656E53"/>
    <w:rsid w:val="00660416"/>
    <w:rsid w:val="006635DC"/>
    <w:rsid w:val="006643A3"/>
    <w:rsid w:val="006659B1"/>
    <w:rsid w:val="00666F4B"/>
    <w:rsid w:val="00667C40"/>
    <w:rsid w:val="00671486"/>
    <w:rsid w:val="006718AC"/>
    <w:rsid w:val="0067477D"/>
    <w:rsid w:val="00675619"/>
    <w:rsid w:val="006813C8"/>
    <w:rsid w:val="006820A4"/>
    <w:rsid w:val="006B19E6"/>
    <w:rsid w:val="006B3C3E"/>
    <w:rsid w:val="006C0DFB"/>
    <w:rsid w:val="006C0FFD"/>
    <w:rsid w:val="006C70A4"/>
    <w:rsid w:val="006D0B48"/>
    <w:rsid w:val="006D386E"/>
    <w:rsid w:val="006D4115"/>
    <w:rsid w:val="006D4DED"/>
    <w:rsid w:val="006D6851"/>
    <w:rsid w:val="006D76B9"/>
    <w:rsid w:val="006E0049"/>
    <w:rsid w:val="006F19AD"/>
    <w:rsid w:val="0071253F"/>
    <w:rsid w:val="0072202A"/>
    <w:rsid w:val="00723F17"/>
    <w:rsid w:val="00730CDE"/>
    <w:rsid w:val="00736C34"/>
    <w:rsid w:val="00737877"/>
    <w:rsid w:val="007442E9"/>
    <w:rsid w:val="0074578B"/>
    <w:rsid w:val="007504CD"/>
    <w:rsid w:val="007575A1"/>
    <w:rsid w:val="00761A8B"/>
    <w:rsid w:val="00762FE7"/>
    <w:rsid w:val="00766C9F"/>
    <w:rsid w:val="007704CF"/>
    <w:rsid w:val="0077104E"/>
    <w:rsid w:val="007776C9"/>
    <w:rsid w:val="007812F4"/>
    <w:rsid w:val="00786368"/>
    <w:rsid w:val="00790AC6"/>
    <w:rsid w:val="0079194D"/>
    <w:rsid w:val="00793B87"/>
    <w:rsid w:val="007941C2"/>
    <w:rsid w:val="007B51A9"/>
    <w:rsid w:val="007B632E"/>
    <w:rsid w:val="007D490F"/>
    <w:rsid w:val="007D7BD8"/>
    <w:rsid w:val="007E7A81"/>
    <w:rsid w:val="007F2A31"/>
    <w:rsid w:val="007F574A"/>
    <w:rsid w:val="00801A7D"/>
    <w:rsid w:val="00806F73"/>
    <w:rsid w:val="00816B5A"/>
    <w:rsid w:val="008313B0"/>
    <w:rsid w:val="008448C9"/>
    <w:rsid w:val="00844CBA"/>
    <w:rsid w:val="00845E26"/>
    <w:rsid w:val="0084684D"/>
    <w:rsid w:val="00846C0B"/>
    <w:rsid w:val="00847BCB"/>
    <w:rsid w:val="008507B3"/>
    <w:rsid w:val="00852288"/>
    <w:rsid w:val="00856D6D"/>
    <w:rsid w:val="00863AA6"/>
    <w:rsid w:val="00875E4B"/>
    <w:rsid w:val="00884C2F"/>
    <w:rsid w:val="00887D21"/>
    <w:rsid w:val="00890EFC"/>
    <w:rsid w:val="008932C4"/>
    <w:rsid w:val="008942EC"/>
    <w:rsid w:val="00894AB9"/>
    <w:rsid w:val="00896911"/>
    <w:rsid w:val="008A0C49"/>
    <w:rsid w:val="008A34F0"/>
    <w:rsid w:val="008A4090"/>
    <w:rsid w:val="008A5E1C"/>
    <w:rsid w:val="008A661D"/>
    <w:rsid w:val="008B07D9"/>
    <w:rsid w:val="008B0E85"/>
    <w:rsid w:val="008B1072"/>
    <w:rsid w:val="008B2C93"/>
    <w:rsid w:val="008B341D"/>
    <w:rsid w:val="008B6243"/>
    <w:rsid w:val="008B6FB5"/>
    <w:rsid w:val="008B7B1B"/>
    <w:rsid w:val="008C4057"/>
    <w:rsid w:val="008C6EC2"/>
    <w:rsid w:val="008C7D78"/>
    <w:rsid w:val="008D067D"/>
    <w:rsid w:val="008D128E"/>
    <w:rsid w:val="008E0B2B"/>
    <w:rsid w:val="008E3D3E"/>
    <w:rsid w:val="008E4911"/>
    <w:rsid w:val="008E74F3"/>
    <w:rsid w:val="008F3F49"/>
    <w:rsid w:val="008F45CE"/>
    <w:rsid w:val="008F46A1"/>
    <w:rsid w:val="009068F2"/>
    <w:rsid w:val="0090695B"/>
    <w:rsid w:val="009108E0"/>
    <w:rsid w:val="009118FC"/>
    <w:rsid w:val="00913EC8"/>
    <w:rsid w:val="00914886"/>
    <w:rsid w:val="00920FF7"/>
    <w:rsid w:val="009469EC"/>
    <w:rsid w:val="00954284"/>
    <w:rsid w:val="00971876"/>
    <w:rsid w:val="00972AFB"/>
    <w:rsid w:val="0098269F"/>
    <w:rsid w:val="009848F9"/>
    <w:rsid w:val="009869E3"/>
    <w:rsid w:val="009940B4"/>
    <w:rsid w:val="009941B0"/>
    <w:rsid w:val="009A0760"/>
    <w:rsid w:val="009A0A5C"/>
    <w:rsid w:val="009B35E5"/>
    <w:rsid w:val="009C0801"/>
    <w:rsid w:val="009C21EA"/>
    <w:rsid w:val="009C5607"/>
    <w:rsid w:val="009C7A3A"/>
    <w:rsid w:val="009D099B"/>
    <w:rsid w:val="009D4EDC"/>
    <w:rsid w:val="009D5F18"/>
    <w:rsid w:val="009D6327"/>
    <w:rsid w:val="009E2B1F"/>
    <w:rsid w:val="009E7C8C"/>
    <w:rsid w:val="009F2F0A"/>
    <w:rsid w:val="009F4204"/>
    <w:rsid w:val="00A04F31"/>
    <w:rsid w:val="00A1224F"/>
    <w:rsid w:val="00A16561"/>
    <w:rsid w:val="00A24AD6"/>
    <w:rsid w:val="00A26568"/>
    <w:rsid w:val="00A30039"/>
    <w:rsid w:val="00A3099D"/>
    <w:rsid w:val="00A31BCD"/>
    <w:rsid w:val="00A4129F"/>
    <w:rsid w:val="00A43962"/>
    <w:rsid w:val="00A44A8F"/>
    <w:rsid w:val="00A456CE"/>
    <w:rsid w:val="00A458E0"/>
    <w:rsid w:val="00A47886"/>
    <w:rsid w:val="00A507ED"/>
    <w:rsid w:val="00A54167"/>
    <w:rsid w:val="00A635C3"/>
    <w:rsid w:val="00A86705"/>
    <w:rsid w:val="00A908A5"/>
    <w:rsid w:val="00A90995"/>
    <w:rsid w:val="00A922EE"/>
    <w:rsid w:val="00A97C33"/>
    <w:rsid w:val="00AA1DE7"/>
    <w:rsid w:val="00AA5270"/>
    <w:rsid w:val="00AC6923"/>
    <w:rsid w:val="00AC69D0"/>
    <w:rsid w:val="00AD18D1"/>
    <w:rsid w:val="00AE282A"/>
    <w:rsid w:val="00AE29F4"/>
    <w:rsid w:val="00AE2E05"/>
    <w:rsid w:val="00AE5BA6"/>
    <w:rsid w:val="00AF08AB"/>
    <w:rsid w:val="00B0366A"/>
    <w:rsid w:val="00B066F7"/>
    <w:rsid w:val="00B068F0"/>
    <w:rsid w:val="00B07331"/>
    <w:rsid w:val="00B1022A"/>
    <w:rsid w:val="00B10644"/>
    <w:rsid w:val="00B10912"/>
    <w:rsid w:val="00B149CD"/>
    <w:rsid w:val="00B203AE"/>
    <w:rsid w:val="00B22659"/>
    <w:rsid w:val="00B3199A"/>
    <w:rsid w:val="00B364B8"/>
    <w:rsid w:val="00B37F71"/>
    <w:rsid w:val="00B41890"/>
    <w:rsid w:val="00B4198F"/>
    <w:rsid w:val="00B43591"/>
    <w:rsid w:val="00B47FB9"/>
    <w:rsid w:val="00B5100F"/>
    <w:rsid w:val="00B54384"/>
    <w:rsid w:val="00B57A22"/>
    <w:rsid w:val="00B61338"/>
    <w:rsid w:val="00B61B69"/>
    <w:rsid w:val="00B659C7"/>
    <w:rsid w:val="00B74E04"/>
    <w:rsid w:val="00B8416D"/>
    <w:rsid w:val="00B85918"/>
    <w:rsid w:val="00B8783C"/>
    <w:rsid w:val="00B91E47"/>
    <w:rsid w:val="00B921E0"/>
    <w:rsid w:val="00B939AF"/>
    <w:rsid w:val="00B96153"/>
    <w:rsid w:val="00B962FE"/>
    <w:rsid w:val="00B97C35"/>
    <w:rsid w:val="00BA3557"/>
    <w:rsid w:val="00BA4A99"/>
    <w:rsid w:val="00BB1816"/>
    <w:rsid w:val="00BB3AA8"/>
    <w:rsid w:val="00BB4A60"/>
    <w:rsid w:val="00BB68B0"/>
    <w:rsid w:val="00BC1034"/>
    <w:rsid w:val="00BC3E59"/>
    <w:rsid w:val="00BC5F56"/>
    <w:rsid w:val="00BD011A"/>
    <w:rsid w:val="00BD03CA"/>
    <w:rsid w:val="00BD1E66"/>
    <w:rsid w:val="00BD22C1"/>
    <w:rsid w:val="00BD7087"/>
    <w:rsid w:val="00BE0D2C"/>
    <w:rsid w:val="00BF0BED"/>
    <w:rsid w:val="00BF2D07"/>
    <w:rsid w:val="00BF49F0"/>
    <w:rsid w:val="00BF4F61"/>
    <w:rsid w:val="00BF681C"/>
    <w:rsid w:val="00BF68CE"/>
    <w:rsid w:val="00BF6CDA"/>
    <w:rsid w:val="00C02877"/>
    <w:rsid w:val="00C02F8B"/>
    <w:rsid w:val="00C03124"/>
    <w:rsid w:val="00C15D18"/>
    <w:rsid w:val="00C24CA2"/>
    <w:rsid w:val="00C25710"/>
    <w:rsid w:val="00C26761"/>
    <w:rsid w:val="00C26B49"/>
    <w:rsid w:val="00C270B5"/>
    <w:rsid w:val="00C35B9D"/>
    <w:rsid w:val="00C504E2"/>
    <w:rsid w:val="00C508D9"/>
    <w:rsid w:val="00C50C36"/>
    <w:rsid w:val="00C548E4"/>
    <w:rsid w:val="00C57F3C"/>
    <w:rsid w:val="00C609E2"/>
    <w:rsid w:val="00C63210"/>
    <w:rsid w:val="00C63CE3"/>
    <w:rsid w:val="00C77313"/>
    <w:rsid w:val="00C81A9A"/>
    <w:rsid w:val="00C82E01"/>
    <w:rsid w:val="00C8612A"/>
    <w:rsid w:val="00C87F1E"/>
    <w:rsid w:val="00C9581B"/>
    <w:rsid w:val="00CA2C2A"/>
    <w:rsid w:val="00CB171C"/>
    <w:rsid w:val="00CC1B45"/>
    <w:rsid w:val="00CC2D2D"/>
    <w:rsid w:val="00CC7A61"/>
    <w:rsid w:val="00CD453E"/>
    <w:rsid w:val="00CD561D"/>
    <w:rsid w:val="00CE067A"/>
    <w:rsid w:val="00CE328D"/>
    <w:rsid w:val="00CE4E46"/>
    <w:rsid w:val="00CF3175"/>
    <w:rsid w:val="00D04C79"/>
    <w:rsid w:val="00D14369"/>
    <w:rsid w:val="00D2209D"/>
    <w:rsid w:val="00D23A81"/>
    <w:rsid w:val="00D2578E"/>
    <w:rsid w:val="00D264E0"/>
    <w:rsid w:val="00D45C9C"/>
    <w:rsid w:val="00D50A7E"/>
    <w:rsid w:val="00D50EE3"/>
    <w:rsid w:val="00D57449"/>
    <w:rsid w:val="00D714E0"/>
    <w:rsid w:val="00D72B86"/>
    <w:rsid w:val="00D73A8F"/>
    <w:rsid w:val="00D746CC"/>
    <w:rsid w:val="00D83C6D"/>
    <w:rsid w:val="00D85B7B"/>
    <w:rsid w:val="00D9524E"/>
    <w:rsid w:val="00D95A34"/>
    <w:rsid w:val="00D968F3"/>
    <w:rsid w:val="00DA06C1"/>
    <w:rsid w:val="00DB5FC4"/>
    <w:rsid w:val="00DC0902"/>
    <w:rsid w:val="00DC2650"/>
    <w:rsid w:val="00DC37AB"/>
    <w:rsid w:val="00DD102A"/>
    <w:rsid w:val="00DD1C93"/>
    <w:rsid w:val="00DE3988"/>
    <w:rsid w:val="00DE6784"/>
    <w:rsid w:val="00DE6E60"/>
    <w:rsid w:val="00DE78F4"/>
    <w:rsid w:val="00DF54DB"/>
    <w:rsid w:val="00DF7BB5"/>
    <w:rsid w:val="00E006A4"/>
    <w:rsid w:val="00E03ADA"/>
    <w:rsid w:val="00E0616B"/>
    <w:rsid w:val="00E0686D"/>
    <w:rsid w:val="00E0738A"/>
    <w:rsid w:val="00E07C61"/>
    <w:rsid w:val="00E07FE4"/>
    <w:rsid w:val="00E229FB"/>
    <w:rsid w:val="00E264F9"/>
    <w:rsid w:val="00E33AE6"/>
    <w:rsid w:val="00E36974"/>
    <w:rsid w:val="00E43847"/>
    <w:rsid w:val="00E520B9"/>
    <w:rsid w:val="00E545A2"/>
    <w:rsid w:val="00E55DCA"/>
    <w:rsid w:val="00E6535E"/>
    <w:rsid w:val="00E746D0"/>
    <w:rsid w:val="00E759A4"/>
    <w:rsid w:val="00E81398"/>
    <w:rsid w:val="00E83F7B"/>
    <w:rsid w:val="00E85BDA"/>
    <w:rsid w:val="00E8602A"/>
    <w:rsid w:val="00E865FF"/>
    <w:rsid w:val="00E963BC"/>
    <w:rsid w:val="00E96461"/>
    <w:rsid w:val="00E96CC1"/>
    <w:rsid w:val="00EA06B5"/>
    <w:rsid w:val="00EA2BA8"/>
    <w:rsid w:val="00EA6FD5"/>
    <w:rsid w:val="00EB3B9C"/>
    <w:rsid w:val="00ED0BC7"/>
    <w:rsid w:val="00ED160E"/>
    <w:rsid w:val="00ED1EC3"/>
    <w:rsid w:val="00ED2BB6"/>
    <w:rsid w:val="00ED37D1"/>
    <w:rsid w:val="00ED52DD"/>
    <w:rsid w:val="00ED72F8"/>
    <w:rsid w:val="00ED7D58"/>
    <w:rsid w:val="00EE30E6"/>
    <w:rsid w:val="00EE55B4"/>
    <w:rsid w:val="00EF4FF7"/>
    <w:rsid w:val="00F0253E"/>
    <w:rsid w:val="00F02FF7"/>
    <w:rsid w:val="00F23181"/>
    <w:rsid w:val="00F2365D"/>
    <w:rsid w:val="00F300D0"/>
    <w:rsid w:val="00F303A8"/>
    <w:rsid w:val="00F31AA0"/>
    <w:rsid w:val="00F41CB5"/>
    <w:rsid w:val="00F41E9B"/>
    <w:rsid w:val="00F43ED4"/>
    <w:rsid w:val="00F526F3"/>
    <w:rsid w:val="00F55D38"/>
    <w:rsid w:val="00F568A5"/>
    <w:rsid w:val="00F81CBE"/>
    <w:rsid w:val="00F83BBA"/>
    <w:rsid w:val="00F92BBF"/>
    <w:rsid w:val="00F95741"/>
    <w:rsid w:val="00FA2415"/>
    <w:rsid w:val="00FA5C9C"/>
    <w:rsid w:val="00FA5E46"/>
    <w:rsid w:val="00FB1FB2"/>
    <w:rsid w:val="00FB5898"/>
    <w:rsid w:val="00FC1A65"/>
    <w:rsid w:val="00FC4062"/>
    <w:rsid w:val="00FC6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FD75178"/>
  <w15:chartTrackingRefBased/>
  <w15:docId w15:val="{A0A54532-21F7-464F-BFCF-E8C735FA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3181"/>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qFormat/>
    <w:rPr>
      <w:b/>
      <w:bCs/>
    </w:rPr>
  </w:style>
  <w:style w:type="table" w:styleId="TableGrid">
    <w:name w:val="Table Grid"/>
    <w:basedOn w:val="TableNormal"/>
    <w:rsid w:val="003D5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293516"/>
  </w:style>
  <w:style w:type="character" w:styleId="Emphasis">
    <w:name w:val="Emphasis"/>
    <w:qFormat/>
    <w:rsid w:val="008F45CE"/>
    <w:rPr>
      <w:i/>
      <w:iCs/>
    </w:rPr>
  </w:style>
  <w:style w:type="paragraph" w:styleId="Subtitle">
    <w:name w:val="Subtitle"/>
    <w:basedOn w:val="Normal"/>
    <w:next w:val="Normal"/>
    <w:link w:val="SubtitleChar"/>
    <w:qFormat/>
    <w:rsid w:val="008F45CE"/>
    <w:pPr>
      <w:spacing w:after="60"/>
      <w:jc w:val="center"/>
      <w:outlineLvl w:val="1"/>
    </w:pPr>
    <w:rPr>
      <w:rFonts w:ascii="Cambria" w:hAnsi="Cambria"/>
      <w:sz w:val="24"/>
      <w:szCs w:val="24"/>
    </w:rPr>
  </w:style>
  <w:style w:type="character" w:customStyle="1" w:styleId="SubtitleChar">
    <w:name w:val="Subtitle Char"/>
    <w:link w:val="Subtitle"/>
    <w:rsid w:val="008F45CE"/>
    <w:rPr>
      <w:rFonts w:ascii="Cambria" w:eastAsia="Times New Roman" w:hAnsi="Cambria" w:cs="Times New Roman"/>
      <w:sz w:val="24"/>
      <w:szCs w:val="24"/>
    </w:rPr>
  </w:style>
  <w:style w:type="paragraph" w:styleId="ListParagraph">
    <w:name w:val="List Paragraph"/>
    <w:basedOn w:val="Normal"/>
    <w:link w:val="ListParagraphChar"/>
    <w:uiPriority w:val="34"/>
    <w:qFormat/>
    <w:rsid w:val="0098269F"/>
    <w:pPr>
      <w:ind w:left="720"/>
    </w:pPr>
    <w:rPr>
      <w:sz w:val="24"/>
      <w:szCs w:val="24"/>
      <w:lang w:eastAsia="en-US"/>
    </w:rPr>
  </w:style>
  <w:style w:type="character" w:customStyle="1" w:styleId="ListParagraphChar">
    <w:name w:val="List Paragraph Char"/>
    <w:link w:val="ListParagraph"/>
    <w:uiPriority w:val="34"/>
    <w:rsid w:val="0098269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4756">
      <w:bodyDiv w:val="1"/>
      <w:marLeft w:val="0"/>
      <w:marRight w:val="0"/>
      <w:marTop w:val="0"/>
      <w:marBottom w:val="0"/>
      <w:divBdr>
        <w:top w:val="none" w:sz="0" w:space="0" w:color="auto"/>
        <w:left w:val="none" w:sz="0" w:space="0" w:color="auto"/>
        <w:bottom w:val="none" w:sz="0" w:space="0" w:color="auto"/>
        <w:right w:val="none" w:sz="0" w:space="0" w:color="auto"/>
      </w:divBdr>
    </w:div>
    <w:div w:id="420377823">
      <w:bodyDiv w:val="1"/>
      <w:marLeft w:val="0"/>
      <w:marRight w:val="0"/>
      <w:marTop w:val="0"/>
      <w:marBottom w:val="0"/>
      <w:divBdr>
        <w:top w:val="none" w:sz="0" w:space="0" w:color="auto"/>
        <w:left w:val="none" w:sz="0" w:space="0" w:color="auto"/>
        <w:bottom w:val="none" w:sz="0" w:space="0" w:color="auto"/>
        <w:right w:val="none" w:sz="0" w:space="0" w:color="auto"/>
      </w:divBdr>
      <w:divsChild>
        <w:div w:id="1014498351">
          <w:marLeft w:val="0"/>
          <w:marRight w:val="0"/>
          <w:marTop w:val="0"/>
          <w:marBottom w:val="0"/>
          <w:divBdr>
            <w:top w:val="none" w:sz="0" w:space="0" w:color="auto"/>
            <w:left w:val="none" w:sz="0" w:space="0" w:color="auto"/>
            <w:bottom w:val="none" w:sz="0" w:space="0" w:color="auto"/>
            <w:right w:val="none" w:sz="0" w:space="0" w:color="auto"/>
          </w:divBdr>
          <w:divsChild>
            <w:div w:id="138887764">
              <w:marLeft w:val="0"/>
              <w:marRight w:val="0"/>
              <w:marTop w:val="0"/>
              <w:marBottom w:val="0"/>
              <w:divBdr>
                <w:top w:val="none" w:sz="0" w:space="0" w:color="auto"/>
                <w:left w:val="none" w:sz="0" w:space="0" w:color="auto"/>
                <w:bottom w:val="none" w:sz="0" w:space="0" w:color="auto"/>
                <w:right w:val="none" w:sz="0" w:space="0" w:color="auto"/>
              </w:divBdr>
            </w:div>
          </w:divsChild>
        </w:div>
        <w:div w:id="1488936229">
          <w:marLeft w:val="0"/>
          <w:marRight w:val="0"/>
          <w:marTop w:val="0"/>
          <w:marBottom w:val="0"/>
          <w:divBdr>
            <w:top w:val="none" w:sz="0" w:space="0" w:color="auto"/>
            <w:left w:val="none" w:sz="0" w:space="0" w:color="auto"/>
            <w:bottom w:val="none" w:sz="0" w:space="0" w:color="auto"/>
            <w:right w:val="none" w:sz="0" w:space="0" w:color="auto"/>
          </w:divBdr>
        </w:div>
        <w:div w:id="1757700830">
          <w:marLeft w:val="0"/>
          <w:marRight w:val="0"/>
          <w:marTop w:val="0"/>
          <w:marBottom w:val="0"/>
          <w:divBdr>
            <w:top w:val="none" w:sz="0" w:space="0" w:color="auto"/>
            <w:left w:val="none" w:sz="0" w:space="0" w:color="auto"/>
            <w:bottom w:val="none" w:sz="0" w:space="0" w:color="auto"/>
            <w:right w:val="none" w:sz="0" w:space="0" w:color="auto"/>
          </w:divBdr>
        </w:div>
        <w:div w:id="1888758012">
          <w:marLeft w:val="0"/>
          <w:marRight w:val="0"/>
          <w:marTop w:val="0"/>
          <w:marBottom w:val="0"/>
          <w:divBdr>
            <w:top w:val="none" w:sz="0" w:space="0" w:color="auto"/>
            <w:left w:val="none" w:sz="0" w:space="0" w:color="auto"/>
            <w:bottom w:val="none" w:sz="0" w:space="0" w:color="auto"/>
            <w:right w:val="none" w:sz="0" w:space="0" w:color="auto"/>
          </w:divBdr>
        </w:div>
        <w:div w:id="1912890975">
          <w:marLeft w:val="0"/>
          <w:marRight w:val="0"/>
          <w:marTop w:val="0"/>
          <w:marBottom w:val="0"/>
          <w:divBdr>
            <w:top w:val="none" w:sz="0" w:space="0" w:color="auto"/>
            <w:left w:val="none" w:sz="0" w:space="0" w:color="auto"/>
            <w:bottom w:val="none" w:sz="0" w:space="0" w:color="auto"/>
            <w:right w:val="none" w:sz="0" w:space="0" w:color="auto"/>
          </w:divBdr>
        </w:div>
        <w:div w:id="1916015958">
          <w:marLeft w:val="0"/>
          <w:marRight w:val="0"/>
          <w:marTop w:val="0"/>
          <w:marBottom w:val="0"/>
          <w:divBdr>
            <w:top w:val="none" w:sz="0" w:space="0" w:color="auto"/>
            <w:left w:val="none" w:sz="0" w:space="0" w:color="auto"/>
            <w:bottom w:val="none" w:sz="0" w:space="0" w:color="auto"/>
            <w:right w:val="none" w:sz="0" w:space="0" w:color="auto"/>
          </w:divBdr>
        </w:div>
      </w:divsChild>
    </w:div>
    <w:div w:id="1116026000">
      <w:bodyDiv w:val="1"/>
      <w:marLeft w:val="0"/>
      <w:marRight w:val="0"/>
      <w:marTop w:val="0"/>
      <w:marBottom w:val="0"/>
      <w:divBdr>
        <w:top w:val="none" w:sz="0" w:space="0" w:color="auto"/>
        <w:left w:val="none" w:sz="0" w:space="0" w:color="auto"/>
        <w:bottom w:val="none" w:sz="0" w:space="0" w:color="auto"/>
        <w:right w:val="none" w:sz="0" w:space="0" w:color="auto"/>
      </w:divBdr>
    </w:div>
    <w:div w:id="139277495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1EEE7668794241BC7620E724F09366" ma:contentTypeVersion="18" ma:contentTypeDescription="Create a new document." ma:contentTypeScope="" ma:versionID="c65c7e473dbf36c8afa0533f174b8068">
  <xsd:schema xmlns:xsd="http://www.w3.org/2001/XMLSchema" xmlns:xs="http://www.w3.org/2001/XMLSchema" xmlns:p="http://schemas.microsoft.com/office/2006/metadata/properties" xmlns:ns2="3fbc2ddc-5ce1-4907-ada2-4a008efd50bd" xmlns:ns3="9b8ae90e-047d-43f6-95b5-d96701bdc689" targetNamespace="http://schemas.microsoft.com/office/2006/metadata/properties" ma:root="true" ma:fieldsID="5bac6b1f43781f5a07d93792e8167da9" ns2:_="" ns3:_="">
    <xsd:import namespace="3fbc2ddc-5ce1-4907-ada2-4a008efd50bd"/>
    <xsd:import namespace="9b8ae90e-047d-43f6-95b5-d96701bdc6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c2ddc-5ce1-4907-ada2-4a008efd50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8ae90e-047d-43f6-95b5-d96701bdc68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172f10b-a2e6-40ff-a3b6-ba4b2b58d5ab}" ma:internalName="TaxCatchAll" ma:showField="CatchAllData" ma:web="9b8ae90e-047d-43f6-95b5-d96701bdc68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fbc2ddc-5ce1-4907-ada2-4a008efd50bd">
      <Terms xmlns="http://schemas.microsoft.com/office/infopath/2007/PartnerControls"/>
    </lcf76f155ced4ddcb4097134ff3c332f>
    <TaxCatchAll xmlns="9b8ae90e-047d-43f6-95b5-d96701bdc68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DF64B-7E92-417B-A831-2E46E76318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c2ddc-5ce1-4907-ada2-4a008efd50bd"/>
    <ds:schemaRef ds:uri="9b8ae90e-047d-43f6-95b5-d96701bdc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5C36D9-D7CB-449C-9288-47ECDDA2025D}">
  <ds:schemaRefs>
    <ds:schemaRef ds:uri="http://schemas.microsoft.com/office/2006/metadata/properties"/>
    <ds:schemaRef ds:uri="http://schemas.microsoft.com/office/infopath/2007/PartnerControls"/>
    <ds:schemaRef ds:uri="3fbc2ddc-5ce1-4907-ada2-4a008efd50bd"/>
    <ds:schemaRef ds:uri="9b8ae90e-047d-43f6-95b5-d96701bdc689"/>
  </ds:schemaRefs>
</ds:datastoreItem>
</file>

<file path=customXml/itemProps3.xml><?xml version="1.0" encoding="utf-8"?>
<ds:datastoreItem xmlns:ds="http://schemas.openxmlformats.org/officeDocument/2006/customXml" ds:itemID="{2F2B227A-6FFE-403D-BF9E-5E46ECF6BD92}">
  <ds:schemaRefs>
    <ds:schemaRef ds:uri="http://schemas.microsoft.com/sharepoint/v3/contenttype/forms"/>
  </ds:schemaRefs>
</ds:datastoreItem>
</file>

<file path=customXml/itemProps4.xml><?xml version="1.0" encoding="utf-8"?>
<ds:datastoreItem xmlns:ds="http://schemas.openxmlformats.org/officeDocument/2006/customXml" ds:itemID="{55DE5493-1F58-4E31-905F-F91DEEB07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40</TotalTime>
  <Pages>12</Pages>
  <Words>3175</Words>
  <Characters>16898</Characters>
  <Application>Microsoft Office Word</Application>
  <DocSecurity>0</DocSecurity>
  <Lines>787</Lines>
  <Paragraphs>344</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19937</CharactersWithSpaces>
  <SharedDoc>false</SharedDoc>
  <HLinks>
    <vt:vector size="6" baseType="variant">
      <vt:variant>
        <vt:i4>2162749</vt:i4>
      </vt:variant>
      <vt:variant>
        <vt:i4>0</vt:i4>
      </vt:variant>
      <vt:variant>
        <vt:i4>0</vt:i4>
      </vt:variant>
      <vt:variant>
        <vt:i4>5</vt:i4>
      </vt:variant>
      <vt:variant>
        <vt:lpwstr>http://www.childcarechoices.gov.uk/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cp:lastModifiedBy>Martha Bomken</cp:lastModifiedBy>
  <cp:revision>38</cp:revision>
  <cp:lastPrinted>2025-12-15T10:52:00Z</cp:lastPrinted>
  <dcterms:created xsi:type="dcterms:W3CDTF">2025-02-19T17:37:00Z</dcterms:created>
  <dcterms:modified xsi:type="dcterms:W3CDTF">2026-03-16T14:43:00Z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-474655832</vt:i4>
  </property>
  <property fmtid="{D5CDD505-2E9C-101B-9397-08002B2CF9AE}" pid="3" name="ContentTypeId">
    <vt:lpwstr>0x0101009B1EEE7668794241BC7620E724F09366</vt:lpwstr>
  </property>
  <property fmtid="{D5CDD505-2E9C-101B-9397-08002B2CF9AE}" pid="4" name="Order">
    <vt:r8>1298600</vt:r8>
  </property>
  <property fmtid="{D5CDD505-2E9C-101B-9397-08002B2CF9AE}" pid="5" name="MediaServiceImageTags">
    <vt:lpwstr/>
  </property>
</Properties>
</file>